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56FD7872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320A7A2A" w14:textId="5FEE9E86" w:rsidR="006D4D72" w:rsidRPr="003A0A27" w:rsidRDefault="006B7E32" w:rsidP="00902253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inline distT="0" distB="0" distL="0" distR="0" wp14:anchorId="6044599D" wp14:editId="5F6F17FC">
                  <wp:extent cx="6840220" cy="6840220"/>
                  <wp:effectExtent l="0" t="0" r="0" b="0"/>
                  <wp:docPr id="8907532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753216" name="Рисунок 89075321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220" cy="684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F48" w:rsidRPr="003A0A27" w14:paraId="5E679A77" w14:textId="77777777" w:rsidTr="008025C1">
        <w:tc>
          <w:tcPr>
            <w:tcW w:w="2500" w:type="pct"/>
            <w:vAlign w:val="center"/>
          </w:tcPr>
          <w:p w14:paraId="1ADD435E" w14:textId="794308E0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B7E32">
              <w:rPr>
                <w:rFonts w:cs="Arial"/>
                <w:b/>
                <w:bCs/>
                <w:noProof/>
                <w:color w:val="C00000"/>
                <w:sz w:val="80"/>
                <w:szCs w:val="80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5AECF2C3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80"/>
                <w:szCs w:val="80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80"/>
                <w:szCs w:val="80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80"/>
                <w:szCs w:val="80"/>
                <w:lang w:bidi="ru-RU"/>
              </w:rPr>
              <w:t>2026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4232816E" w14:textId="77777777" w:rsidTr="006B7E32">
        <w:trPr>
          <w:trHeight w:val="340"/>
        </w:trPr>
        <w:tc>
          <w:tcPr>
            <w:tcW w:w="706" w:type="pct"/>
            <w:shd w:val="clear" w:color="auto" w:fill="538135" w:themeFill="accent6" w:themeFillShade="BF"/>
            <w:vAlign w:val="center"/>
          </w:tcPr>
          <w:p w14:paraId="5173D927" w14:textId="2117895C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538135" w:themeFill="accent6" w:themeFillShade="BF"/>
            <w:vAlign w:val="center"/>
          </w:tcPr>
          <w:p w14:paraId="645E7C4A" w14:textId="516A917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17D31BE5" w14:textId="76F3730A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18E1E115" w14:textId="20BBA8E0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2C84A1A5" w14:textId="014B3CB7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773A0790" w14:textId="17EAE71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0CB9551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6F5FFAB0" w14:textId="77777777" w:rsidTr="00902253">
        <w:trPr>
          <w:trHeight w:val="510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9C2670" w14:textId="7534F9E1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MonthStart5 \@ dddd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пятница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“понедельник" 1 ""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7B697C" w14:textId="5D7DC97F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MonthStart5 \@ dddd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пятница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“вторник" 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=A2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&lt;&gt; 0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=A2+1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1B11C1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8A88DF" w14:textId="6A15285E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MonthStart5 \@ dddd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пятница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“среда" 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=B2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&lt;&gt; 0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=B2+1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1B11C1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B1B025" w14:textId="4C67EF4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MonthStart5 \@ dddd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пятница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“четверг" 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=C2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&lt;&gt; 0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=C2+1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902253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BF732E" w14:textId="635B761B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MonthStart5 \@ dddd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пятница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= “пятница" 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=D2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&lt;&gt; 0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=D2+1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B26961" w14:textId="04464115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MonthStart5 \@ dddd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пятница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“суббота" 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=E2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&lt;&gt; 0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=E2+1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7485" w14:textId="5CC2E5EB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DocVariable MonthStart5 \@ dddd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пятница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 “воскресенье" 1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=F2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2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&lt;&gt; 0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=F2+1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3</w: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543A7E90" w14:textId="77777777" w:rsidTr="00902253">
        <w:trPr>
          <w:trHeight w:val="510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21331D" w14:textId="31DA1B46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=G2+1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4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4B2BF12" w14:textId="34CD233A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=A3+1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5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58DFB7" w14:textId="29101D33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=B3+1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6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B68F1" w14:textId="3DC72712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=C3+1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7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45A9F5" w14:textId="5D2B3E84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=D3+1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8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9615FD" w14:textId="27C738D4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=E3+1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9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D659A8" w14:textId="2E7AE52F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=F3+1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10</w: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25CD5011" w14:textId="77777777" w:rsidTr="00902253">
        <w:trPr>
          <w:trHeight w:val="510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3162FCE" w14:textId="78F60D81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=G3+1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11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34D557" w14:textId="1715A9D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=A4+1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12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E94CD6" w14:textId="58E9A3A3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=B4+1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13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358C9A" w14:textId="6CB1B0D0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=C4+1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14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5FC823" w14:textId="5BE903F5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=D4+1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15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8DB889" w14:textId="457F5DBA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=E4+1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16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ED4719" w14:textId="00CFFEC5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=F4+1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17</w: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1967DB6D" w14:textId="77777777" w:rsidTr="00902253">
        <w:trPr>
          <w:trHeight w:val="510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8568AD" w14:textId="6EA1BDD8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=G4+1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18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0DA026" w14:textId="7C44E406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=A5+1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19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C5897B" w14:textId="07025298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=B5+1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20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37E596" w14:textId="21E7A24D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=C5+1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21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6F8449" w14:textId="0F4F3BF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=D5+1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22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32A15C" w14:textId="66464E99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=E5+1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23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653324" w14:textId="2DC00649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=F5+1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24</w: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0B252533" w14:textId="77777777" w:rsidTr="00902253">
        <w:trPr>
          <w:trHeight w:val="510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5994ED" w14:textId="285D5DA1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=G5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24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=G5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24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=G5+1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25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25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25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B32801" w14:textId="561C058D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25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=A6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25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=A6+1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26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129B62" w14:textId="7DACEDCC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=B6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=B6+1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27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27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27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DFE374" w14:textId="4BF19095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27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=C6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27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=C6+1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28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28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28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5C5B5" w14:textId="07DAD24F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28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=D6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28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=D6+1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29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29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29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1EB887" w14:textId="11FFE26E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29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=E6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29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=E6+1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t>30</w: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99CB9D" w14:textId="53BA477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=F6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30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=F6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30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=F6+1 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 xml:space="preserve"> "" </w:instrText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t>31</w:t>
            </w:r>
            <w:r w:rsidRPr="006B7E32">
              <w:rPr>
                <w:rFonts w:cs="Arial"/>
                <w:b/>
                <w:bCs/>
                <w:noProof/>
                <w:color w:val="C00000"/>
                <w:sz w:val="44"/>
                <w:szCs w:val="44"/>
                <w:lang w:bidi="ru-RU"/>
              </w:rPr>
              <w:fldChar w:fldCharType="end"/>
            </w:r>
          </w:p>
        </w:tc>
      </w:tr>
      <w:tr w:rsidR="00ED5F48" w:rsidRPr="003A0A27" w14:paraId="2832F5D6" w14:textId="77777777" w:rsidTr="00902253">
        <w:trPr>
          <w:trHeight w:val="510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10BCDE" w14:textId="230BBE9D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=G6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=G6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=G6+1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F74E0A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2A51FD" w14:textId="3FC9879E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=A7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6B7E32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 0,""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IF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=A7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F74E0A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30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&lt;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DocVariable MonthEnd5 \@ d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F74E0A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begin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=A7+1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F74E0A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 xml:space="preserve"> "" 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separate"/>
            </w:r>
            <w:r w:rsidR="00F74E0A"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instrText>31</w:instrText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  <w:r w:rsidRPr="006B7E32"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98195F" w14:textId="7777777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122FC5" w14:textId="7777777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BF85BD" w14:textId="7777777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7A702A" w14:textId="7777777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538135" w:themeColor="accent6" w:themeShade="BF"/>
                <w:sz w:val="44"/>
                <w:szCs w:val="4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2DC031" w14:textId="77777777" w:rsidR="00ED5F48" w:rsidRPr="006B7E32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C00000"/>
                <w:sz w:val="44"/>
                <w:szCs w:val="44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A63040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89FC" w14:textId="77777777" w:rsidR="00F162FB" w:rsidRDefault="00F162FB">
      <w:pPr>
        <w:spacing w:after="0"/>
      </w:pPr>
      <w:r>
        <w:separator/>
      </w:r>
    </w:p>
  </w:endnote>
  <w:endnote w:type="continuationSeparator" w:id="0">
    <w:p w14:paraId="41B148E1" w14:textId="77777777" w:rsidR="00F162FB" w:rsidRDefault="00F162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2C7EF" w14:textId="77777777" w:rsidR="00F162FB" w:rsidRDefault="00F162FB">
      <w:pPr>
        <w:spacing w:after="0"/>
      </w:pPr>
      <w:r>
        <w:separator/>
      </w:r>
    </w:p>
  </w:footnote>
  <w:footnote w:type="continuationSeparator" w:id="0">
    <w:p w14:paraId="2C5D26F6" w14:textId="77777777" w:rsidR="00F162FB" w:rsidRDefault="00F162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23030"/>
    <w:rsid w:val="0005357B"/>
    <w:rsid w:val="00055818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B11C1"/>
    <w:rsid w:val="001C41F9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B7E32"/>
    <w:rsid w:val="006C0896"/>
    <w:rsid w:val="006D4D72"/>
    <w:rsid w:val="006E6342"/>
    <w:rsid w:val="006F513E"/>
    <w:rsid w:val="007213D1"/>
    <w:rsid w:val="007B5295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02253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332E3"/>
    <w:rsid w:val="00A63040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EE7363"/>
    <w:rsid w:val="00F162FB"/>
    <w:rsid w:val="00F74E0A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2025-03-14T15:44:00Z</dcterms:created>
  <dcterms:modified xsi:type="dcterms:W3CDTF">2025-03-14T15:44:00Z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