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977"/>
        <w:gridCol w:w="3489"/>
      </w:tblGrid>
      <w:tr w:rsidR="006A3C79" w:rsidRPr="003159C2" w14:paraId="52BE8959" w14:textId="77777777" w:rsidTr="006A3C79">
        <w:trPr>
          <w:trHeight w:val="2268"/>
        </w:trPr>
        <w:tc>
          <w:tcPr>
            <w:tcW w:w="5000" w:type="pct"/>
            <w:gridSpan w:val="2"/>
            <w:vAlign w:val="bottom"/>
          </w:tcPr>
          <w:p w14:paraId="10241176" w14:textId="796489E6" w:rsidR="006A3C79" w:rsidRPr="003159C2" w:rsidRDefault="00656D26" w:rsidP="008C2C8B">
            <w:pPr>
              <w:pStyle w:val="ad"/>
              <w:jc w:val="center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drawing>
                <wp:inline distT="0" distB="0" distL="0" distR="0" wp14:anchorId="210B39E9" wp14:editId="6FC3F8ED">
                  <wp:extent cx="6645597" cy="5263116"/>
                  <wp:effectExtent l="0" t="0" r="3175" b="0"/>
                  <wp:docPr id="5540207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402073" name="Рисунок 5540207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0181" cy="5298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C79" w:rsidRPr="003159C2" w14:paraId="784B55A0" w14:textId="245A6335" w:rsidTr="00B77724">
        <w:trPr>
          <w:trHeight w:val="2268"/>
        </w:trPr>
        <w:tc>
          <w:tcPr>
            <w:tcW w:w="3333" w:type="pct"/>
            <w:vAlign w:val="center"/>
          </w:tcPr>
          <w:p w14:paraId="26647E3B" w14:textId="409FCB8E" w:rsidR="006A3C79" w:rsidRPr="003159C2" w:rsidRDefault="001D0BC1" w:rsidP="00B77724">
            <w:pPr>
              <w:pStyle w:val="ad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>MARS</w:t>
            </w:r>
            <w:r w:rsidR="00B77724" w:rsidRPr="008C2C8B"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 xml:space="preserve"> 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t>2026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63"/>
              <w:gridCol w:w="1052"/>
              <w:gridCol w:w="912"/>
              <w:gridCol w:w="762"/>
            </w:tblGrid>
            <w:tr w:rsidR="006A3C79" w:rsidRPr="003159C2" w14:paraId="298F62A8" w14:textId="77777777" w:rsidTr="0075629F">
              <w:trPr>
                <w:trHeight w:val="227"/>
              </w:trPr>
              <w:tc>
                <w:tcPr>
                  <w:tcW w:w="1251" w:type="pct"/>
                </w:tcPr>
                <w:p w14:paraId="15B8F3AC" w14:textId="77777777" w:rsidR="006A3C79" w:rsidRPr="003159C2" w:rsidRDefault="006A3C79" w:rsidP="00627378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368C7B3" w14:textId="1985187F" w:rsidR="006A3C79" w:rsidRPr="003159C2" w:rsidRDefault="001D0BC1" w:rsidP="00627378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28"/>
                      <w:szCs w:val="28"/>
                      <w:lang w:bidi="ru-RU"/>
                    </w:rPr>
                    <w:t>AVRIL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5C22367" w14:textId="1C4FE85C" w:rsidR="006A3C79" w:rsidRPr="003159C2" w:rsidRDefault="006A3C79" w:rsidP="00627378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t>2026</w: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53D4E62E" w14:textId="77777777" w:rsidR="006A3C79" w:rsidRPr="003159C2" w:rsidRDefault="006A3C79" w:rsidP="00627378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CC888BD" w14:textId="77777777" w:rsidR="006A3C79" w:rsidRPr="003159C2" w:rsidRDefault="006A3C79" w:rsidP="00627378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85"/>
              <w:gridCol w:w="547"/>
              <w:gridCol w:w="512"/>
              <w:gridCol w:w="486"/>
              <w:gridCol w:w="487"/>
              <w:gridCol w:w="486"/>
              <w:gridCol w:w="486"/>
            </w:tblGrid>
            <w:tr w:rsidR="006A3C79" w:rsidRPr="003159C2" w14:paraId="79A20DC4" w14:textId="77777777" w:rsidTr="004E24F5">
              <w:trPr>
                <w:trHeight w:val="227"/>
              </w:trPr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3432C654" w14:textId="0FCB793C" w:rsidR="006A3C79" w:rsidRPr="002B69CC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1AEF4E2C" w14:textId="4EBD2C3F" w:rsidR="006A3C79" w:rsidRPr="002B69CC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6996B6AA" w14:textId="7025F649" w:rsidR="006A3C79" w:rsidRPr="002B69CC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55EA78F0" w14:textId="60FACCB8" w:rsidR="006A3C79" w:rsidRPr="002B69CC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1F2E7F95" w14:textId="272B8825" w:rsidR="006A3C79" w:rsidRPr="002B69CC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55E13C49" w14:textId="5772FC09" w:rsidR="006A3C79" w:rsidRPr="002B69CC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3CD2AF76" w14:textId="5BB89041" w:rsidR="006A3C79" w:rsidRPr="002B69CC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6A3C79" w:rsidRPr="003159C2" w14:paraId="0DCCF303" w14:textId="77777777" w:rsidTr="004E24F5">
              <w:trPr>
                <w:trHeight w:val="227"/>
              </w:trPr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58F7187B" w14:textId="23A585E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" 1 ""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1A72FF54" w14:textId="1D44C5F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D526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48B9E86C" w14:textId="078DB37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1F1645D6" w14:textId="0163274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3481EAF9" w14:textId="2DE238D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77203030" w14:textId="4A4403A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28E5AA8F" w14:textId="7385538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0B2979EE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938360" w14:textId="59BC09B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239FB6" w14:textId="619470A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9B2FEE7" w14:textId="0599968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E9D271" w14:textId="6FDBE8B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3AE975" w14:textId="6387086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1AEE05" w14:textId="170C5BF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29F85A" w14:textId="7160367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67F2B152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13752C9" w14:textId="3EA793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6FD31E" w14:textId="1785368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030788" w14:textId="67898A1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A44B9E2" w14:textId="4FAA733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9BE5E5" w14:textId="5795CE2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CF7760" w14:textId="4F30A7B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E23A15F" w14:textId="3DA6C81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64B485F8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8981B6" w14:textId="7728A65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4204AD" w14:textId="6440675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BA275B" w14:textId="7F47E36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84A4F9" w14:textId="179D2D8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B9D945" w14:textId="061CF0A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D10CCC" w14:textId="5FA6D4A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E4DB0F" w14:textId="7D79B5E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623505D5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846BC8" w14:textId="6067894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27DF0C" w14:textId="555E37D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7A4D841" w14:textId="1A7DC12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090A0F" w14:textId="5AE0038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D3B01F" w14:textId="74373E3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41B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188AD2" w14:textId="15589B8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41B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41B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41B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41B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929A45" w14:textId="024654C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41B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841B0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54C52EC6" w14:textId="77777777" w:rsidTr="004C2B84">
              <w:trPr>
                <w:trHeight w:val="227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2DA222" w14:textId="066DCE8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3621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B1BF75" w14:textId="69CF0A7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6D2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0A9B75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FABAEF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E23E16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74B4F8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64F8C46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3A9CAE50" w14:textId="77777777" w:rsidR="006A3C79" w:rsidRPr="003159C2" w:rsidRDefault="006A3C79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EBF7E" w14:textId="29E5ADCC" w:rsidR="00ED5F48" w:rsidRPr="003159C2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6F5860" w:rsidRPr="003159C2" w14:paraId="560D596D" w14:textId="77777777" w:rsidTr="0023621C">
        <w:trPr>
          <w:trHeight w:val="340"/>
        </w:trPr>
        <w:tc>
          <w:tcPr>
            <w:tcW w:w="709" w:type="pct"/>
            <w:shd w:val="clear" w:color="auto" w:fill="auto"/>
            <w:vAlign w:val="center"/>
          </w:tcPr>
          <w:p w14:paraId="44C5013E" w14:textId="21157D7F" w:rsidR="006F5860" w:rsidRPr="002B69CC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4CD7167" w14:textId="292C41D3" w:rsidR="006F5860" w:rsidRPr="002B69CC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8845A00" w14:textId="31AE672B" w:rsidR="006F5860" w:rsidRPr="002B69CC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87DAD2F" w14:textId="3E44D447" w:rsidR="006F5860" w:rsidRPr="002B69CC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869AF3A" w14:textId="7FFF6E1B" w:rsidR="006F5860" w:rsidRPr="002B69CC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742508" w14:textId="2555A287" w:rsidR="006F5860" w:rsidRPr="002B69CC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SAMEDI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17BD5908" w14:textId="18411449" w:rsidR="006F5860" w:rsidRPr="002B69CC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DIMANCHE</w:t>
            </w:r>
          </w:p>
        </w:tc>
      </w:tr>
      <w:tr w:rsidR="00ED5F48" w:rsidRPr="003159C2" w14:paraId="630DC1FC" w14:textId="77777777" w:rsidTr="0023621C">
        <w:trPr>
          <w:trHeight w:val="680"/>
        </w:trPr>
        <w:tc>
          <w:tcPr>
            <w:tcW w:w="709" w:type="pct"/>
            <w:tcBorders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92C9C6A" w14:textId="5BF8477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" 1 ""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F7964FA" w14:textId="4AF0FF3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3621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F2395D4" w14:textId="415C714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841B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33792AC" w14:textId="09017DF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841B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602B436" w14:textId="6CF3B71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4841B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0C872C2" w14:textId="1343F14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0D526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74E7289B" w14:textId="36FA00C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56D26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2E722F99" w14:textId="77777777" w:rsidTr="0023621C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1D7CE2B" w14:textId="245A668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F0D177E" w14:textId="48499B0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44B2EBD" w14:textId="29CB458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34CED24" w14:textId="12E7624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93247CF" w14:textId="155005F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8F99FDA" w14:textId="0BF54AC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7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6B7624E4" w14:textId="5F95792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8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1B29EB07" w14:textId="77777777" w:rsidTr="0023621C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D98C24B" w14:textId="4F4902F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8629C8D" w14:textId="37A4674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A1C96E1" w14:textId="79B4A06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5D4FE6B" w14:textId="1252D10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731300D" w14:textId="1EE2ED0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50D531D" w14:textId="746C45A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14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4B3A6B0F" w14:textId="13EF2EF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15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63061927" w14:textId="77777777" w:rsidTr="0023621C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22A3772" w14:textId="055B6D0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89DEA55" w14:textId="1FE2808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D337127" w14:textId="0D3711F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988E0CD" w14:textId="0BB177A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324E739" w14:textId="20C7C0F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9C74BE0" w14:textId="5A58A80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21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7DB6A5DD" w14:textId="6139FE4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22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2EFD4BD9" w14:textId="77777777" w:rsidTr="0023621C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BFFCF65" w14:textId="13FDDFA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FC45AEB" w14:textId="68AF1B1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AE09B59" w14:textId="762F55E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5B48518" w14:textId="26E6CEC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962A271" w14:textId="3113243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7FE8FC8" w14:textId="00F4570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28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7BDED77A" w14:textId="5D2C772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29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53597095" w14:textId="77777777" w:rsidTr="0023621C">
        <w:trPr>
          <w:trHeight w:val="680"/>
        </w:trPr>
        <w:tc>
          <w:tcPr>
            <w:tcW w:w="709" w:type="pct"/>
            <w:tcBorders>
              <w:top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653864B" w14:textId="2C8FA5C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D53C982" w14:textId="18DCBBC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56D2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2664708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8BFF0B3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681C0FE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AD5B26D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</w:tcBorders>
            <w:tcMar>
              <w:left w:w="57" w:type="dxa"/>
              <w:right w:w="142" w:type="dxa"/>
            </w:tcMar>
          </w:tcPr>
          <w:p w14:paraId="732AFDD9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3159C2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3159C2" w:rsidSect="00295265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7080B" w14:textId="77777777" w:rsidR="00231D20" w:rsidRDefault="00231D20">
      <w:pPr>
        <w:spacing w:after="0"/>
      </w:pPr>
      <w:r>
        <w:separator/>
      </w:r>
    </w:p>
  </w:endnote>
  <w:endnote w:type="continuationSeparator" w:id="0">
    <w:p w14:paraId="6BD96220" w14:textId="77777777" w:rsidR="00231D20" w:rsidRDefault="00231D2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2A47C" w14:textId="77777777" w:rsidR="00231D20" w:rsidRDefault="00231D20">
      <w:pPr>
        <w:spacing w:after="0"/>
      </w:pPr>
      <w:r>
        <w:separator/>
      </w:r>
    </w:p>
  </w:footnote>
  <w:footnote w:type="continuationSeparator" w:id="0">
    <w:p w14:paraId="018E7521" w14:textId="77777777" w:rsidR="00231D20" w:rsidRDefault="00231D2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865A6"/>
    <w:rsid w:val="00097A25"/>
    <w:rsid w:val="000A5A57"/>
    <w:rsid w:val="000D5260"/>
    <w:rsid w:val="00105630"/>
    <w:rsid w:val="001274F3"/>
    <w:rsid w:val="00151CCE"/>
    <w:rsid w:val="001B01F9"/>
    <w:rsid w:val="001C41F9"/>
    <w:rsid w:val="001D0BC1"/>
    <w:rsid w:val="001F329A"/>
    <w:rsid w:val="00231D20"/>
    <w:rsid w:val="0023621C"/>
    <w:rsid w:val="00260333"/>
    <w:rsid w:val="00285C1D"/>
    <w:rsid w:val="00291A53"/>
    <w:rsid w:val="00295265"/>
    <w:rsid w:val="002A6420"/>
    <w:rsid w:val="002B69CC"/>
    <w:rsid w:val="003108C9"/>
    <w:rsid w:val="003159C2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3F3C"/>
    <w:rsid w:val="00440416"/>
    <w:rsid w:val="00462EAD"/>
    <w:rsid w:val="004841B0"/>
    <w:rsid w:val="004A6170"/>
    <w:rsid w:val="004C2B84"/>
    <w:rsid w:val="004E24F5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56D26"/>
    <w:rsid w:val="00667021"/>
    <w:rsid w:val="006974E1"/>
    <w:rsid w:val="006A3C79"/>
    <w:rsid w:val="006B6899"/>
    <w:rsid w:val="006C03B8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E3FDB"/>
    <w:rsid w:val="007F564D"/>
    <w:rsid w:val="008629C6"/>
    <w:rsid w:val="008670E0"/>
    <w:rsid w:val="008B1201"/>
    <w:rsid w:val="008C2C8B"/>
    <w:rsid w:val="008F16F7"/>
    <w:rsid w:val="00907BEC"/>
    <w:rsid w:val="009164BA"/>
    <w:rsid w:val="009166BD"/>
    <w:rsid w:val="00945235"/>
    <w:rsid w:val="009479F4"/>
    <w:rsid w:val="00977AAE"/>
    <w:rsid w:val="00996E56"/>
    <w:rsid w:val="00997268"/>
    <w:rsid w:val="009F5EA3"/>
    <w:rsid w:val="00A12667"/>
    <w:rsid w:val="00A14581"/>
    <w:rsid w:val="00A20E4C"/>
    <w:rsid w:val="00A74575"/>
    <w:rsid w:val="00A86610"/>
    <w:rsid w:val="00AA23D3"/>
    <w:rsid w:val="00AA3C50"/>
    <w:rsid w:val="00AB0569"/>
    <w:rsid w:val="00AE078C"/>
    <w:rsid w:val="00AE302A"/>
    <w:rsid w:val="00AE36BB"/>
    <w:rsid w:val="00B107D7"/>
    <w:rsid w:val="00B37C7E"/>
    <w:rsid w:val="00B65B09"/>
    <w:rsid w:val="00B77724"/>
    <w:rsid w:val="00B85583"/>
    <w:rsid w:val="00B9476B"/>
    <w:rsid w:val="00BA6FB3"/>
    <w:rsid w:val="00BC3952"/>
    <w:rsid w:val="00BE5AB8"/>
    <w:rsid w:val="00BF2AA2"/>
    <w:rsid w:val="00BF49DC"/>
    <w:rsid w:val="00C222C5"/>
    <w:rsid w:val="00C375A4"/>
    <w:rsid w:val="00C44DFB"/>
    <w:rsid w:val="00C473EC"/>
    <w:rsid w:val="00C6519B"/>
    <w:rsid w:val="00C70F21"/>
    <w:rsid w:val="00C7354B"/>
    <w:rsid w:val="00C800AA"/>
    <w:rsid w:val="00C85B38"/>
    <w:rsid w:val="00C91F9B"/>
    <w:rsid w:val="00CF6166"/>
    <w:rsid w:val="00D47677"/>
    <w:rsid w:val="00D95F2B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A6FAD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2025-03-14T09:53:00Z</dcterms:created>
  <dcterms:modified xsi:type="dcterms:W3CDTF">2025-03-14T09:53:00Z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