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56BF50C4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3F0DF720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D84C2B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E2EE8E7" w14:textId="18201F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A9ADB4" w14:textId="02D6B41F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0798650" w14:textId="32A0A4E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22A68C" w14:textId="7198175B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95C0986" w14:textId="39758E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AE62A27" w14:textId="1A95ABE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7AEC02A7" w14:textId="20C88F9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A54C37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1797C2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0910D7C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523F462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3DE0590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623BCE8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655CBBB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3074485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7589F1D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46A03D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10B1105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05EBF73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4AFBF7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65ABA2C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67B92C2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5B0AF1C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0BA4665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0B5CE3B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2F80F69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497E59E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4F477F2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7BBA127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0EFA34B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1EAF379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3C9822A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056B872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347035E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27078F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2D31178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54DB609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1A8E076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7785CDC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0CE72B1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448933B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34BC21C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60D777F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0E29AD0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672CEAF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D722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6769D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0614C" w14:textId="77777777" w:rsidR="00EF6EF7" w:rsidRDefault="00EF6EF7">
      <w:pPr>
        <w:spacing w:after="0"/>
      </w:pPr>
      <w:r>
        <w:separator/>
      </w:r>
    </w:p>
  </w:endnote>
  <w:endnote w:type="continuationSeparator" w:id="0">
    <w:p w14:paraId="0328B35F" w14:textId="77777777" w:rsidR="00EF6EF7" w:rsidRDefault="00EF6E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ABB3" w14:textId="77777777" w:rsidR="00EF6EF7" w:rsidRDefault="00EF6EF7">
      <w:pPr>
        <w:spacing w:after="0"/>
      </w:pPr>
      <w:r>
        <w:separator/>
      </w:r>
    </w:p>
  </w:footnote>
  <w:footnote w:type="continuationSeparator" w:id="0">
    <w:p w14:paraId="27E68482" w14:textId="77777777" w:rsidR="00EF6EF7" w:rsidRDefault="00EF6E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56E85"/>
    <w:rsid w:val="00071356"/>
    <w:rsid w:val="00097A25"/>
    <w:rsid w:val="000A5A57"/>
    <w:rsid w:val="000A6190"/>
    <w:rsid w:val="000B59FA"/>
    <w:rsid w:val="000C5D2D"/>
    <w:rsid w:val="001274F3"/>
    <w:rsid w:val="00151CCE"/>
    <w:rsid w:val="001A0173"/>
    <w:rsid w:val="001B01F9"/>
    <w:rsid w:val="001C41F9"/>
    <w:rsid w:val="00200715"/>
    <w:rsid w:val="00285C1D"/>
    <w:rsid w:val="003327F5"/>
    <w:rsid w:val="00340CAF"/>
    <w:rsid w:val="00345C2F"/>
    <w:rsid w:val="003C0D41"/>
    <w:rsid w:val="003C4E1D"/>
    <w:rsid w:val="003D3257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6769D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25FB8"/>
    <w:rsid w:val="00D4241F"/>
    <w:rsid w:val="00D51F96"/>
    <w:rsid w:val="00D84C2B"/>
    <w:rsid w:val="00DE32AC"/>
    <w:rsid w:val="00E1407A"/>
    <w:rsid w:val="00E33F1A"/>
    <w:rsid w:val="00E50BDE"/>
    <w:rsid w:val="00E774CD"/>
    <w:rsid w:val="00E77E1D"/>
    <w:rsid w:val="00E97684"/>
    <w:rsid w:val="00ED5F48"/>
    <w:rsid w:val="00ED722C"/>
    <w:rsid w:val="00ED75B6"/>
    <w:rsid w:val="00EF6EF7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2025-03-14T11:02:00Z</dcterms:created>
  <dcterms:modified xsi:type="dcterms:W3CDTF">2025-03-14T11:02:00Z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