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7FAF298C" w14:textId="77777777" w:rsidTr="00ED5F48">
        <w:tc>
          <w:tcPr>
            <w:tcW w:w="2500" w:type="pct"/>
            <w:vAlign w:val="center"/>
          </w:tcPr>
          <w:p w14:paraId="0B71B109" w14:textId="02A0D777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61AA7019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ED5F48" w:rsidRPr="00F1140A" w14:paraId="4B2EB927" w14:textId="77777777" w:rsidTr="00975033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2EE8E7" w14:textId="3C2451F0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9ADB4" w14:textId="522DD18C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798650" w14:textId="2FBA281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22A68C" w14:textId="3F14D99A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C0986" w14:textId="1DA61CF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E62A27" w14:textId="1CD5946F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EC02A7" w14:textId="62B61033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6A54C37E" w14:textId="77777777" w:rsidTr="00975033">
        <w:trPr>
          <w:trHeight w:val="1247"/>
        </w:trPr>
        <w:tc>
          <w:tcPr>
            <w:tcW w:w="70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A81EA01" w14:textId="0591B9B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4FB043A" w14:textId="69EF24F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51C6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CDDF311" w14:textId="1A0F79F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9C2D6C1" w14:textId="36D82CF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B55C17" w14:textId="006D49B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9ABE1D" w14:textId="3AA4366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57C3D9E" w14:textId="0E429FF4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среда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EB2B2FA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0DCA498" w14:textId="4D81C9E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BA343AB" w14:textId="4C5B08A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67D8E8" w14:textId="5EBC912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F8F156" w14:textId="0F420A6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4F146E" w14:textId="595B0C8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CFC167" w14:textId="5EACEEA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53B4AD5" w14:textId="1F764B73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002DD0F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8892CB7" w14:textId="6917129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18520C1" w14:textId="33DBBA5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464F66" w14:textId="1607F68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60DA3E" w14:textId="7567D19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A13C5D" w14:textId="049C9CD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958C56" w14:textId="5C08340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5357CD5" w14:textId="7B5A3CC6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68BAFAE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8E74E94" w14:textId="08AD3FC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CBE8491" w14:textId="189B399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F091CF" w14:textId="4DBCD98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167198" w14:textId="295EA75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107AF4" w14:textId="1D9752E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49DF52" w14:textId="345DF78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17093039" w14:textId="40456C2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D73EBF0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7DF9029" w14:textId="769B81F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6AA4896" w14:textId="5E7C155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AF9E93" w14:textId="069DA1C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633F73" w14:textId="1440AE8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85F4A6" w14:textId="6D8CA93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073DED" w14:textId="5D9A289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09DF7ABA" w14:textId="4FE4493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3BE865F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32F4322" w14:textId="78D1FC8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72F4D3E" w14:textId="4DAD529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5BB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B2E77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67877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C3DC82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EF34A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33C2D051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524319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4FDD2" w14:textId="77777777" w:rsidR="00164E16" w:rsidRDefault="00164E16">
      <w:pPr>
        <w:spacing w:after="0"/>
      </w:pPr>
      <w:r>
        <w:separator/>
      </w:r>
    </w:p>
  </w:endnote>
  <w:endnote w:type="continuationSeparator" w:id="0">
    <w:p w14:paraId="3248F57A" w14:textId="77777777" w:rsidR="00164E16" w:rsidRDefault="00164E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9B4FC" w14:textId="77777777" w:rsidR="00164E16" w:rsidRDefault="00164E16">
      <w:pPr>
        <w:spacing w:after="0"/>
      </w:pPr>
      <w:r>
        <w:separator/>
      </w:r>
    </w:p>
  </w:footnote>
  <w:footnote w:type="continuationSeparator" w:id="0">
    <w:p w14:paraId="0178E7E1" w14:textId="77777777" w:rsidR="00164E16" w:rsidRDefault="00164E1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C6BEE"/>
    <w:rsid w:val="001274F3"/>
    <w:rsid w:val="00151CCE"/>
    <w:rsid w:val="00164E16"/>
    <w:rsid w:val="00167298"/>
    <w:rsid w:val="001B01F9"/>
    <w:rsid w:val="001C41F9"/>
    <w:rsid w:val="00285C1D"/>
    <w:rsid w:val="002E5056"/>
    <w:rsid w:val="002E6538"/>
    <w:rsid w:val="003241C3"/>
    <w:rsid w:val="003327F5"/>
    <w:rsid w:val="00340CAF"/>
    <w:rsid w:val="003C0D41"/>
    <w:rsid w:val="003E085C"/>
    <w:rsid w:val="003E7B3A"/>
    <w:rsid w:val="00416364"/>
    <w:rsid w:val="00431B29"/>
    <w:rsid w:val="00440416"/>
    <w:rsid w:val="00451C60"/>
    <w:rsid w:val="00462EAD"/>
    <w:rsid w:val="004A6170"/>
    <w:rsid w:val="004F6AAC"/>
    <w:rsid w:val="00512F2D"/>
    <w:rsid w:val="00524319"/>
    <w:rsid w:val="00570FBB"/>
    <w:rsid w:val="00583B82"/>
    <w:rsid w:val="005923AC"/>
    <w:rsid w:val="005D5149"/>
    <w:rsid w:val="005E656F"/>
    <w:rsid w:val="00667021"/>
    <w:rsid w:val="00695BBD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5033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1B92"/>
    <w:rsid w:val="00E1407A"/>
    <w:rsid w:val="00E33F1A"/>
    <w:rsid w:val="00E50BDE"/>
    <w:rsid w:val="00E774CD"/>
    <w:rsid w:val="00E77E1D"/>
    <w:rsid w:val="00E85364"/>
    <w:rsid w:val="00E97684"/>
    <w:rsid w:val="00ED5F48"/>
    <w:rsid w:val="00ED75B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2025-03-14T10:55:00Z</dcterms:created>
  <dcterms:modified xsi:type="dcterms:W3CDTF">2025-03-14T10:55:00Z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