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34C6559E" w:rsidR="006D4D72" w:rsidRPr="003A0A27" w:rsidRDefault="00B01C88" w:rsidP="00B01C88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37CF67F0" wp14:editId="2FBFABFB">
                  <wp:extent cx="6840220" cy="6840220"/>
                  <wp:effectExtent l="0" t="0" r="0" b="0"/>
                  <wp:docPr id="11273532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353294" name="Рисунок 112735329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0C0A1A2" w:rsidR="00ED5F48" w:rsidRPr="000E1708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784345F2" w14:textId="190F5528" w:rsidR="00ED5F48" w:rsidRPr="000E1708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56"/>
                <w:szCs w:val="56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56"/>
                <w:szCs w:val="56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56"/>
                <w:szCs w:val="56"/>
                <w:lang w:bidi="ru-RU"/>
              </w:rPr>
              <w:t>2026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76A4B167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3852D1C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026327FF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6F19FCE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40C5874A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9DFE8CB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5D76D1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0A432A8B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01A163C2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“вторник" 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=A2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1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&lt;&gt; 0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=A2+1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2B12CFAD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“среда" 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=B2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&lt;&gt; 0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=B2+1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3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2CC1DC8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“четверг" 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=C2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&lt;&gt; 0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=C2+1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4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4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4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0D6EF01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= “пятница" 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=D2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4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&lt;&gt; 0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=D2+1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5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5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5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4D9B404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A88DB1E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0BA2A18E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=G2+1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8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53FD5212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=A3+1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9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64C78F99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=B3+1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10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6E5E4217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=C3+1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11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5DE5FA24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=D3+1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12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34383EB8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E2973A3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36EEF13D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=G3+1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15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0ED60A35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=A4+1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16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26FC9CBE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=B4+1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17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155EB554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=C4+1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18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75CD5A8F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=D4+1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19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5062E343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55C25682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3F28DAB0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=G4+1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22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30B78509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=A5+1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23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0164CB3F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=B5+1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24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315B1B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=C5+1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25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3CDBDB1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=D5+1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26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593FC6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0FF9D39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36E16F1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=G5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28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=G5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28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=G5+1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29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7C2D8DD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=A6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=A6+1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t>30</w: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91E1CA8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=B6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=B6+1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25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9FB49AB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=C6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25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=C6+1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07D5E860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=D6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=D6+1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27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27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1150EDC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4BBFC2F9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11C7B2A3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=G6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=G6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29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=G6+1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25652745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=A7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 0,""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IF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=A7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&lt;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="00B01C8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begin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=A7+1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separate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>30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instrText xml:space="preserve"> "" </w:instrText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  <w:r w:rsidRPr="000E1708"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0E1708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D904" w14:textId="77777777" w:rsidR="00077D9A" w:rsidRDefault="00077D9A">
      <w:pPr>
        <w:spacing w:after="0"/>
      </w:pPr>
      <w:r>
        <w:separator/>
      </w:r>
    </w:p>
  </w:endnote>
  <w:endnote w:type="continuationSeparator" w:id="0">
    <w:p w14:paraId="56B4BB93" w14:textId="77777777" w:rsidR="00077D9A" w:rsidRDefault="00077D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91A1" w14:textId="77777777" w:rsidR="00077D9A" w:rsidRDefault="00077D9A">
      <w:pPr>
        <w:spacing w:after="0"/>
      </w:pPr>
      <w:r>
        <w:separator/>
      </w:r>
    </w:p>
  </w:footnote>
  <w:footnote w:type="continuationSeparator" w:id="0">
    <w:p w14:paraId="1D3FEEFB" w14:textId="77777777" w:rsidR="00077D9A" w:rsidRDefault="00077D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77D9A"/>
    <w:rsid w:val="00082588"/>
    <w:rsid w:val="00097A25"/>
    <w:rsid w:val="000A5A57"/>
    <w:rsid w:val="000B5A03"/>
    <w:rsid w:val="000E1708"/>
    <w:rsid w:val="001274F3"/>
    <w:rsid w:val="00137EBC"/>
    <w:rsid w:val="00151CCE"/>
    <w:rsid w:val="00185B50"/>
    <w:rsid w:val="001B01F9"/>
    <w:rsid w:val="001C41F9"/>
    <w:rsid w:val="001F7A8D"/>
    <w:rsid w:val="002068F9"/>
    <w:rsid w:val="00240ECA"/>
    <w:rsid w:val="00285C1D"/>
    <w:rsid w:val="002941F0"/>
    <w:rsid w:val="003019F6"/>
    <w:rsid w:val="003327F5"/>
    <w:rsid w:val="00340CAF"/>
    <w:rsid w:val="003A0A27"/>
    <w:rsid w:val="003B6069"/>
    <w:rsid w:val="003B7C7D"/>
    <w:rsid w:val="003C0D41"/>
    <w:rsid w:val="003E085C"/>
    <w:rsid w:val="003E73F0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66E8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74F73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01C88"/>
    <w:rsid w:val="00B116AA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74CD"/>
    <w:rsid w:val="00E77E1D"/>
    <w:rsid w:val="00E97684"/>
    <w:rsid w:val="00ED5F48"/>
    <w:rsid w:val="00ED75B6"/>
    <w:rsid w:val="00F91390"/>
    <w:rsid w:val="00F93E3B"/>
    <w:rsid w:val="00FC0032"/>
    <w:rsid w:val="00FD7A08"/>
    <w:rsid w:val="00FE206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2025-03-14T16:43:00Z</dcterms:created>
  <dcterms:modified xsi:type="dcterms:W3CDTF">2025-03-14T16:43:00Z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