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99"/>
        <w:gridCol w:w="7699"/>
      </w:tblGrid>
      <w:tr w:rsidR="00ED5F48" w:rsidRPr="00336158" w14:paraId="5E679A77" w14:textId="77777777" w:rsidTr="00ED5F48">
        <w:tc>
          <w:tcPr>
            <w:tcW w:w="2500" w:type="pct"/>
            <w:vAlign w:val="center"/>
          </w:tcPr>
          <w:p w14:paraId="1ADD435E" w14:textId="3B7A961F" w:rsidR="00ED5F48" w:rsidRPr="00336158" w:rsidRDefault="0094723D" w:rsidP="00CA7046">
            <w:pPr>
              <w:pStyle w:val="ad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96"/>
                <w:szCs w:val="96"/>
                <w:lang w:bidi="ru-RU"/>
              </w:rPr>
              <w:t>MAI</w:t>
            </w:r>
            <w:r w:rsidR="00C34FA4"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drawing>
                <wp:anchor distT="0" distB="0" distL="114300" distR="114300" simplePos="0" relativeHeight="251662336" behindDoc="1" locked="0" layoutInCell="1" allowOverlap="1" wp14:anchorId="3FBB90A8" wp14:editId="1A4EF41E">
                  <wp:simplePos x="0" y="0"/>
                  <wp:positionH relativeFrom="column">
                    <wp:posOffset>-457835</wp:posOffset>
                  </wp:positionH>
                  <wp:positionV relativeFrom="paragraph">
                    <wp:posOffset>-456565</wp:posOffset>
                  </wp:positionV>
                  <wp:extent cx="10693507" cy="7560000"/>
                  <wp:effectExtent l="0" t="0" r="0" b="3175"/>
                  <wp:wrapNone/>
                  <wp:docPr id="5" name="Рисунок 5" descr="Изображение выглядит как ед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01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3507" cy="75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00" w:type="pct"/>
            <w:vAlign w:val="center"/>
          </w:tcPr>
          <w:p w14:paraId="356E2AAA" w14:textId="151B5DB8" w:rsidR="00ED5F48" w:rsidRPr="00336158" w:rsidRDefault="00ED5F48" w:rsidP="00CA7046">
            <w:pPr>
              <w:pStyle w:val="ad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t>2026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24B867D3" w14:textId="4AD3AE40" w:rsidR="00ED5F48" w:rsidRPr="00336158" w:rsidRDefault="00ED5F48" w:rsidP="00CA7046">
      <w:pPr>
        <w:pStyle w:val="Months"/>
        <w:jc w:val="center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CA7046" w:rsidRPr="00336158" w14:paraId="4232816E" w14:textId="77777777" w:rsidTr="0094723D">
        <w:trPr>
          <w:trHeight w:val="964"/>
        </w:trPr>
        <w:tc>
          <w:tcPr>
            <w:tcW w:w="707" w:type="pct"/>
            <w:shd w:val="clear" w:color="auto" w:fill="auto"/>
            <w:vAlign w:val="center"/>
          </w:tcPr>
          <w:p w14:paraId="5173D927" w14:textId="6563C883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645E7C4A" w14:textId="4148AA7E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7D31BE5" w14:textId="4B65DFED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8E1E115" w14:textId="4CFC71E7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C84A1A5" w14:textId="78BAC57C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73A0790" w14:textId="30F44557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08410A3D" w14:textId="4B758E79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DIMANCHE</w:t>
            </w:r>
          </w:p>
        </w:tc>
      </w:tr>
      <w:tr w:rsidR="00ED5F48" w:rsidRPr="00336158" w14:paraId="6F5FFAB0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269C2670" w14:textId="565E5DF4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4F7B697C" w14:textId="46D0FB2B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C8A88DF" w14:textId="6966DAA1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E2562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9B1B025" w14:textId="136BA580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766A4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0BF732E" w14:textId="7D797F80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BB26961" w14:textId="4380FB58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46817485" w14:textId="008B3493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543A7E90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5021331D" w14:textId="1D880A5F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24B2BF12" w14:textId="093CE1DC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858DFB7" w14:textId="564F0816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48B68F1" w14:textId="69AE7F5C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345A9F5" w14:textId="7AE25A28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29615FD" w14:textId="02525E03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62D659A8" w14:textId="25C1D24F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25CD5011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63162FCE" w14:textId="07A25B1F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6534D557" w14:textId="429661B2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6E94CD6" w14:textId="04736D81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F358C9A" w14:textId="3E1DAE43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45FC823" w14:textId="5A7017D4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98DB889" w14:textId="0732C875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2CED4719" w14:textId="4DCA6D9D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1967DB6D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508568AD" w14:textId="398BFB56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290DA026" w14:textId="127DA9FE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AC5897B" w14:textId="6870CE9B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737E596" w14:textId="52AFC1B5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66F8449" w14:textId="181FA898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F32A15C" w14:textId="66179528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64653324" w14:textId="7DF5103A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0B252533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405994ED" w14:textId="462EBDE3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47B32801" w14:textId="364A28DB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F129B62" w14:textId="6F9C10B8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7DFE374" w14:textId="2C3B25D8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325C5B5" w14:textId="10404A98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B1EB887" w14:textId="575A8651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3499CB9D" w14:textId="0D859402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2832F5D6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2B10BCDE" w14:textId="29FCC2FA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3C2A51FD" w14:textId="3BAD38D4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B5D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96AA3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E98195F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C122FC5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0BF85BD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E7A702A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5A2DC031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336158" w:rsidRDefault="00ED5F48" w:rsidP="00CA7046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ED5F48" w:rsidRPr="00336158" w:rsidSect="0084786B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FE41D" w14:textId="77777777" w:rsidR="00AB1181" w:rsidRDefault="00AB1181">
      <w:pPr>
        <w:spacing w:after="0"/>
      </w:pPr>
      <w:r>
        <w:separator/>
      </w:r>
    </w:p>
  </w:endnote>
  <w:endnote w:type="continuationSeparator" w:id="0">
    <w:p w14:paraId="7B7963B1" w14:textId="77777777" w:rsidR="00AB1181" w:rsidRDefault="00AB118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FFC32" w14:textId="77777777" w:rsidR="00AB1181" w:rsidRDefault="00AB1181">
      <w:pPr>
        <w:spacing w:after="0"/>
      </w:pPr>
      <w:r>
        <w:separator/>
      </w:r>
    </w:p>
  </w:footnote>
  <w:footnote w:type="continuationSeparator" w:id="0">
    <w:p w14:paraId="5C5FACE2" w14:textId="77777777" w:rsidR="00AB1181" w:rsidRDefault="00AB118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3030C"/>
    <w:rsid w:val="0005357B"/>
    <w:rsid w:val="00071356"/>
    <w:rsid w:val="00097A25"/>
    <w:rsid w:val="000A5A57"/>
    <w:rsid w:val="001274F3"/>
    <w:rsid w:val="00151CCE"/>
    <w:rsid w:val="001B01F9"/>
    <w:rsid w:val="001C41F9"/>
    <w:rsid w:val="001F2CF0"/>
    <w:rsid w:val="00285C1D"/>
    <w:rsid w:val="002E72BD"/>
    <w:rsid w:val="003327F5"/>
    <w:rsid w:val="00336158"/>
    <w:rsid w:val="00340CAF"/>
    <w:rsid w:val="003C0D41"/>
    <w:rsid w:val="003D1B23"/>
    <w:rsid w:val="003E085C"/>
    <w:rsid w:val="003E7B3A"/>
    <w:rsid w:val="00416364"/>
    <w:rsid w:val="004267E0"/>
    <w:rsid w:val="00431B29"/>
    <w:rsid w:val="00440416"/>
    <w:rsid w:val="00462EAD"/>
    <w:rsid w:val="00473FD5"/>
    <w:rsid w:val="00496AA3"/>
    <w:rsid w:val="004A6170"/>
    <w:rsid w:val="004F6AAC"/>
    <w:rsid w:val="00512F2D"/>
    <w:rsid w:val="00570FBB"/>
    <w:rsid w:val="00572B5D"/>
    <w:rsid w:val="00583B82"/>
    <w:rsid w:val="005923AC"/>
    <w:rsid w:val="005D5149"/>
    <w:rsid w:val="005E656F"/>
    <w:rsid w:val="00667021"/>
    <w:rsid w:val="006751C8"/>
    <w:rsid w:val="006974E1"/>
    <w:rsid w:val="006B6899"/>
    <w:rsid w:val="006C0896"/>
    <w:rsid w:val="006F513E"/>
    <w:rsid w:val="00721657"/>
    <w:rsid w:val="007C0139"/>
    <w:rsid w:val="007D45A1"/>
    <w:rsid w:val="007F564D"/>
    <w:rsid w:val="0084786B"/>
    <w:rsid w:val="008B1201"/>
    <w:rsid w:val="008F16F7"/>
    <w:rsid w:val="009164BA"/>
    <w:rsid w:val="009166BD"/>
    <w:rsid w:val="0094723D"/>
    <w:rsid w:val="00977AAE"/>
    <w:rsid w:val="00996E56"/>
    <w:rsid w:val="00997268"/>
    <w:rsid w:val="009A7FA5"/>
    <w:rsid w:val="009E2562"/>
    <w:rsid w:val="00A12667"/>
    <w:rsid w:val="00A14581"/>
    <w:rsid w:val="00A20E4C"/>
    <w:rsid w:val="00AA23D3"/>
    <w:rsid w:val="00AA3C50"/>
    <w:rsid w:val="00AB1181"/>
    <w:rsid w:val="00AE302A"/>
    <w:rsid w:val="00AE36BB"/>
    <w:rsid w:val="00B37C7E"/>
    <w:rsid w:val="00B65B09"/>
    <w:rsid w:val="00B71663"/>
    <w:rsid w:val="00B85583"/>
    <w:rsid w:val="00B9476B"/>
    <w:rsid w:val="00BC3952"/>
    <w:rsid w:val="00BE5AB8"/>
    <w:rsid w:val="00BF49DC"/>
    <w:rsid w:val="00C34FA4"/>
    <w:rsid w:val="00C44DFB"/>
    <w:rsid w:val="00C6519B"/>
    <w:rsid w:val="00C70F21"/>
    <w:rsid w:val="00C7354B"/>
    <w:rsid w:val="00C800AA"/>
    <w:rsid w:val="00C91F9B"/>
    <w:rsid w:val="00CA7046"/>
    <w:rsid w:val="00D473DE"/>
    <w:rsid w:val="00D76427"/>
    <w:rsid w:val="00D766A4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E02FE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2025-03-14T15:23:00Z</dcterms:created>
  <dcterms:modified xsi:type="dcterms:W3CDTF">2025-03-14T15:23:00Z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