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2229BC59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0773B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3"/>
        <w:gridCol w:w="2259"/>
        <w:gridCol w:w="2266"/>
        <w:gridCol w:w="2266"/>
        <w:gridCol w:w="2266"/>
        <w:gridCol w:w="2266"/>
        <w:gridCol w:w="2221"/>
      </w:tblGrid>
      <w:tr w:rsidR="00927861" w:rsidRPr="00062EB8" w14:paraId="4B2EB927" w14:textId="77777777" w:rsidTr="00062EB8">
        <w:trPr>
          <w:trHeight w:val="340"/>
        </w:trPr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1E2EE8E7" w14:textId="637DFC5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A9ADB4" w14:textId="34CFAA9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0798650" w14:textId="51C3D60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0122A68C" w14:textId="7C5B16A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95C0986" w14:textId="0BD4FB8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4AE62A27" w14:textId="1F4A9D8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262626" w:themeFill="text1" w:themeFillTint="D9"/>
            <w:vAlign w:val="center"/>
          </w:tcPr>
          <w:p w14:paraId="7AEC02A7" w14:textId="21556E7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A54C37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131BA36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6AF1F79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5778DA2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2DE75D8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7E616BE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3F6BF4D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3502809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EB2B2FA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2C64D7F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33D4A0B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2A3CF9A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645C749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704EFC9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A3D166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6661422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002DD0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48C1E2A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5E1EF6F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A5DB6D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0B52B2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F31E89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78485ED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4571E39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33B0254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0DC1BD9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2CA0B76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58BEAE6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5FFA92E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7D6885F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62A571D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5F5185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44749CF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510552D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6FA549F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7766C18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048C8CC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503926D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735D1D6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61B394C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0773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DF6C9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6FA96" w14:textId="77777777" w:rsidR="00AE2AEB" w:rsidRDefault="00AE2AEB">
      <w:pPr>
        <w:spacing w:after="0"/>
      </w:pPr>
      <w:r>
        <w:separator/>
      </w:r>
    </w:p>
  </w:endnote>
  <w:endnote w:type="continuationSeparator" w:id="0">
    <w:p w14:paraId="3748B078" w14:textId="77777777" w:rsidR="00AE2AEB" w:rsidRDefault="00AE2A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6CDE" w14:textId="77777777" w:rsidR="00AE2AEB" w:rsidRDefault="00AE2AEB">
      <w:pPr>
        <w:spacing w:after="0"/>
      </w:pPr>
      <w:r>
        <w:separator/>
      </w:r>
    </w:p>
  </w:footnote>
  <w:footnote w:type="continuationSeparator" w:id="0">
    <w:p w14:paraId="5269307C" w14:textId="77777777" w:rsidR="00AE2AEB" w:rsidRDefault="00AE2A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280D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1B9A"/>
    <w:rsid w:val="003D4EE4"/>
    <w:rsid w:val="003E085C"/>
    <w:rsid w:val="003E7B3A"/>
    <w:rsid w:val="00416364"/>
    <w:rsid w:val="00431B29"/>
    <w:rsid w:val="00440416"/>
    <w:rsid w:val="00462EAD"/>
    <w:rsid w:val="004A6170"/>
    <w:rsid w:val="004C7AB7"/>
    <w:rsid w:val="004F6AAC"/>
    <w:rsid w:val="00512F2D"/>
    <w:rsid w:val="00570FBB"/>
    <w:rsid w:val="00583B82"/>
    <w:rsid w:val="005923AC"/>
    <w:rsid w:val="005D5149"/>
    <w:rsid w:val="005E0BB6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7520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A3D84"/>
    <w:rsid w:val="00AE2AEB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E32AC"/>
    <w:rsid w:val="00DF6C9E"/>
    <w:rsid w:val="00E0773B"/>
    <w:rsid w:val="00E1407A"/>
    <w:rsid w:val="00E33F1A"/>
    <w:rsid w:val="00E50BDE"/>
    <w:rsid w:val="00E774CD"/>
    <w:rsid w:val="00E77E1D"/>
    <w:rsid w:val="00E97684"/>
    <w:rsid w:val="00ED5F48"/>
    <w:rsid w:val="00ED75B6"/>
    <w:rsid w:val="00F3481C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2025-03-14T10:51:00Z</dcterms:created>
  <dcterms:modified xsi:type="dcterms:W3CDTF">2025-03-14T10:51:00Z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