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F05E7F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654B8293" w:rsidR="003E085C" w:rsidRPr="00F05E7F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val="en-US"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F05E7F">
              <w:rPr>
                <w:rFonts w:cs="Arial"/>
                <w:noProof/>
                <w:color w:val="auto"/>
                <w:lang w:val="en-US"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836BE1">
              <w:rPr>
                <w:rFonts w:cs="Arial"/>
                <w:noProof/>
                <w:color w:val="auto"/>
                <w:lang w:val="en-US" w:bidi="ru-RU"/>
              </w:rPr>
              <w:t>2026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026D38BD" w:rsidR="00C957EE" w:rsidRPr="00F05E7F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en-US" w:bidi="ru-RU"/>
              </w:rPr>
            </w:pPr>
            <w:r w:rsidRPr="00F05E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en-US" w:bidi="ru-RU"/>
              </w:rPr>
              <w:t>5</w:t>
            </w:r>
            <w:r w:rsidR="002A05F8" w:rsidRPr="00F05E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en-US" w:bidi="ru-RU"/>
              </w:rPr>
              <w:t>2</w:t>
            </w:r>
            <w:r w:rsidR="00C957EE" w:rsidRPr="00F05E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en-US" w:bidi="ru-RU"/>
              </w:rPr>
              <w:t xml:space="preserve"> </w:t>
            </w:r>
            <w:r w:rsidR="00F05E7F" w:rsidRPr="00F05E7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LUNDIS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F05E7F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3DE060C6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bookmarkStart w:id="1" w:name="_Hlk38821049"/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F05E7F" w14:paraId="684222CD" w14:textId="77777777" w:rsidTr="005A2806">
                    <w:trPr>
                      <w:trHeight w:val="170"/>
                    </w:trPr>
                    <w:tc>
                      <w:tcPr>
                        <w:tcW w:w="711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42FDED28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9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23998934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9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33686DCD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1309A79B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14F729E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65455AD8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E1B0804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31DF8F53" w14:textId="77777777" w:rsidTr="005A2806">
                    <w:trPr>
                      <w:trHeight w:val="350"/>
                    </w:trPr>
                    <w:tc>
                      <w:tcPr>
                        <w:tcW w:w="711" w:type="pct"/>
                        <w:vAlign w:val="center"/>
                      </w:tcPr>
                      <w:p w14:paraId="4C3DF47A" w14:textId="16324EB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jeudi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FD8DCA2" w14:textId="5DC85F9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jeudi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D953DC5" w14:textId="28BCB3F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6F7F6B" w14:textId="2B6909F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77DEF9" w14:textId="6488B04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B1CBA7" w14:textId="142DE330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61DE8D4C" w14:textId="7C4461A4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0AFA4FA2" w14:textId="77777777" w:rsidTr="005A2806">
                    <w:trPr>
                      <w:trHeight w:val="336"/>
                    </w:trPr>
                    <w:tc>
                      <w:tcPr>
                        <w:tcW w:w="711" w:type="pct"/>
                        <w:vAlign w:val="center"/>
                      </w:tcPr>
                      <w:p w14:paraId="688A4083" w14:textId="7607B06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AD9C7DF" w14:textId="3BA8B6E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FD5672A" w14:textId="5AD2876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E39618" w14:textId="4D24F10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01D669" w14:textId="3754235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8B3CC1" w14:textId="4B563154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63A6A44F" w14:textId="10D1C93E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223F797F" w14:textId="77777777" w:rsidTr="005A2806">
                    <w:trPr>
                      <w:trHeight w:val="350"/>
                    </w:trPr>
                    <w:tc>
                      <w:tcPr>
                        <w:tcW w:w="711" w:type="pct"/>
                        <w:vAlign w:val="center"/>
                      </w:tcPr>
                      <w:p w14:paraId="3FCDA0AA" w14:textId="4601A45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E99770B" w14:textId="47F3539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078C04D" w14:textId="384C2CB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764BF9" w14:textId="36DC3BC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4D6EFD" w14:textId="1CC53D4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A7D074" w14:textId="16A2C482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2DF4C53D" w14:textId="67F8D2E6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10529957" w14:textId="77777777" w:rsidTr="005A2806">
                    <w:trPr>
                      <w:trHeight w:val="350"/>
                    </w:trPr>
                    <w:tc>
                      <w:tcPr>
                        <w:tcW w:w="711" w:type="pct"/>
                        <w:vAlign w:val="center"/>
                      </w:tcPr>
                      <w:p w14:paraId="7824C9C9" w14:textId="0782234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65E1D41" w14:textId="187EDED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3951C8E" w14:textId="4E93CE4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55A8A" w14:textId="1C4B9CA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1F29A4" w14:textId="55F642E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8D3352" w14:textId="05DD3EA3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2CF6BA37" w14:textId="2B0B4690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797D45F8" w14:textId="77777777" w:rsidTr="005A2806">
                    <w:trPr>
                      <w:trHeight w:val="336"/>
                    </w:trPr>
                    <w:tc>
                      <w:tcPr>
                        <w:tcW w:w="711" w:type="pct"/>
                        <w:vAlign w:val="center"/>
                      </w:tcPr>
                      <w:p w14:paraId="4BD14B6A" w14:textId="6BC6D1F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746ECD0" w14:textId="325C668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6F7B018" w14:textId="2FDEAA3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B5BF7" w14:textId="43DF60A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3E501" w14:textId="012AB22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251BC6" w14:textId="5C79E72C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3CA74E8D" w14:textId="4D09855C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1144E5B8" w14:textId="77777777" w:rsidTr="005A2806">
                    <w:trPr>
                      <w:trHeight w:val="350"/>
                    </w:trPr>
                    <w:tc>
                      <w:tcPr>
                        <w:tcW w:w="711" w:type="pct"/>
                        <w:vAlign w:val="center"/>
                      </w:tcPr>
                      <w:p w14:paraId="55F237A0" w14:textId="288C09E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84CCAC5" w14:textId="6EB9F71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50BB2A5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D13DEE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41B312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7F8AB0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0F850EA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26715C36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FÉVRIER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F05E7F" w14:paraId="4D521D1C" w14:textId="77777777" w:rsidTr="005A2806">
                    <w:trPr>
                      <w:trHeight w:val="170"/>
                    </w:trPr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06A65DBF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31DA8564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1C3F683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2CB3A92B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45A0E377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279E0A3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03C17C68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033AD79B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62338C3E" w14:textId="112206A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9814E4" w14:textId="7F19C39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032DA6E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111330B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3B92098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253F47F6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A023F15" w14:textId="46CABD9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6878283D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036E1A06" w14:textId="7F23894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1016BEE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5769E31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0AE1DA3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07DB318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71FA8D03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651B6ED7" w14:textId="190C88ED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7DC4D67B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64AC88D8" w14:textId="09A79E3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3381905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27BBE35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249DFAE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71314C2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57E569E2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0A0A41E" w14:textId="246AAA8B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73331944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036526BF" w14:textId="1E6C3E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10BE330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3CCDCF4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6FC8378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1E9D1F6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3C630444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6E25065" w14:textId="5ADFCC80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74B0FF95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0A5D3919" w14:textId="7D59F99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0BF6D92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4234DEC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0C8A1F4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50ECE3A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12FBC086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267017D" w14:textId="56BC47B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4CB553C4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4549FBFA" w14:textId="112A8C0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7789054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5B970C07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635B5D45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116A434F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F05E7F" w14:paraId="5FBA1453" w14:textId="77777777" w:rsidTr="005A2806">
                    <w:trPr>
                      <w:trHeight w:val="170"/>
                    </w:trPr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0C4E004F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4A27894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570144F1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221D3048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50CB0CB9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294590CB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816A639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1AD7C61D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00AAAD04" w14:textId="09774FE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BC2568" w14:textId="76DF420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64BB93A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5F8FB49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12AECCD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3A325881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611257B" w14:textId="3F59EE03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0ACC4FBD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62D8059F" w14:textId="1EDDDC4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5CA2B8" w14:textId="0C85628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6294190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6D2F3B5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0AA7EBE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202F540C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B2C3A7B" w14:textId="7A63844C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2DAA7F9C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5B1BC1FA" w14:textId="1C20117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D7620" w14:textId="624B5B1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40B009D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78C5B95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163744D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7B28F05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340F2AC" w14:textId="4C1DB99A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091924FE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00EE5652" w14:textId="0634E30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7248AD" w14:textId="25F90B6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0EFAA2A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640A115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049D7F7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0AB73D80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8F77A3C" w14:textId="6676A618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322DB458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24ACEBE8" w14:textId="48AC696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2EFA3" w14:textId="31CF590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7DACD1B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1626CEC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29DF680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4A4267E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B8E039F" w14:textId="3D809396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73808F25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1E6C55AF" w14:textId="15DF203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1FD984" w14:textId="530855E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6E133FB9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260070DC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</w:tr>
            <w:tr w:rsidR="00C957EE" w:rsidRPr="00F05E7F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0176FA17" w:rsidR="00C957EE" w:rsidRPr="00F05E7F" w:rsidRDefault="002A05F8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</w:pPr>
                  <w:r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59BDC9F4" w:rsidR="00C957EE" w:rsidRPr="00F05E7F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5F896D13" w:rsidR="00C957EE" w:rsidRPr="00F05E7F" w:rsidRDefault="002A05F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</w:tr>
            <w:tr w:rsidR="00E50BDE" w:rsidRPr="00F05E7F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34EC26AF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F05E7F" w14:paraId="1830A8BB" w14:textId="77777777" w:rsidTr="005A280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59C2AEF9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6604CF59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400EDB78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19087E5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49F4D062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18947257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D123FA3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14D13F92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1DC5D93D" w14:textId="01856F7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BC1B1" w14:textId="75511FC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B2768D" w14:textId="51D3A07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7AAB21" w14:textId="7E4FF3F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03FBC2" w14:textId="5168F3F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DE3B76" w14:textId="028BD0AA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C9BEC9E" w14:textId="0CC743A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366F6110" w14:textId="77777777" w:rsidTr="005A2806">
                    <w:trPr>
                      <w:trHeight w:val="336"/>
                    </w:trPr>
                    <w:tc>
                      <w:tcPr>
                        <w:tcW w:w="709" w:type="pct"/>
                        <w:vAlign w:val="center"/>
                      </w:tcPr>
                      <w:p w14:paraId="3A80732B" w14:textId="34FCB6B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CF1C20" w14:textId="692F77B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76D9DB" w14:textId="7EF3343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90857E" w14:textId="280252F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5E11EF" w14:textId="49CAE4F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E2CB87" w14:textId="1BA89988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BA6BB62" w14:textId="37D90541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14D8AA71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69EB8112" w14:textId="1A62B55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C37CB7" w14:textId="76A4900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941E8C" w14:textId="7291E9C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9ED3" w14:textId="6991BAF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2DE6CE" w14:textId="265FFC7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FC6B17" w14:textId="787D6A22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0DA52DBF" w14:textId="6441D67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7D87AE24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570F716A" w14:textId="0C15908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7ECA79" w14:textId="1591499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2A4B10" w14:textId="3A7B80E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8E8D1C" w14:textId="7911B13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86561" w14:textId="4B0B484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E61DF9" w14:textId="010F8035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E1883DE" w14:textId="48D149ED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4CB6B821" w14:textId="77777777" w:rsidTr="005A2806">
                    <w:trPr>
                      <w:trHeight w:val="336"/>
                    </w:trPr>
                    <w:tc>
                      <w:tcPr>
                        <w:tcW w:w="709" w:type="pct"/>
                        <w:vAlign w:val="center"/>
                      </w:tcPr>
                      <w:p w14:paraId="59309AC1" w14:textId="4F26EA1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ADCBBC" w14:textId="62DC9EE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DBB2B" w14:textId="15A0AA6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B25296" w14:textId="40AE076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1728F9" w14:textId="1FDFE93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BA22F" w14:textId="65936603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CD9DB15" w14:textId="168120B0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003B39C8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18C29B70" w14:textId="2414875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D1DC2B" w14:textId="7ABF199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F85E93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0F81B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B0153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E74A4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34D86D9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7B246660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0303236B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F05E7F" w14:paraId="1DD4E4F6" w14:textId="77777777" w:rsidTr="005A2806">
                    <w:trPr>
                      <w:trHeight w:val="170"/>
                    </w:trPr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428FD6D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6E9DFD29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3064B237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0E7F801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0BD3D7DA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39D88F29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32948C6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644B5DAB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0B607DB9" w14:textId="02F5C55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FC3D935" w14:textId="19220F8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564DEE0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00F8113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5054BF8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0666EBDE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D4D949F" w14:textId="26B1037A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0A9C0ECC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3A555505" w14:textId="5FDD5FD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6AB69DE" w14:textId="6D32116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3C7143E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3D7324A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2074B35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07F9FF1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B7DF7E6" w14:textId="78B3282D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5A5D8179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1FF04C3A" w14:textId="3EE595D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0A915AD" w14:textId="5D8F277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66596C5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419639A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12A6B29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2E0DFAAA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205FA3C" w14:textId="2563B8FE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01B050AD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503CE934" w14:textId="4C6FCFB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BCB5F75" w14:textId="76E5ABF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081E037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3C0C9B6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62CFD9D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7C8D3C5E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EA66CFE" w14:textId="49CD91D3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4B50F776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6413AED3" w14:textId="7CAD205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26B469" w14:textId="0260AF9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7A90D7A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20F42AF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2FB8510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2461DE00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8D76BD8" w14:textId="495E1D34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70F29507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7C325A55" w14:textId="392EE90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0615F" w14:textId="7C9101E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 w:cs="Arial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F426391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254C2834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04864616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F05E7F" w14:paraId="27C2DD8F" w14:textId="77777777" w:rsidTr="005A2806">
                    <w:trPr>
                      <w:trHeight w:val="170"/>
                    </w:trPr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0801C077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09D900F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34B429C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32836AEF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4FA461A5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40E2C505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538026D6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36D35DFF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79BA6D45" w14:textId="0227236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FFEE45A" w14:textId="5DF7C54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2654710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3460975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078B6E5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36F59DF8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2C83CDA" w14:textId="085275B5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6F389E1B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65C9E191" w14:textId="142C820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CDF6107" w14:textId="5AB537E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14DAECC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6A8BDDB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2E8E187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64F5BB7B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E5F75D7" w14:textId="4F49A00F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3A9805B0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6A166C50" w14:textId="28BA233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94638AA" w14:textId="4296612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39D1D6A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6F96FDD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217B18F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765A68F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90B891E" w14:textId="387B3848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4E05CB2F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751EF6D8" w14:textId="0E26566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FF0A85E" w14:textId="3C26910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3957384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3A7494F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6858A26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7F11E25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E701C99" w14:textId="713EA1D4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1ED9F1FD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4F50AD5B" w14:textId="61FCD9F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174962" w14:textId="0DE22EE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26D58C8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7DF1C91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172D05C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03817BA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4A9BD90" w14:textId="396C686B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6A50E019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2A2544FD" w14:textId="748B002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2D45BB9" w14:textId="309B673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31A12D3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3BB208CE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</w:tr>
            <w:tr w:rsidR="00C957EE" w:rsidRPr="00F05E7F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61C83875" w:rsidR="00C957EE" w:rsidRPr="00F05E7F" w:rsidRDefault="002A05F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58FEDF56" w:rsidR="00C957EE" w:rsidRPr="00F05E7F" w:rsidRDefault="0042195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31ECCF28" w:rsidR="00C957EE" w:rsidRPr="00F05E7F" w:rsidRDefault="002A05F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</w:tr>
            <w:tr w:rsidR="00E50BDE" w:rsidRPr="00F05E7F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39E61AA1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F05E7F" w14:paraId="79A7682D" w14:textId="77777777" w:rsidTr="005A280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504A480A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26542337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20EBCE29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6BD273E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50C5DE01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4C8F3D99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2A1F4505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29D7AFB5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</w:tcPr>
                      <w:p w14:paraId="2654728C" w14:textId="64F9D06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0BB236D" w14:textId="067000A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64AD9C5" w14:textId="51C2B30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0915E37" w14:textId="1CF5C25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3D8435D" w14:textId="1DC12BF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A9D2964" w14:textId="64B371C1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</w:tcPr>
                      <w:p w14:paraId="6A49BCAA" w14:textId="07A783E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26853A2F" w14:textId="77777777" w:rsidTr="005A2806">
                    <w:trPr>
                      <w:trHeight w:val="336"/>
                    </w:trPr>
                    <w:tc>
                      <w:tcPr>
                        <w:tcW w:w="709" w:type="pct"/>
                      </w:tcPr>
                      <w:p w14:paraId="527C8673" w14:textId="7817578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E3EBF80" w14:textId="688C6DD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8453D30" w14:textId="1AA0AF6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34909F1" w14:textId="6037009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40F4289" w14:textId="5FC3627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8784F66" w14:textId="6E9AD4B0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</w:tcPr>
                      <w:p w14:paraId="2A8AB66D" w14:textId="1FBDACF8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1CC3501E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</w:tcPr>
                      <w:p w14:paraId="6015D498" w14:textId="2E0104A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089BBE9" w14:textId="026CF26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FABAAC" w14:textId="0A02CCB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3D8614D" w14:textId="6B276B0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F19BAE3" w14:textId="2773A71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923704E" w14:textId="69290D6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</w:tcPr>
                      <w:p w14:paraId="4F983202" w14:textId="4ABF8F15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39E4E759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</w:tcPr>
                      <w:p w14:paraId="0BE55D21" w14:textId="1DF954D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9326060" w14:textId="4491ABC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CA83538" w14:textId="61D390C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C0E6002" w14:textId="4A76380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E86358C" w14:textId="3584DDC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DC1096A" w14:textId="331DE75B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</w:tcPr>
                      <w:p w14:paraId="4192DAE9" w14:textId="6FC0454C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02D3F51F" w14:textId="77777777" w:rsidTr="005A2806">
                    <w:trPr>
                      <w:trHeight w:val="336"/>
                    </w:trPr>
                    <w:tc>
                      <w:tcPr>
                        <w:tcW w:w="709" w:type="pct"/>
                      </w:tcPr>
                      <w:p w14:paraId="1D8C1ED8" w14:textId="38D8986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3881252" w14:textId="1915F72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633A310" w14:textId="0AE95AC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6037D64" w14:textId="63E2D14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EE6AB2" w14:textId="197CD1B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B803B28" w14:textId="0A3AF02C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</w:tcPr>
                      <w:p w14:paraId="216A3730" w14:textId="6BE116B5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69E92B85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</w:tcPr>
                      <w:p w14:paraId="186F6115" w14:textId="34ADFBE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3EC2CAA" w14:textId="2791812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67A2B8F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7E5D075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767B0B97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978A00E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</w:tcPr>
                      <w:p w14:paraId="53A13132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31377DC9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2D985132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AOÛT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F05E7F" w14:paraId="1D6EAAC9" w14:textId="77777777" w:rsidTr="005A2806">
                    <w:trPr>
                      <w:trHeight w:val="170"/>
                    </w:trPr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2AC0A839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634920F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61212E75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372DD91E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01BB0BC9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2881D5C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1448635E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029CC6A8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399A9219" w14:textId="0EA3FF4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9E3A1F2" w14:textId="4D3CFA0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4555D51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7759BD7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12D0779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0CEF069F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F4203E8" w14:textId="7FD4706B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0A0487C9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537DD9AC" w14:textId="08E97A2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E146FA2" w14:textId="2B5BFD7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44FF391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0520F7D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62E2E75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300E4974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268D01D" w14:textId="30682AB8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6BBD6FAB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6AD9EAAD" w14:textId="35141EF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50CDE0F" w14:textId="727D4E6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21F7149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596E905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10E6AA2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19D95C55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61DAE87" w14:textId="223164DF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267A1409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5D71F26C" w14:textId="41629AE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76E0A73" w14:textId="7B776C3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6E95782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6549705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1D33A43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4FEFAE86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9CC1CCE" w14:textId="616FDB3B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15EE3CD9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345F57CA" w14:textId="24C64ED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8B7B4E7" w14:textId="28D1CD6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5FDD639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7EAC66F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64F2DFE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5A547BFE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396A96B" w14:textId="1CBA5056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710F4546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6FA1158A" w14:textId="0EB9C85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C43EA1" w14:textId="528E5F4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BBC477D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71E1777A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2247F2AE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F05E7F" w14:paraId="10F7938D" w14:textId="77777777" w:rsidTr="005A2806">
                    <w:trPr>
                      <w:trHeight w:val="170"/>
                    </w:trPr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4413A825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0E0A720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0B5C7D86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1342454C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F41AADF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36C6184B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275ADA8B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23783DAC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04E44E10" w14:textId="3960DF9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5936B04" w14:textId="5ABA426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3EBEFA8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3193ABD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2E8950A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2FA0ECCF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C1B6ED8" w14:textId="4015F533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50935067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56E2A3DC" w14:textId="4DEEEFD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FB5077D" w14:textId="36A6F08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18A6B5A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34C14A1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56C62F0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0B451270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323D446" w14:textId="1B0C870D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275EA407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3E806A7E" w14:textId="55F2908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F822CE7" w14:textId="3BBD591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6722E88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4FB73D7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493E3CF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753D8D1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AD2E317" w14:textId="0E5E0DC6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7F998A4F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74C75CA2" w14:textId="2F9BAD7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F39A69E" w14:textId="77B581D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449C585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5B33909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3EB2233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490BA90E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E8CEE29" w14:textId="34F28B36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300EC183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405BFCCC" w14:textId="61ED93F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3FE00F1" w14:textId="404FA46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3E33726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1401A40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5EFBFB2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1A36C6B5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BAA51BE" w14:textId="25A95115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280785D6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4122901D" w14:textId="51358CE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FF73FC" w14:textId="2F7A140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F33F9EC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43A637F0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</w:tr>
            <w:tr w:rsidR="00C957EE" w:rsidRPr="00F05E7F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314A20C9" w:rsidR="00C957EE" w:rsidRPr="00F05E7F" w:rsidRDefault="002A05F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35EEF7E4" w:rsidR="00C957EE" w:rsidRPr="00F05E7F" w:rsidRDefault="005A2806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7FCE82D4" w:rsidR="00C957EE" w:rsidRPr="00F05E7F" w:rsidRDefault="005A2806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</w:tr>
            <w:tr w:rsidR="00E50BDE" w:rsidRPr="00F05E7F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531AFB54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F05E7F" w14:paraId="645C0491" w14:textId="77777777" w:rsidTr="005A280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84FAAF1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1BE80047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4BC90F3C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0E41D983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1C1D8F2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2BC6BB58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110A479D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27EA076C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3928224A" w14:textId="1254887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B85523" w14:textId="4AC75EC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A6FAE7" w14:textId="2FF061D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F44BEE" w14:textId="2E96223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11C567" w14:textId="30C32B9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CEAF06" w14:textId="2397C3CC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81D5245" w14:textId="6018D996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2B273892" w14:textId="77777777" w:rsidTr="005A2806">
                    <w:trPr>
                      <w:trHeight w:val="336"/>
                    </w:trPr>
                    <w:tc>
                      <w:tcPr>
                        <w:tcW w:w="709" w:type="pct"/>
                        <w:vAlign w:val="center"/>
                      </w:tcPr>
                      <w:p w14:paraId="582B725B" w14:textId="6918884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CEE8C6" w14:textId="2856B3E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C4B3FE" w14:textId="4046416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39FCBA" w14:textId="1FB4E0E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A14329" w14:textId="051CBB7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A62B3" w14:textId="27589AE8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67C92898" w14:textId="3BC2443C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6D3DAF6A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1AB1FB5A" w14:textId="432FC41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047C05" w14:textId="2211440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169ADD" w14:textId="5CC6636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400254" w14:textId="4C62827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615AC" w14:textId="3915F47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9A5A6E" w14:textId="7AC26B6B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68BD37F" w14:textId="046334FB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5D5307B8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727F6539" w14:textId="702D623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5B3551" w14:textId="4230C59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1936C5" w14:textId="34B9659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57154F" w14:textId="64FE8D7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D94759" w14:textId="764925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92FE66" w14:textId="04FE32DE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F363317" w14:textId="3480DB5D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47CB7732" w14:textId="77777777" w:rsidTr="005A2806">
                    <w:trPr>
                      <w:trHeight w:val="336"/>
                    </w:trPr>
                    <w:tc>
                      <w:tcPr>
                        <w:tcW w:w="709" w:type="pct"/>
                        <w:vAlign w:val="center"/>
                      </w:tcPr>
                      <w:p w14:paraId="555C07B7" w14:textId="2C54920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A0EA92" w14:textId="249D806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3BCE1" w14:textId="498EC16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81D568" w14:textId="677084F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E4F68A" w14:textId="4C12BE8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D2B412" w14:textId="12391194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052E943" w14:textId="465D515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193E3EA9" w14:textId="77777777" w:rsidTr="005A2806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63A89A6B" w14:textId="6813865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38F23B" w14:textId="400D0EA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1A8D5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A6E6B1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ED030B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9AA8D2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34B4261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03F68E73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2B8FEB0F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F05E7F" w14:paraId="16688E75" w14:textId="77777777" w:rsidTr="005A2806">
                    <w:trPr>
                      <w:trHeight w:val="170"/>
                    </w:trPr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5FAC0B7B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1ED9B33E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542D0705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B3A716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1F7B87B7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69D3141D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48F1FDCC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29963989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442DCC96" w14:textId="2DB1CFE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0E652B" w14:textId="0CC5D25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2150713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76EAD555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6E9577E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697E86A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C796EA4" w14:textId="5A4ED9D0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3EBFEFE2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0329F9D7" w14:textId="08A7AB1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C626200" w14:textId="6A50642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53DDFE8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4E31C21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370CA67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4E4ECAE8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1BDF07F" w14:textId="6C76D86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2CCE94A4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64629055" w14:textId="4523642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44807EA" w14:textId="20FFED8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7A37E20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68E65C7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73ABBE4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71C6B7A6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36174E6" w14:textId="2704A16D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095F22A4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0C291F70" w14:textId="72BBBE30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0A7C695" w14:textId="63E25B2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257163C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704E135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3B206F3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433F453C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122A6A0" w14:textId="2FECAC3F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314B7451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21C0B13E" w14:textId="703DA88D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85C4BD2" w14:textId="0341DEB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3BAC1FD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29768DD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18FB39A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4EE5FD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B92942E" w14:textId="05383475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05C14984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36BA0578" w14:textId="52D4101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9708F5C" w14:textId="0C8EA40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8490E95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632E0932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3AF243F" w:rsidR="00E50BDE" w:rsidRPr="00F05E7F" w:rsidRDefault="00F05E7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F05E7F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F05E7F" w14:paraId="1AADCE52" w14:textId="77777777" w:rsidTr="005A2806">
                    <w:trPr>
                      <w:trHeight w:val="170"/>
                    </w:trPr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55E2370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38E053FC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053D7115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12A6CAA8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13B5CBC5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5B97AC3F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1A6E594D" w:rsidR="00E50BDE" w:rsidRPr="00F05E7F" w:rsidRDefault="00F05E7F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F05E7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5A2806" w:rsidRPr="00F05E7F" w14:paraId="6F733323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18D0E985" w14:textId="6E7E76C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9B62F8" w14:textId="61A3880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58CF9D2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7017881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4973EA4B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5A2806">
                          <w:rPr>
                            <w:rFonts w:ascii="Arial Narrow" w:hAnsi="Arial Narrow" w:cs="Calibri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5D60C2C1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145D7C4" w14:textId="2F4651D8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541FB961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317DB876" w14:textId="2371CC1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F1A50D2" w14:textId="454E5EA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085C8FD2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2016540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5C6FD9E3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01A0206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1696A4C" w14:textId="01480BCC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5B03684A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60179AEC" w14:textId="4D69F8EC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49F4407" w14:textId="31AC1A19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5C700D8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5E65384A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255938AF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3C802A75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DB95BCB" w14:textId="6F357FE9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1789B7EA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2CC4CE27" w14:textId="28BED37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5257DE5" w14:textId="468EEC8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4E08734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3E4EC65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75C92C7E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06EA0292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66B257B" w14:textId="4631A2E5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14FF325E" w14:textId="77777777" w:rsidTr="005A2806">
                    <w:trPr>
                      <w:trHeight w:val="336"/>
                    </w:trPr>
                    <w:tc>
                      <w:tcPr>
                        <w:tcW w:w="706" w:type="pct"/>
                        <w:vAlign w:val="center"/>
                      </w:tcPr>
                      <w:p w14:paraId="19614E19" w14:textId="1B1C35F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4FDD080" w14:textId="0C208406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75A304E4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2E344B4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41EF3AF8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12AD956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6271937" w14:textId="1F59875F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A2806" w:rsidRPr="00F05E7F" w14:paraId="7E339188" w14:textId="77777777" w:rsidTr="005A2806">
                    <w:trPr>
                      <w:trHeight w:val="350"/>
                    </w:trPr>
                    <w:tc>
                      <w:tcPr>
                        <w:tcW w:w="706" w:type="pct"/>
                        <w:vAlign w:val="center"/>
                      </w:tcPr>
                      <w:p w14:paraId="1D3BFC65" w14:textId="6606441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4E63AB" w14:textId="32D15BA1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5A2806">
                          <w:rPr>
                            <w:rFonts w:ascii="Arial Narrow" w:hAnsi="Arial Narrow"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5A2806" w:rsidRPr="005A2806" w:rsidRDefault="005A2806" w:rsidP="005A280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F3BA4F2" w14:textId="77777777" w:rsidR="005A2806" w:rsidRPr="00F05E7F" w:rsidRDefault="005A2806" w:rsidP="005A2806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1B630266" w14:textId="77777777" w:rsidR="00E50BDE" w:rsidRPr="00F05E7F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</w:tr>
            <w:tr w:rsidR="00C957EE" w:rsidRPr="00F05E7F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77EBC8D3" w:rsidR="00C957EE" w:rsidRPr="00F05E7F" w:rsidRDefault="0042195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6E0809D4" w:rsidR="00C957EE" w:rsidRPr="00F05E7F" w:rsidRDefault="005A2806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26A25983" w:rsidR="00C957EE" w:rsidRPr="00F05E7F" w:rsidRDefault="005A2806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F05E7F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F05E7F" w:rsidRPr="00F05E7F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lundis</w:t>
                  </w:r>
                </w:p>
              </w:tc>
            </w:tr>
          </w:tbl>
          <w:p w14:paraId="1A5B6E03" w14:textId="2CC03F92" w:rsidR="00E50BDE" w:rsidRPr="005A2806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2"/>
                <w:szCs w:val="2"/>
                <w:lang w:val="en-US"/>
              </w:rPr>
            </w:pPr>
          </w:p>
        </w:tc>
      </w:tr>
    </w:tbl>
    <w:p w14:paraId="2B3E424A" w14:textId="1DF0A038" w:rsidR="00F93E3B" w:rsidRPr="00F05E7F" w:rsidRDefault="00F93E3B" w:rsidP="00996E56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F93E3B" w:rsidRPr="00F05E7F" w:rsidSect="005A2806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99F2B" w14:textId="77777777" w:rsidR="00352144" w:rsidRDefault="00352144">
      <w:pPr>
        <w:spacing w:after="0"/>
      </w:pPr>
      <w:r>
        <w:separator/>
      </w:r>
    </w:p>
  </w:endnote>
  <w:endnote w:type="continuationSeparator" w:id="0">
    <w:p w14:paraId="66D5F5C7" w14:textId="77777777" w:rsidR="00352144" w:rsidRDefault="0035214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866C2" w14:textId="77777777" w:rsidR="00352144" w:rsidRDefault="00352144">
      <w:pPr>
        <w:spacing w:after="0"/>
      </w:pPr>
      <w:r>
        <w:separator/>
      </w:r>
    </w:p>
  </w:footnote>
  <w:footnote w:type="continuationSeparator" w:id="0">
    <w:p w14:paraId="47CE3930" w14:textId="77777777" w:rsidR="00352144" w:rsidRDefault="0035214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46C95"/>
    <w:rsid w:val="00151CCE"/>
    <w:rsid w:val="001B01F9"/>
    <w:rsid w:val="001C41F9"/>
    <w:rsid w:val="00213D36"/>
    <w:rsid w:val="00285C1D"/>
    <w:rsid w:val="00287F53"/>
    <w:rsid w:val="002A05F8"/>
    <w:rsid w:val="003327F5"/>
    <w:rsid w:val="00340CAF"/>
    <w:rsid w:val="00352144"/>
    <w:rsid w:val="003C0D41"/>
    <w:rsid w:val="003E085C"/>
    <w:rsid w:val="003E7B3A"/>
    <w:rsid w:val="00416364"/>
    <w:rsid w:val="00421953"/>
    <w:rsid w:val="00431B29"/>
    <w:rsid w:val="00440416"/>
    <w:rsid w:val="00462EAD"/>
    <w:rsid w:val="004940B7"/>
    <w:rsid w:val="004A6170"/>
    <w:rsid w:val="004F2334"/>
    <w:rsid w:val="004F6AAC"/>
    <w:rsid w:val="00512F2D"/>
    <w:rsid w:val="00570FBB"/>
    <w:rsid w:val="00583B82"/>
    <w:rsid w:val="005923AC"/>
    <w:rsid w:val="005A2806"/>
    <w:rsid w:val="005D5149"/>
    <w:rsid w:val="005E656F"/>
    <w:rsid w:val="00664658"/>
    <w:rsid w:val="00667021"/>
    <w:rsid w:val="006974E1"/>
    <w:rsid w:val="006C0896"/>
    <w:rsid w:val="006F513E"/>
    <w:rsid w:val="007C0139"/>
    <w:rsid w:val="007D45A1"/>
    <w:rsid w:val="007F564D"/>
    <w:rsid w:val="00807067"/>
    <w:rsid w:val="00836BE1"/>
    <w:rsid w:val="0087147D"/>
    <w:rsid w:val="008B1201"/>
    <w:rsid w:val="008F16F7"/>
    <w:rsid w:val="009164BA"/>
    <w:rsid w:val="009166BD"/>
    <w:rsid w:val="009506DD"/>
    <w:rsid w:val="00977AAE"/>
    <w:rsid w:val="00996E56"/>
    <w:rsid w:val="00997268"/>
    <w:rsid w:val="00A12667"/>
    <w:rsid w:val="00A14581"/>
    <w:rsid w:val="00A20E4C"/>
    <w:rsid w:val="00A60ACB"/>
    <w:rsid w:val="00AA23D3"/>
    <w:rsid w:val="00AA3C50"/>
    <w:rsid w:val="00AD51E9"/>
    <w:rsid w:val="00AE302A"/>
    <w:rsid w:val="00AE36BB"/>
    <w:rsid w:val="00B22623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DA6A8D"/>
    <w:rsid w:val="00DE32AC"/>
    <w:rsid w:val="00E1407A"/>
    <w:rsid w:val="00E50BDE"/>
    <w:rsid w:val="00E774CD"/>
    <w:rsid w:val="00E77E1D"/>
    <w:rsid w:val="00ED75B6"/>
    <w:rsid w:val="00F05E7F"/>
    <w:rsid w:val="00F91390"/>
    <w:rsid w:val="00F93E3B"/>
    <w:rsid w:val="00FC0032"/>
    <w:rsid w:val="00FC4C10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3426</Words>
  <Characters>19529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2025-02-02T18:55:00Z</dcterms:created>
  <dcterms:modified xsi:type="dcterms:W3CDTF">2025-02-02T18:55:00Z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