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e"/>
        <w:tblW w:w="5000" w:type="pct"/>
        <w:tblLook w:val="04A0" w:firstRow="1" w:lastRow="0" w:firstColumn="1" w:lastColumn="0" w:noHBand="0" w:noVBand="1"/>
      </w:tblPr>
      <w:tblGrid>
        <w:gridCol w:w="5233"/>
        <w:gridCol w:w="5233"/>
      </w:tblGrid>
      <w:tr w:rsidR="00BF49DC" w:rsidRPr="006D5311" w14:paraId="67049D07" w14:textId="77777777" w:rsidTr="006B6899">
        <w:tc>
          <w:tcPr>
            <w:tcW w:w="2500" w:type="pct"/>
            <w:vAlign w:val="center"/>
          </w:tcPr>
          <w:p w14:paraId="221F35BB" w14:textId="0BC10251" w:rsidR="00BF49DC" w:rsidRPr="006D330A" w:rsidRDefault="006D0891" w:rsidP="006B6899">
            <w:pPr>
              <w:pStyle w:val="ad"/>
              <w:jc w:val="left"/>
              <w:rPr>
                <w:rFonts w:ascii="Century Gothic" w:hAnsi="Century Gothic"/>
                <w:noProof/>
                <w:color w:val="auto"/>
                <w:sz w:val="96"/>
                <w:szCs w:val="96"/>
                <w:lang w:bidi="ru-RU"/>
              </w:rPr>
            </w:pPr>
            <w:r>
              <w:rPr>
                <w:rFonts w:ascii="Century Gothic" w:hAnsi="Century Gothic" w:cs="Calibri"/>
                <w:noProof/>
                <w:color w:val="auto"/>
                <w:sz w:val="96"/>
                <w:szCs w:val="96"/>
                <w:lang w:bidi="ru-RU"/>
              </w:rPr>
              <w:t>JANVIER</w:t>
            </w:r>
          </w:p>
        </w:tc>
        <w:tc>
          <w:tcPr>
            <w:tcW w:w="2500" w:type="pct"/>
            <w:vAlign w:val="center"/>
          </w:tcPr>
          <w:p w14:paraId="225D0E91" w14:textId="3E3B0415" w:rsidR="00BF49DC" w:rsidRPr="006D5311" w:rsidRDefault="006B6899" w:rsidP="006B6899">
            <w:pPr>
              <w:pStyle w:val="ad"/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</w:pPr>
            <w:r w:rsidRPr="006D5311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Pr="006D5311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2C2B55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t>2026</w:t>
            </w:r>
            <w:r w:rsidRPr="006D5311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</w:tr>
    </w:tbl>
    <w:p w14:paraId="1BF397A1" w14:textId="3B4883A9" w:rsidR="00BF49DC" w:rsidRPr="006D330A" w:rsidRDefault="00BF49DC" w:rsidP="00BF49DC">
      <w:pPr>
        <w:pStyle w:val="Months"/>
        <w:jc w:val="center"/>
        <w:rPr>
          <w:rFonts w:ascii="Century Gothic" w:hAnsi="Century Gothic"/>
          <w:b/>
          <w:bCs/>
          <w:noProof/>
          <w:color w:val="auto"/>
          <w:sz w:val="2"/>
          <w:szCs w:val="2"/>
        </w:rPr>
      </w:pPr>
      <w:bookmarkStart w:id="0" w:name="_Hlk38821049"/>
    </w:p>
    <w:tbl>
      <w:tblPr>
        <w:tblStyle w:val="CalendarTable"/>
        <w:tblW w:w="4992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170" w:type="dxa"/>
          <w:right w:w="170" w:type="dxa"/>
        </w:tblCellMar>
        <w:tblLook w:val="04A0" w:firstRow="1" w:lastRow="0" w:firstColumn="1" w:lastColumn="0" w:noHBand="0" w:noVBand="1"/>
        <w:tblCaption w:val="Таблица содержимого календаря"/>
      </w:tblPr>
      <w:tblGrid>
        <w:gridCol w:w="1487"/>
        <w:gridCol w:w="1501"/>
        <w:gridCol w:w="1500"/>
        <w:gridCol w:w="1500"/>
        <w:gridCol w:w="1500"/>
        <w:gridCol w:w="1500"/>
        <w:gridCol w:w="1461"/>
      </w:tblGrid>
      <w:tr w:rsidR="00BF49DC" w:rsidRPr="006D5311" w14:paraId="726CE1BC" w14:textId="77777777" w:rsidTr="00AA2EE9">
        <w:trPr>
          <w:trHeight w:val="567"/>
        </w:trPr>
        <w:tc>
          <w:tcPr>
            <w:tcW w:w="711" w:type="pct"/>
            <w:tcBorders>
              <w:top w:val="nil"/>
              <w:left w:val="nil"/>
              <w:right w:val="nil"/>
            </w:tcBorders>
            <w:shd w:val="clear" w:color="auto" w:fill="C8F2F5" w:themeFill="accent1" w:themeFillTint="33"/>
            <w:tcMar>
              <w:left w:w="0" w:type="dxa"/>
              <w:right w:w="0" w:type="dxa"/>
            </w:tcMar>
            <w:vAlign w:val="center"/>
          </w:tcPr>
          <w:p w14:paraId="6B0CCD02" w14:textId="456F9708" w:rsidR="00BF49DC" w:rsidRPr="006D5311" w:rsidRDefault="006D0891" w:rsidP="00BF49DC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</w:rPr>
            </w:pPr>
            <w:r>
              <w:rPr>
                <w:rFonts w:ascii="Century Gothic" w:hAnsi="Century Gothic"/>
                <w:b/>
                <w:bCs/>
                <w:noProof/>
                <w:color w:val="auto"/>
              </w:rPr>
              <w:t>LUNDI</w:t>
            </w:r>
          </w:p>
        </w:tc>
        <w:tc>
          <w:tcPr>
            <w:tcW w:w="718" w:type="pct"/>
            <w:tcBorders>
              <w:top w:val="nil"/>
              <w:left w:val="nil"/>
              <w:right w:val="nil"/>
            </w:tcBorders>
            <w:shd w:val="clear" w:color="auto" w:fill="DDEED6" w:themeFill="accent3" w:themeFillTint="33"/>
            <w:tcMar>
              <w:left w:w="0" w:type="dxa"/>
              <w:right w:w="0" w:type="dxa"/>
            </w:tcMar>
            <w:vAlign w:val="center"/>
          </w:tcPr>
          <w:p w14:paraId="6521B78A" w14:textId="1C472A7B" w:rsidR="00BF49DC" w:rsidRPr="006D5311" w:rsidRDefault="006D0891" w:rsidP="00BF49DC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lang w:bidi="ru-RU"/>
              </w:rPr>
              <w:t>MARDI</w:t>
            </w:r>
          </w:p>
        </w:tc>
        <w:tc>
          <w:tcPr>
            <w:tcW w:w="718" w:type="pct"/>
            <w:tcBorders>
              <w:top w:val="nil"/>
              <w:left w:val="nil"/>
              <w:right w:val="nil"/>
            </w:tcBorders>
            <w:shd w:val="clear" w:color="auto" w:fill="D9E5F1" w:themeFill="accent5" w:themeFillTint="33"/>
            <w:tcMar>
              <w:left w:w="0" w:type="dxa"/>
              <w:right w:w="0" w:type="dxa"/>
            </w:tcMar>
            <w:vAlign w:val="center"/>
          </w:tcPr>
          <w:p w14:paraId="598B2609" w14:textId="1A83F448" w:rsidR="00BF49DC" w:rsidRPr="006D5311" w:rsidRDefault="006D0891" w:rsidP="00BF49DC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lang w:bidi="ru-RU"/>
              </w:rPr>
              <w:t>MERCREDI</w:t>
            </w:r>
          </w:p>
        </w:tc>
        <w:tc>
          <w:tcPr>
            <w:tcW w:w="718" w:type="pct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  <w:tcMar>
              <w:left w:w="0" w:type="dxa"/>
              <w:right w:w="0" w:type="dxa"/>
            </w:tcMar>
            <w:vAlign w:val="center"/>
          </w:tcPr>
          <w:p w14:paraId="4A3F1F9B" w14:textId="68A073C5" w:rsidR="00BF49DC" w:rsidRPr="006D5311" w:rsidRDefault="006D0891" w:rsidP="00BF49DC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lang w:bidi="ru-RU"/>
              </w:rPr>
              <w:t>JEUDI</w:t>
            </w:r>
          </w:p>
        </w:tc>
        <w:tc>
          <w:tcPr>
            <w:tcW w:w="718" w:type="pct"/>
            <w:tcBorders>
              <w:top w:val="nil"/>
              <w:left w:val="nil"/>
              <w:right w:val="nil"/>
            </w:tcBorders>
            <w:shd w:val="clear" w:color="auto" w:fill="FCE5D2" w:themeFill="accent2" w:themeFillTint="33"/>
            <w:tcMar>
              <w:left w:w="0" w:type="dxa"/>
              <w:right w:w="0" w:type="dxa"/>
            </w:tcMar>
            <w:vAlign w:val="center"/>
          </w:tcPr>
          <w:p w14:paraId="72AC4C35" w14:textId="0D87C4AD" w:rsidR="00BF49DC" w:rsidRPr="006D5311" w:rsidRDefault="006D0891" w:rsidP="00BF49DC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lang w:bidi="ru-RU"/>
              </w:rPr>
              <w:t>VENDREDI</w:t>
            </w:r>
          </w:p>
        </w:tc>
        <w:tc>
          <w:tcPr>
            <w:tcW w:w="718" w:type="pct"/>
            <w:tcBorders>
              <w:top w:val="nil"/>
              <w:left w:val="nil"/>
              <w:right w:val="nil"/>
            </w:tcBorders>
            <w:shd w:val="clear" w:color="auto" w:fill="F9F2D6" w:themeFill="accent4" w:themeFillTint="33"/>
            <w:tcMar>
              <w:left w:w="0" w:type="dxa"/>
              <w:right w:w="0" w:type="dxa"/>
            </w:tcMar>
            <w:vAlign w:val="center"/>
          </w:tcPr>
          <w:p w14:paraId="56F4715B" w14:textId="38F5F9F4" w:rsidR="00BF49DC" w:rsidRPr="006D5311" w:rsidRDefault="006D0891" w:rsidP="00BF49DC">
            <w:pPr>
              <w:pStyle w:val="Days"/>
              <w:rPr>
                <w:rFonts w:ascii="Century Gothic" w:hAnsi="Century Gothic"/>
                <w:b/>
                <w:bCs/>
                <w:noProof/>
                <w:color w:val="FF000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FF0000"/>
                <w:lang w:bidi="ru-RU"/>
              </w:rPr>
              <w:t>SAMEDI</w:t>
            </w:r>
          </w:p>
        </w:tc>
        <w:tc>
          <w:tcPr>
            <w:tcW w:w="700" w:type="pct"/>
            <w:tcBorders>
              <w:top w:val="nil"/>
              <w:left w:val="nil"/>
              <w:right w:val="nil"/>
            </w:tcBorders>
            <w:shd w:val="clear" w:color="auto" w:fill="F6DEE4" w:themeFill="accent6" w:themeFillTint="33"/>
            <w:tcMar>
              <w:left w:w="0" w:type="dxa"/>
              <w:right w:w="0" w:type="dxa"/>
            </w:tcMar>
            <w:vAlign w:val="center"/>
          </w:tcPr>
          <w:p w14:paraId="7AADA3AB" w14:textId="658E9007" w:rsidR="00BF49DC" w:rsidRPr="006D5311" w:rsidRDefault="006D0891" w:rsidP="00BF49DC">
            <w:pPr>
              <w:pStyle w:val="Days"/>
              <w:rPr>
                <w:rFonts w:ascii="Century Gothic" w:hAnsi="Century Gothic"/>
                <w:b/>
                <w:bCs/>
                <w:noProof/>
                <w:color w:val="FF000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FF0000"/>
                <w:lang w:bidi="ru-RU"/>
              </w:rPr>
              <w:t>DIMANCHE</w:t>
            </w:r>
          </w:p>
        </w:tc>
      </w:tr>
      <w:tr w:rsidR="00BF49DC" w:rsidRPr="006D5311" w14:paraId="6EAC1785" w14:textId="77777777" w:rsidTr="00AA2EE9">
        <w:trPr>
          <w:trHeight w:val="1814"/>
        </w:trPr>
        <w:tc>
          <w:tcPr>
            <w:tcW w:w="711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61"/>
            </w:tblGrid>
            <w:tr w:rsidR="00C828A9" w:rsidRPr="006D5311" w14:paraId="27AC5875" w14:textId="77777777" w:rsidTr="00C828A9">
              <w:tc>
                <w:tcPr>
                  <w:tcW w:w="5000" w:type="pct"/>
                  <w:tcBorders>
                    <w:top w:val="nil"/>
                  </w:tcBorders>
                </w:tcPr>
                <w:p w14:paraId="61201AAD" w14:textId="77777777" w:rsidR="00C828A9" w:rsidRPr="006D5311" w:rsidRDefault="00C828A9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60E81869" w14:textId="77777777" w:rsidTr="00C828A9">
              <w:tc>
                <w:tcPr>
                  <w:tcW w:w="5000" w:type="pct"/>
                </w:tcPr>
                <w:p w14:paraId="16DE1569" w14:textId="77777777" w:rsidR="006D330A" w:rsidRPr="006D5311" w:rsidRDefault="006D330A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C828A9" w:rsidRPr="006D5311" w14:paraId="01D660B5" w14:textId="77777777" w:rsidTr="00C828A9">
              <w:tc>
                <w:tcPr>
                  <w:tcW w:w="5000" w:type="pct"/>
                </w:tcPr>
                <w:p w14:paraId="19CA52C7" w14:textId="77777777" w:rsidR="00C828A9" w:rsidRPr="006D5311" w:rsidRDefault="00C828A9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C828A9" w:rsidRPr="006D5311" w14:paraId="37221AD8" w14:textId="77777777" w:rsidTr="00C828A9">
              <w:tc>
                <w:tcPr>
                  <w:tcW w:w="5000" w:type="pct"/>
                </w:tcPr>
                <w:p w14:paraId="1848AD03" w14:textId="77777777" w:rsidR="00C828A9" w:rsidRPr="006D5311" w:rsidRDefault="00C828A9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C828A9" w:rsidRPr="006D5311" w14:paraId="0AF44B39" w14:textId="77777777" w:rsidTr="00C828A9">
              <w:tc>
                <w:tcPr>
                  <w:tcW w:w="5000" w:type="pct"/>
                </w:tcPr>
                <w:p w14:paraId="326C9747" w14:textId="77777777" w:rsidR="00C828A9" w:rsidRPr="006D5311" w:rsidRDefault="00C828A9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557AE8A1" w14:textId="77777777" w:rsidTr="00C828A9">
              <w:tc>
                <w:tcPr>
                  <w:tcW w:w="5000" w:type="pct"/>
                </w:tcPr>
                <w:p w14:paraId="6A302EA9" w14:textId="77777777" w:rsidR="006D330A" w:rsidRPr="006D5311" w:rsidRDefault="006D330A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C828A9" w:rsidRPr="006D5311" w14:paraId="04BFB3A5" w14:textId="77777777" w:rsidTr="00C828A9">
              <w:tc>
                <w:tcPr>
                  <w:tcW w:w="5000" w:type="pct"/>
                </w:tcPr>
                <w:p w14:paraId="58F687AC" w14:textId="77777777" w:rsidR="00C828A9" w:rsidRPr="006D5311" w:rsidRDefault="00C828A9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561CEAFF" w14:textId="02B05BD6" w:rsidR="00BF49DC" w:rsidRPr="006D5311" w:rsidRDefault="00BF49DC" w:rsidP="00BF49DC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 \@ dddd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C2B5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6D5311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" 1 ""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5"/>
            </w:tblGrid>
            <w:tr w:rsidR="00C828A9" w:rsidRPr="006D5311" w14:paraId="544341E8" w14:textId="77777777" w:rsidTr="00C828A9">
              <w:tc>
                <w:tcPr>
                  <w:tcW w:w="5000" w:type="pct"/>
                  <w:tcBorders>
                    <w:top w:val="nil"/>
                  </w:tcBorders>
                </w:tcPr>
                <w:p w14:paraId="495B7278" w14:textId="77777777" w:rsidR="00C828A9" w:rsidRPr="006D5311" w:rsidRDefault="00C828A9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C828A9" w:rsidRPr="006D5311" w14:paraId="5A5AF46B" w14:textId="77777777" w:rsidTr="00C828A9">
              <w:tc>
                <w:tcPr>
                  <w:tcW w:w="5000" w:type="pct"/>
                </w:tcPr>
                <w:p w14:paraId="334432BB" w14:textId="77777777" w:rsidR="00C828A9" w:rsidRPr="006D5311" w:rsidRDefault="00C828A9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2BD6459F" w14:textId="77777777" w:rsidTr="00C828A9">
              <w:tc>
                <w:tcPr>
                  <w:tcW w:w="5000" w:type="pct"/>
                </w:tcPr>
                <w:p w14:paraId="05DDDF90" w14:textId="77777777" w:rsidR="006D330A" w:rsidRPr="006D5311" w:rsidRDefault="006D330A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6CD8EE6E" w14:textId="77777777" w:rsidTr="00C828A9">
              <w:tc>
                <w:tcPr>
                  <w:tcW w:w="5000" w:type="pct"/>
                </w:tcPr>
                <w:p w14:paraId="24E1286F" w14:textId="77777777" w:rsidR="006D330A" w:rsidRPr="006D5311" w:rsidRDefault="006D330A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C828A9" w:rsidRPr="006D5311" w14:paraId="61DC847E" w14:textId="77777777" w:rsidTr="00C828A9">
              <w:tc>
                <w:tcPr>
                  <w:tcW w:w="5000" w:type="pct"/>
                </w:tcPr>
                <w:p w14:paraId="6E5F8775" w14:textId="77777777" w:rsidR="00C828A9" w:rsidRPr="006D5311" w:rsidRDefault="00C828A9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C828A9" w:rsidRPr="006D5311" w14:paraId="50462F2F" w14:textId="77777777" w:rsidTr="00C828A9">
              <w:tc>
                <w:tcPr>
                  <w:tcW w:w="5000" w:type="pct"/>
                </w:tcPr>
                <w:p w14:paraId="63D3D2AD" w14:textId="77777777" w:rsidR="00C828A9" w:rsidRPr="006D5311" w:rsidRDefault="00C828A9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C828A9" w:rsidRPr="006D5311" w14:paraId="4C6BF090" w14:textId="77777777" w:rsidTr="00C828A9">
              <w:tc>
                <w:tcPr>
                  <w:tcW w:w="5000" w:type="pct"/>
                </w:tcPr>
                <w:p w14:paraId="2F8CECFA" w14:textId="77777777" w:rsidR="00C828A9" w:rsidRPr="006D5311" w:rsidRDefault="00C828A9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2E7022A9" w14:textId="6256C891" w:rsidR="00BF49DC" w:rsidRPr="006D5311" w:rsidRDefault="00BF49DC" w:rsidP="00BF49DC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 \@ dddd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C2B5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6D5311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C2B5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6F7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C828A9" w:rsidRPr="006D5311" w14:paraId="29508F6A" w14:textId="77777777" w:rsidTr="00C828A9">
              <w:tc>
                <w:tcPr>
                  <w:tcW w:w="5000" w:type="pct"/>
                  <w:tcBorders>
                    <w:top w:val="nil"/>
                  </w:tcBorders>
                </w:tcPr>
                <w:p w14:paraId="40702537" w14:textId="77777777" w:rsidR="00C828A9" w:rsidRPr="006D5311" w:rsidRDefault="00C828A9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C828A9" w:rsidRPr="006D5311" w14:paraId="51F56A22" w14:textId="77777777" w:rsidTr="00C828A9">
              <w:tc>
                <w:tcPr>
                  <w:tcW w:w="5000" w:type="pct"/>
                </w:tcPr>
                <w:p w14:paraId="129AA695" w14:textId="77777777" w:rsidR="00C828A9" w:rsidRPr="006D5311" w:rsidRDefault="00C828A9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25251535" w14:textId="77777777" w:rsidTr="00C828A9">
              <w:tc>
                <w:tcPr>
                  <w:tcW w:w="5000" w:type="pct"/>
                </w:tcPr>
                <w:p w14:paraId="6D6A6156" w14:textId="77777777" w:rsidR="006D330A" w:rsidRPr="006D5311" w:rsidRDefault="006D330A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54B6E38E" w14:textId="77777777" w:rsidTr="00C828A9">
              <w:tc>
                <w:tcPr>
                  <w:tcW w:w="5000" w:type="pct"/>
                </w:tcPr>
                <w:p w14:paraId="7C07DD04" w14:textId="77777777" w:rsidR="006D330A" w:rsidRPr="006D5311" w:rsidRDefault="006D330A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C828A9" w:rsidRPr="006D5311" w14:paraId="60171258" w14:textId="77777777" w:rsidTr="00C828A9">
              <w:tc>
                <w:tcPr>
                  <w:tcW w:w="5000" w:type="pct"/>
                </w:tcPr>
                <w:p w14:paraId="7547D72F" w14:textId="77777777" w:rsidR="00C828A9" w:rsidRPr="006D5311" w:rsidRDefault="00C828A9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C828A9" w:rsidRPr="006D5311" w14:paraId="3C15DE93" w14:textId="77777777" w:rsidTr="00C828A9">
              <w:tc>
                <w:tcPr>
                  <w:tcW w:w="5000" w:type="pct"/>
                </w:tcPr>
                <w:p w14:paraId="7027A5F0" w14:textId="77777777" w:rsidR="00C828A9" w:rsidRPr="006D5311" w:rsidRDefault="00C828A9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C828A9" w:rsidRPr="006D5311" w14:paraId="182DA7B7" w14:textId="77777777" w:rsidTr="00C828A9">
              <w:tc>
                <w:tcPr>
                  <w:tcW w:w="5000" w:type="pct"/>
                </w:tcPr>
                <w:p w14:paraId="2E0886F1" w14:textId="77777777" w:rsidR="00C828A9" w:rsidRPr="006D5311" w:rsidRDefault="00C828A9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1EEE880F" w14:textId="141DABD0" w:rsidR="00BF49DC" w:rsidRPr="006D5311" w:rsidRDefault="00BF49DC" w:rsidP="00BF49DC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 \@ dddd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C2B5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6D5311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C2B5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6F7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C828A9" w:rsidRPr="006D5311" w14:paraId="51F52591" w14:textId="77777777" w:rsidTr="00C828A9">
              <w:tc>
                <w:tcPr>
                  <w:tcW w:w="5000" w:type="pct"/>
                  <w:tcBorders>
                    <w:top w:val="nil"/>
                  </w:tcBorders>
                </w:tcPr>
                <w:p w14:paraId="63F89190" w14:textId="77777777" w:rsidR="00C828A9" w:rsidRPr="006D5311" w:rsidRDefault="00C828A9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C828A9" w:rsidRPr="006D5311" w14:paraId="09A7284D" w14:textId="77777777" w:rsidTr="00C828A9">
              <w:tc>
                <w:tcPr>
                  <w:tcW w:w="5000" w:type="pct"/>
                </w:tcPr>
                <w:p w14:paraId="44AF06DD" w14:textId="77777777" w:rsidR="00C828A9" w:rsidRPr="006D5311" w:rsidRDefault="00C828A9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54477F31" w14:textId="77777777" w:rsidTr="00C828A9">
              <w:tc>
                <w:tcPr>
                  <w:tcW w:w="5000" w:type="pct"/>
                </w:tcPr>
                <w:p w14:paraId="1EC059F3" w14:textId="77777777" w:rsidR="006D330A" w:rsidRPr="006D5311" w:rsidRDefault="006D330A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26C5594E" w14:textId="77777777" w:rsidTr="00C828A9">
              <w:tc>
                <w:tcPr>
                  <w:tcW w:w="5000" w:type="pct"/>
                </w:tcPr>
                <w:p w14:paraId="3ABE04A7" w14:textId="77777777" w:rsidR="006D330A" w:rsidRPr="006D5311" w:rsidRDefault="006D330A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C828A9" w:rsidRPr="006D5311" w14:paraId="61111AD4" w14:textId="77777777" w:rsidTr="00C828A9">
              <w:tc>
                <w:tcPr>
                  <w:tcW w:w="5000" w:type="pct"/>
                </w:tcPr>
                <w:p w14:paraId="6CC1C78B" w14:textId="77777777" w:rsidR="00C828A9" w:rsidRPr="006D5311" w:rsidRDefault="00C828A9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C828A9" w:rsidRPr="006D5311" w14:paraId="565F7444" w14:textId="77777777" w:rsidTr="00C828A9">
              <w:tc>
                <w:tcPr>
                  <w:tcW w:w="5000" w:type="pct"/>
                </w:tcPr>
                <w:p w14:paraId="683F1041" w14:textId="77777777" w:rsidR="00C828A9" w:rsidRPr="006D5311" w:rsidRDefault="00C828A9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C828A9" w:rsidRPr="006D5311" w14:paraId="32B22642" w14:textId="77777777" w:rsidTr="00C828A9">
              <w:tc>
                <w:tcPr>
                  <w:tcW w:w="5000" w:type="pct"/>
                </w:tcPr>
                <w:p w14:paraId="26FC28B3" w14:textId="77777777" w:rsidR="00C828A9" w:rsidRPr="006D5311" w:rsidRDefault="00C828A9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3FE6790C" w14:textId="52000094" w:rsidR="00BF49DC" w:rsidRPr="006D5311" w:rsidRDefault="00BF49DC" w:rsidP="00BF49DC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 \@ dddd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C2B5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6D5311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C2B5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C2B5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C2B5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C2B55"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C828A9" w:rsidRPr="006D5311" w14:paraId="7CC74C7F" w14:textId="77777777" w:rsidTr="00C828A9">
              <w:tc>
                <w:tcPr>
                  <w:tcW w:w="5000" w:type="pct"/>
                  <w:tcBorders>
                    <w:top w:val="nil"/>
                  </w:tcBorders>
                </w:tcPr>
                <w:p w14:paraId="77727389" w14:textId="77777777" w:rsidR="00C828A9" w:rsidRPr="006D5311" w:rsidRDefault="00C828A9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C828A9" w:rsidRPr="006D5311" w14:paraId="05587CCE" w14:textId="77777777" w:rsidTr="00C828A9">
              <w:tc>
                <w:tcPr>
                  <w:tcW w:w="5000" w:type="pct"/>
                </w:tcPr>
                <w:p w14:paraId="04CE9C8D" w14:textId="77777777" w:rsidR="00C828A9" w:rsidRPr="006D5311" w:rsidRDefault="00C828A9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2DC3A6BC" w14:textId="77777777" w:rsidTr="00C828A9">
              <w:tc>
                <w:tcPr>
                  <w:tcW w:w="5000" w:type="pct"/>
                </w:tcPr>
                <w:p w14:paraId="4E445026" w14:textId="77777777" w:rsidR="006D330A" w:rsidRPr="006D5311" w:rsidRDefault="006D330A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11C84308" w14:textId="77777777" w:rsidTr="00C828A9">
              <w:tc>
                <w:tcPr>
                  <w:tcW w:w="5000" w:type="pct"/>
                </w:tcPr>
                <w:p w14:paraId="264DCD43" w14:textId="77777777" w:rsidR="006D330A" w:rsidRPr="006D5311" w:rsidRDefault="006D330A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C828A9" w:rsidRPr="006D5311" w14:paraId="7D953E19" w14:textId="77777777" w:rsidTr="00C828A9">
              <w:tc>
                <w:tcPr>
                  <w:tcW w:w="5000" w:type="pct"/>
                </w:tcPr>
                <w:p w14:paraId="2EB8AB6D" w14:textId="77777777" w:rsidR="00C828A9" w:rsidRPr="006D5311" w:rsidRDefault="00C828A9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C828A9" w:rsidRPr="006D5311" w14:paraId="7891A6A5" w14:textId="77777777" w:rsidTr="00C828A9">
              <w:tc>
                <w:tcPr>
                  <w:tcW w:w="5000" w:type="pct"/>
                </w:tcPr>
                <w:p w14:paraId="617C4C8D" w14:textId="77777777" w:rsidR="00C828A9" w:rsidRPr="006D5311" w:rsidRDefault="00C828A9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C828A9" w:rsidRPr="006D5311" w14:paraId="1AD101D9" w14:textId="77777777" w:rsidTr="00C828A9">
              <w:tc>
                <w:tcPr>
                  <w:tcW w:w="5000" w:type="pct"/>
                </w:tcPr>
                <w:p w14:paraId="06B2F797" w14:textId="77777777" w:rsidR="00C828A9" w:rsidRPr="006D5311" w:rsidRDefault="00C828A9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07BE93C9" w14:textId="67410B63" w:rsidR="00BF49DC" w:rsidRPr="006D5311" w:rsidRDefault="00BF49DC" w:rsidP="00BF49DC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 \@ dddd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C2B5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= “</w:instrText>
            </w:r>
            <w:r w:rsidRPr="006D5311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C2B5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C2B5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C2B5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C2B5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C828A9" w:rsidRPr="006D5311" w14:paraId="4C33E34B" w14:textId="77777777" w:rsidTr="00C828A9">
              <w:tc>
                <w:tcPr>
                  <w:tcW w:w="5000" w:type="pct"/>
                  <w:tcBorders>
                    <w:top w:val="nil"/>
                  </w:tcBorders>
                </w:tcPr>
                <w:p w14:paraId="5F4098D4" w14:textId="77777777" w:rsidR="00C828A9" w:rsidRPr="006D5311" w:rsidRDefault="00C828A9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C828A9" w:rsidRPr="006D5311" w14:paraId="063597AD" w14:textId="77777777" w:rsidTr="00C828A9">
              <w:tc>
                <w:tcPr>
                  <w:tcW w:w="5000" w:type="pct"/>
                </w:tcPr>
                <w:p w14:paraId="7DA38BC2" w14:textId="77777777" w:rsidR="00C828A9" w:rsidRPr="006D5311" w:rsidRDefault="00C828A9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131E4218" w14:textId="77777777" w:rsidTr="00C828A9">
              <w:tc>
                <w:tcPr>
                  <w:tcW w:w="5000" w:type="pct"/>
                </w:tcPr>
                <w:p w14:paraId="6C04E6FC" w14:textId="77777777" w:rsidR="006D330A" w:rsidRPr="006D5311" w:rsidRDefault="006D330A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79B58BD4" w14:textId="77777777" w:rsidTr="00C828A9">
              <w:tc>
                <w:tcPr>
                  <w:tcW w:w="5000" w:type="pct"/>
                </w:tcPr>
                <w:p w14:paraId="4822CA3E" w14:textId="77777777" w:rsidR="006D330A" w:rsidRPr="006D5311" w:rsidRDefault="006D330A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C828A9" w:rsidRPr="006D5311" w14:paraId="4F475B9D" w14:textId="77777777" w:rsidTr="00C828A9">
              <w:tc>
                <w:tcPr>
                  <w:tcW w:w="5000" w:type="pct"/>
                </w:tcPr>
                <w:p w14:paraId="5108879C" w14:textId="77777777" w:rsidR="00C828A9" w:rsidRPr="006D5311" w:rsidRDefault="00C828A9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C828A9" w:rsidRPr="006D5311" w14:paraId="31FCDD7A" w14:textId="77777777" w:rsidTr="00C828A9">
              <w:tc>
                <w:tcPr>
                  <w:tcW w:w="5000" w:type="pct"/>
                </w:tcPr>
                <w:p w14:paraId="7F927E1B" w14:textId="77777777" w:rsidR="00C828A9" w:rsidRPr="006D5311" w:rsidRDefault="00C828A9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C828A9" w:rsidRPr="006D5311" w14:paraId="63B3F180" w14:textId="77777777" w:rsidTr="00C828A9">
              <w:tc>
                <w:tcPr>
                  <w:tcW w:w="5000" w:type="pct"/>
                </w:tcPr>
                <w:p w14:paraId="4CC95AF9" w14:textId="77777777" w:rsidR="00C828A9" w:rsidRPr="006D5311" w:rsidRDefault="00C828A9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35383201" w14:textId="17B72353" w:rsidR="00BF49DC" w:rsidRPr="006D5311" w:rsidRDefault="00BF49DC" w:rsidP="00BF49DC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DocVariable MonthStart1 \@ dddd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2C2B55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четверг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 “</w:instrText>
            </w:r>
            <w:r w:rsidRPr="006D5311">
              <w:rPr>
                <w:rFonts w:ascii="Century Gothic" w:hAnsi="Century Gothic" w:cs="Calibri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суббота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" 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=E2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2C2B55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2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&lt;&gt; 0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=E2+1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2C2B55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3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2C2B55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3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2C2B55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t>3</w: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0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35"/>
            </w:tblGrid>
            <w:tr w:rsidR="00C828A9" w:rsidRPr="006D5311" w14:paraId="283BAF9B" w14:textId="77777777" w:rsidTr="00C828A9">
              <w:tc>
                <w:tcPr>
                  <w:tcW w:w="5000" w:type="pct"/>
                  <w:tcBorders>
                    <w:top w:val="nil"/>
                  </w:tcBorders>
                </w:tcPr>
                <w:p w14:paraId="09449CB0" w14:textId="77777777" w:rsidR="00C828A9" w:rsidRPr="006D5311" w:rsidRDefault="00C828A9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C828A9" w:rsidRPr="006D5311" w14:paraId="071BD22D" w14:textId="77777777" w:rsidTr="00C828A9">
              <w:tc>
                <w:tcPr>
                  <w:tcW w:w="5000" w:type="pct"/>
                </w:tcPr>
                <w:p w14:paraId="14CC9278" w14:textId="77777777" w:rsidR="00C828A9" w:rsidRPr="006D5311" w:rsidRDefault="00C828A9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2819F34A" w14:textId="77777777" w:rsidTr="00C828A9">
              <w:tc>
                <w:tcPr>
                  <w:tcW w:w="5000" w:type="pct"/>
                </w:tcPr>
                <w:p w14:paraId="16BE92FF" w14:textId="77777777" w:rsidR="006D330A" w:rsidRPr="006D5311" w:rsidRDefault="006D330A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72222DC0" w14:textId="77777777" w:rsidTr="00C828A9">
              <w:tc>
                <w:tcPr>
                  <w:tcW w:w="5000" w:type="pct"/>
                </w:tcPr>
                <w:p w14:paraId="71C6C937" w14:textId="77777777" w:rsidR="006D330A" w:rsidRPr="006D5311" w:rsidRDefault="006D330A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C828A9" w:rsidRPr="006D5311" w14:paraId="1ECDB762" w14:textId="77777777" w:rsidTr="00C828A9">
              <w:tc>
                <w:tcPr>
                  <w:tcW w:w="5000" w:type="pct"/>
                </w:tcPr>
                <w:p w14:paraId="515AADE3" w14:textId="77777777" w:rsidR="00C828A9" w:rsidRPr="006D5311" w:rsidRDefault="00C828A9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C828A9" w:rsidRPr="006D5311" w14:paraId="1D267902" w14:textId="77777777" w:rsidTr="00C828A9">
              <w:tc>
                <w:tcPr>
                  <w:tcW w:w="5000" w:type="pct"/>
                </w:tcPr>
                <w:p w14:paraId="5500DCE1" w14:textId="77777777" w:rsidR="00C828A9" w:rsidRPr="006D5311" w:rsidRDefault="00C828A9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C828A9" w:rsidRPr="006D5311" w14:paraId="72682EBE" w14:textId="77777777" w:rsidTr="00C828A9">
              <w:tc>
                <w:tcPr>
                  <w:tcW w:w="5000" w:type="pct"/>
                </w:tcPr>
                <w:p w14:paraId="67FD1053" w14:textId="77777777" w:rsidR="00C828A9" w:rsidRPr="006D5311" w:rsidRDefault="00C828A9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47E31BBE" w14:textId="1E7D5342" w:rsidR="00BF49DC" w:rsidRPr="006D5311" w:rsidRDefault="00BF49DC" w:rsidP="00BF49DC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DocVariable MonthStart1 \@ dddd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2C2B55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четверг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 “</w:instrText>
            </w:r>
            <w:r w:rsidRPr="006D5311">
              <w:rPr>
                <w:rFonts w:ascii="Century Gothic" w:hAnsi="Century Gothic" w:cs="Calibri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воскресенье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" 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=F2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2C2B55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3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&lt;&gt; 0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=F2+1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2C2B55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4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2C2B55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4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2C2B55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t>4</w: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BF49DC" w:rsidRPr="006D5311" w14:paraId="3C2DA741" w14:textId="77777777" w:rsidTr="00AA2EE9">
        <w:trPr>
          <w:trHeight w:val="1814"/>
        </w:trPr>
        <w:tc>
          <w:tcPr>
            <w:tcW w:w="711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61"/>
            </w:tblGrid>
            <w:tr w:rsidR="00C828A9" w:rsidRPr="006D5311" w14:paraId="31740F18" w14:textId="77777777" w:rsidTr="00C828A9">
              <w:tc>
                <w:tcPr>
                  <w:tcW w:w="5000" w:type="pct"/>
                  <w:tcBorders>
                    <w:top w:val="nil"/>
                  </w:tcBorders>
                </w:tcPr>
                <w:p w14:paraId="21D63320" w14:textId="77777777" w:rsidR="00C828A9" w:rsidRPr="006D5311" w:rsidRDefault="00C828A9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05BF5BCC" w14:textId="77777777" w:rsidTr="00C828A9">
              <w:tc>
                <w:tcPr>
                  <w:tcW w:w="5000" w:type="pct"/>
                </w:tcPr>
                <w:p w14:paraId="0E8B0159" w14:textId="77777777" w:rsidR="006D330A" w:rsidRPr="006D5311" w:rsidRDefault="006D330A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C828A9" w:rsidRPr="006D5311" w14:paraId="12D62C2C" w14:textId="77777777" w:rsidTr="00C828A9">
              <w:tc>
                <w:tcPr>
                  <w:tcW w:w="5000" w:type="pct"/>
                </w:tcPr>
                <w:p w14:paraId="4C73D599" w14:textId="77777777" w:rsidR="00C828A9" w:rsidRPr="006D5311" w:rsidRDefault="00C828A9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0B051A60" w14:textId="77777777" w:rsidTr="00C828A9">
              <w:tc>
                <w:tcPr>
                  <w:tcW w:w="5000" w:type="pct"/>
                </w:tcPr>
                <w:p w14:paraId="66A60B1C" w14:textId="77777777" w:rsidR="006D330A" w:rsidRPr="006D5311" w:rsidRDefault="006D330A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C828A9" w:rsidRPr="006D5311" w14:paraId="0A26B435" w14:textId="77777777" w:rsidTr="00C828A9">
              <w:tc>
                <w:tcPr>
                  <w:tcW w:w="5000" w:type="pct"/>
                </w:tcPr>
                <w:p w14:paraId="3D694271" w14:textId="77777777" w:rsidR="00C828A9" w:rsidRPr="006D5311" w:rsidRDefault="00C828A9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C828A9" w:rsidRPr="006D5311" w14:paraId="5A58D351" w14:textId="77777777" w:rsidTr="00C828A9">
              <w:tc>
                <w:tcPr>
                  <w:tcW w:w="5000" w:type="pct"/>
                </w:tcPr>
                <w:p w14:paraId="09DC0FDA" w14:textId="77777777" w:rsidR="00C828A9" w:rsidRPr="006D5311" w:rsidRDefault="00C828A9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C828A9" w:rsidRPr="006D5311" w14:paraId="1DBE4285" w14:textId="77777777" w:rsidTr="00C828A9">
              <w:tc>
                <w:tcPr>
                  <w:tcW w:w="5000" w:type="pct"/>
                </w:tcPr>
                <w:p w14:paraId="1CAFC250" w14:textId="77777777" w:rsidR="00C828A9" w:rsidRPr="006D5311" w:rsidRDefault="00C828A9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5B0F3ECD" w14:textId="349789B4" w:rsidR="00BF49DC" w:rsidRPr="006D5311" w:rsidRDefault="00BF49DC" w:rsidP="00BF49DC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C2B5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5"/>
            </w:tblGrid>
            <w:tr w:rsidR="00C828A9" w:rsidRPr="006D5311" w14:paraId="5C86323C" w14:textId="77777777" w:rsidTr="00C828A9">
              <w:tc>
                <w:tcPr>
                  <w:tcW w:w="5000" w:type="pct"/>
                  <w:tcBorders>
                    <w:top w:val="nil"/>
                  </w:tcBorders>
                </w:tcPr>
                <w:p w14:paraId="270A986C" w14:textId="77777777" w:rsidR="00C828A9" w:rsidRPr="006D5311" w:rsidRDefault="00C828A9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40269745" w14:textId="77777777" w:rsidTr="00C828A9">
              <w:tc>
                <w:tcPr>
                  <w:tcW w:w="5000" w:type="pct"/>
                </w:tcPr>
                <w:p w14:paraId="38FC3FC1" w14:textId="77777777" w:rsidR="006D330A" w:rsidRPr="006D5311" w:rsidRDefault="006D330A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510535EF" w14:textId="77777777" w:rsidTr="00C828A9">
              <w:tc>
                <w:tcPr>
                  <w:tcW w:w="5000" w:type="pct"/>
                </w:tcPr>
                <w:p w14:paraId="710B13D8" w14:textId="77777777" w:rsidR="006D330A" w:rsidRPr="006D5311" w:rsidRDefault="006D330A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C828A9" w:rsidRPr="006D5311" w14:paraId="3AFFC571" w14:textId="77777777" w:rsidTr="00C828A9">
              <w:tc>
                <w:tcPr>
                  <w:tcW w:w="5000" w:type="pct"/>
                </w:tcPr>
                <w:p w14:paraId="2342212F" w14:textId="77777777" w:rsidR="00C828A9" w:rsidRPr="006D5311" w:rsidRDefault="00C828A9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C828A9" w:rsidRPr="006D5311" w14:paraId="01978127" w14:textId="77777777" w:rsidTr="00C828A9">
              <w:tc>
                <w:tcPr>
                  <w:tcW w:w="5000" w:type="pct"/>
                </w:tcPr>
                <w:p w14:paraId="014650D4" w14:textId="77777777" w:rsidR="00C828A9" w:rsidRPr="006D5311" w:rsidRDefault="00C828A9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C828A9" w:rsidRPr="006D5311" w14:paraId="0AA14005" w14:textId="77777777" w:rsidTr="00C828A9">
              <w:tc>
                <w:tcPr>
                  <w:tcW w:w="5000" w:type="pct"/>
                </w:tcPr>
                <w:p w14:paraId="2C42681F" w14:textId="77777777" w:rsidR="00C828A9" w:rsidRPr="006D5311" w:rsidRDefault="00C828A9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C828A9" w:rsidRPr="006D5311" w14:paraId="15E90353" w14:textId="77777777" w:rsidTr="00C828A9">
              <w:tc>
                <w:tcPr>
                  <w:tcW w:w="5000" w:type="pct"/>
                </w:tcPr>
                <w:p w14:paraId="6721C755" w14:textId="77777777" w:rsidR="00C828A9" w:rsidRPr="006D5311" w:rsidRDefault="00C828A9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2E9377B" w14:textId="44271F4C" w:rsidR="00BF49DC" w:rsidRPr="006D5311" w:rsidRDefault="00BF49DC" w:rsidP="00BF49DC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C2B5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C828A9" w:rsidRPr="006D5311" w14:paraId="2AF5B25F" w14:textId="77777777" w:rsidTr="00C828A9">
              <w:tc>
                <w:tcPr>
                  <w:tcW w:w="5000" w:type="pct"/>
                  <w:tcBorders>
                    <w:top w:val="nil"/>
                  </w:tcBorders>
                </w:tcPr>
                <w:p w14:paraId="2731577A" w14:textId="77777777" w:rsidR="00C828A9" w:rsidRPr="006D5311" w:rsidRDefault="00C828A9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1885837F" w14:textId="77777777" w:rsidTr="00C828A9">
              <w:tc>
                <w:tcPr>
                  <w:tcW w:w="5000" w:type="pct"/>
                </w:tcPr>
                <w:p w14:paraId="30CBE10D" w14:textId="77777777" w:rsidR="006D330A" w:rsidRPr="006D5311" w:rsidRDefault="006D330A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71AF3883" w14:textId="77777777" w:rsidTr="00C828A9">
              <w:tc>
                <w:tcPr>
                  <w:tcW w:w="5000" w:type="pct"/>
                </w:tcPr>
                <w:p w14:paraId="680DBA41" w14:textId="77777777" w:rsidR="006D330A" w:rsidRPr="006D5311" w:rsidRDefault="006D330A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C828A9" w:rsidRPr="006D5311" w14:paraId="6468C6CF" w14:textId="77777777" w:rsidTr="00C828A9">
              <w:tc>
                <w:tcPr>
                  <w:tcW w:w="5000" w:type="pct"/>
                </w:tcPr>
                <w:p w14:paraId="2EC8B231" w14:textId="77777777" w:rsidR="00C828A9" w:rsidRPr="006D5311" w:rsidRDefault="00C828A9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C828A9" w:rsidRPr="006D5311" w14:paraId="69361708" w14:textId="77777777" w:rsidTr="00C828A9">
              <w:tc>
                <w:tcPr>
                  <w:tcW w:w="5000" w:type="pct"/>
                </w:tcPr>
                <w:p w14:paraId="229FD834" w14:textId="77777777" w:rsidR="00C828A9" w:rsidRPr="006D5311" w:rsidRDefault="00C828A9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C828A9" w:rsidRPr="006D5311" w14:paraId="3E24BB02" w14:textId="77777777" w:rsidTr="00C828A9">
              <w:tc>
                <w:tcPr>
                  <w:tcW w:w="5000" w:type="pct"/>
                </w:tcPr>
                <w:p w14:paraId="5B1E8D6F" w14:textId="77777777" w:rsidR="00C828A9" w:rsidRPr="006D5311" w:rsidRDefault="00C828A9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C828A9" w:rsidRPr="006D5311" w14:paraId="50311052" w14:textId="77777777" w:rsidTr="00C828A9">
              <w:tc>
                <w:tcPr>
                  <w:tcW w:w="5000" w:type="pct"/>
                </w:tcPr>
                <w:p w14:paraId="222713D8" w14:textId="77777777" w:rsidR="00C828A9" w:rsidRPr="006D5311" w:rsidRDefault="00C828A9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80250EF" w14:textId="0E9DAF98" w:rsidR="00BF49DC" w:rsidRPr="006D5311" w:rsidRDefault="00BF49DC" w:rsidP="00BF49DC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C2B5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C828A9" w:rsidRPr="006D5311" w14:paraId="5071BAC5" w14:textId="77777777" w:rsidTr="00C828A9">
              <w:tc>
                <w:tcPr>
                  <w:tcW w:w="5000" w:type="pct"/>
                  <w:tcBorders>
                    <w:top w:val="nil"/>
                  </w:tcBorders>
                </w:tcPr>
                <w:p w14:paraId="054C053D" w14:textId="77777777" w:rsidR="00C828A9" w:rsidRPr="006D5311" w:rsidRDefault="00C828A9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56E1AACC" w14:textId="77777777" w:rsidTr="00C828A9">
              <w:tc>
                <w:tcPr>
                  <w:tcW w:w="5000" w:type="pct"/>
                </w:tcPr>
                <w:p w14:paraId="4986E3E5" w14:textId="77777777" w:rsidR="006D330A" w:rsidRPr="006D5311" w:rsidRDefault="006D330A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3ACC0AFD" w14:textId="77777777" w:rsidTr="00C828A9">
              <w:tc>
                <w:tcPr>
                  <w:tcW w:w="5000" w:type="pct"/>
                </w:tcPr>
                <w:p w14:paraId="3B655DCB" w14:textId="77777777" w:rsidR="006D330A" w:rsidRPr="006D5311" w:rsidRDefault="006D330A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C828A9" w:rsidRPr="006D5311" w14:paraId="27BF6566" w14:textId="77777777" w:rsidTr="00C828A9">
              <w:tc>
                <w:tcPr>
                  <w:tcW w:w="5000" w:type="pct"/>
                </w:tcPr>
                <w:p w14:paraId="3616E797" w14:textId="77777777" w:rsidR="00C828A9" w:rsidRPr="006D5311" w:rsidRDefault="00C828A9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C828A9" w:rsidRPr="006D5311" w14:paraId="79E42811" w14:textId="77777777" w:rsidTr="00C828A9">
              <w:tc>
                <w:tcPr>
                  <w:tcW w:w="5000" w:type="pct"/>
                </w:tcPr>
                <w:p w14:paraId="74A1AFDA" w14:textId="77777777" w:rsidR="00C828A9" w:rsidRPr="006D5311" w:rsidRDefault="00C828A9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C828A9" w:rsidRPr="006D5311" w14:paraId="3A40757D" w14:textId="77777777" w:rsidTr="00C828A9">
              <w:tc>
                <w:tcPr>
                  <w:tcW w:w="5000" w:type="pct"/>
                </w:tcPr>
                <w:p w14:paraId="40E20757" w14:textId="77777777" w:rsidR="00C828A9" w:rsidRPr="006D5311" w:rsidRDefault="00C828A9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C828A9" w:rsidRPr="006D5311" w14:paraId="42DE501B" w14:textId="77777777" w:rsidTr="00C828A9">
              <w:tc>
                <w:tcPr>
                  <w:tcW w:w="5000" w:type="pct"/>
                </w:tcPr>
                <w:p w14:paraId="55E810EE" w14:textId="77777777" w:rsidR="00C828A9" w:rsidRPr="006D5311" w:rsidRDefault="00C828A9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0BE7C65B" w14:textId="3227E051" w:rsidR="00BF49DC" w:rsidRPr="006D5311" w:rsidRDefault="00BF49DC" w:rsidP="00BF49DC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C2B5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C828A9" w:rsidRPr="006D5311" w14:paraId="41AD6C74" w14:textId="77777777" w:rsidTr="00C828A9">
              <w:tc>
                <w:tcPr>
                  <w:tcW w:w="5000" w:type="pct"/>
                  <w:tcBorders>
                    <w:top w:val="nil"/>
                  </w:tcBorders>
                </w:tcPr>
                <w:p w14:paraId="65B3E6E3" w14:textId="77777777" w:rsidR="00C828A9" w:rsidRPr="006D5311" w:rsidRDefault="00C828A9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4A262D19" w14:textId="77777777" w:rsidTr="00C828A9">
              <w:tc>
                <w:tcPr>
                  <w:tcW w:w="5000" w:type="pct"/>
                </w:tcPr>
                <w:p w14:paraId="3F696A77" w14:textId="77777777" w:rsidR="006D330A" w:rsidRPr="006D5311" w:rsidRDefault="006D330A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3DA44D7B" w14:textId="77777777" w:rsidTr="00C828A9">
              <w:tc>
                <w:tcPr>
                  <w:tcW w:w="5000" w:type="pct"/>
                </w:tcPr>
                <w:p w14:paraId="13C3125E" w14:textId="77777777" w:rsidR="006D330A" w:rsidRPr="006D5311" w:rsidRDefault="006D330A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C828A9" w:rsidRPr="006D5311" w14:paraId="20B2FFE6" w14:textId="77777777" w:rsidTr="00C828A9">
              <w:tc>
                <w:tcPr>
                  <w:tcW w:w="5000" w:type="pct"/>
                </w:tcPr>
                <w:p w14:paraId="35267DC0" w14:textId="77777777" w:rsidR="00C828A9" w:rsidRPr="006D5311" w:rsidRDefault="00C828A9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C828A9" w:rsidRPr="006D5311" w14:paraId="137ECB1E" w14:textId="77777777" w:rsidTr="00C828A9">
              <w:tc>
                <w:tcPr>
                  <w:tcW w:w="5000" w:type="pct"/>
                </w:tcPr>
                <w:p w14:paraId="0E0FE988" w14:textId="77777777" w:rsidR="00C828A9" w:rsidRPr="006D5311" w:rsidRDefault="00C828A9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C828A9" w:rsidRPr="006D5311" w14:paraId="60717C2C" w14:textId="77777777" w:rsidTr="00C828A9">
              <w:tc>
                <w:tcPr>
                  <w:tcW w:w="5000" w:type="pct"/>
                </w:tcPr>
                <w:p w14:paraId="02430708" w14:textId="77777777" w:rsidR="00C828A9" w:rsidRPr="006D5311" w:rsidRDefault="00C828A9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C828A9" w:rsidRPr="006D5311" w14:paraId="59559414" w14:textId="77777777" w:rsidTr="00C828A9">
              <w:tc>
                <w:tcPr>
                  <w:tcW w:w="5000" w:type="pct"/>
                </w:tcPr>
                <w:p w14:paraId="7CB57BA6" w14:textId="77777777" w:rsidR="00C828A9" w:rsidRPr="006D5311" w:rsidRDefault="00C828A9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55B14954" w14:textId="19A4542C" w:rsidR="00BF49DC" w:rsidRPr="006D5311" w:rsidRDefault="00BF49DC" w:rsidP="00BF49DC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C2B5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C828A9" w:rsidRPr="006D5311" w14:paraId="07BA6F47" w14:textId="77777777" w:rsidTr="00C828A9">
              <w:tc>
                <w:tcPr>
                  <w:tcW w:w="5000" w:type="pct"/>
                  <w:tcBorders>
                    <w:top w:val="nil"/>
                  </w:tcBorders>
                </w:tcPr>
                <w:p w14:paraId="431E9802" w14:textId="77777777" w:rsidR="00C828A9" w:rsidRPr="006D5311" w:rsidRDefault="00C828A9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4C7AAAD2" w14:textId="77777777" w:rsidTr="00C828A9">
              <w:tc>
                <w:tcPr>
                  <w:tcW w:w="5000" w:type="pct"/>
                </w:tcPr>
                <w:p w14:paraId="7DD0C0A0" w14:textId="77777777" w:rsidR="006D330A" w:rsidRPr="006D5311" w:rsidRDefault="006D330A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3A4BA635" w14:textId="77777777" w:rsidTr="00C828A9">
              <w:tc>
                <w:tcPr>
                  <w:tcW w:w="5000" w:type="pct"/>
                </w:tcPr>
                <w:p w14:paraId="61E571CD" w14:textId="77777777" w:rsidR="006D330A" w:rsidRPr="006D5311" w:rsidRDefault="006D330A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C828A9" w:rsidRPr="006D5311" w14:paraId="717F1756" w14:textId="77777777" w:rsidTr="00C828A9">
              <w:tc>
                <w:tcPr>
                  <w:tcW w:w="5000" w:type="pct"/>
                </w:tcPr>
                <w:p w14:paraId="164BB583" w14:textId="77777777" w:rsidR="00C828A9" w:rsidRPr="006D5311" w:rsidRDefault="00C828A9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C828A9" w:rsidRPr="006D5311" w14:paraId="64437570" w14:textId="77777777" w:rsidTr="00C828A9">
              <w:tc>
                <w:tcPr>
                  <w:tcW w:w="5000" w:type="pct"/>
                </w:tcPr>
                <w:p w14:paraId="33AF39A6" w14:textId="77777777" w:rsidR="00C828A9" w:rsidRPr="006D5311" w:rsidRDefault="00C828A9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C828A9" w:rsidRPr="006D5311" w14:paraId="2C8AE0BE" w14:textId="77777777" w:rsidTr="00C828A9">
              <w:tc>
                <w:tcPr>
                  <w:tcW w:w="5000" w:type="pct"/>
                </w:tcPr>
                <w:p w14:paraId="0AFD2541" w14:textId="77777777" w:rsidR="00C828A9" w:rsidRPr="006D5311" w:rsidRDefault="00C828A9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C828A9" w:rsidRPr="006D5311" w14:paraId="390099E7" w14:textId="77777777" w:rsidTr="00C828A9">
              <w:tc>
                <w:tcPr>
                  <w:tcW w:w="5000" w:type="pct"/>
                </w:tcPr>
                <w:p w14:paraId="66DCA05A" w14:textId="77777777" w:rsidR="00C828A9" w:rsidRPr="006D5311" w:rsidRDefault="00C828A9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0D57052B" w14:textId="6FFBE023" w:rsidR="00BF49DC" w:rsidRPr="006D5311" w:rsidRDefault="00BF49DC" w:rsidP="00BF49DC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=E3+1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2C2B55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t>10</w: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0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35"/>
            </w:tblGrid>
            <w:tr w:rsidR="00C828A9" w:rsidRPr="006D5311" w14:paraId="5DBEFFD5" w14:textId="77777777" w:rsidTr="00C828A9">
              <w:tc>
                <w:tcPr>
                  <w:tcW w:w="5000" w:type="pct"/>
                  <w:tcBorders>
                    <w:top w:val="nil"/>
                  </w:tcBorders>
                </w:tcPr>
                <w:p w14:paraId="671CFA66" w14:textId="77777777" w:rsidR="00C828A9" w:rsidRPr="006D5311" w:rsidRDefault="00C828A9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1C5F038E" w14:textId="77777777" w:rsidTr="00C828A9">
              <w:tc>
                <w:tcPr>
                  <w:tcW w:w="5000" w:type="pct"/>
                </w:tcPr>
                <w:p w14:paraId="33BE08A9" w14:textId="77777777" w:rsidR="006D330A" w:rsidRPr="006D5311" w:rsidRDefault="006D330A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3B630B98" w14:textId="77777777" w:rsidTr="00C828A9">
              <w:tc>
                <w:tcPr>
                  <w:tcW w:w="5000" w:type="pct"/>
                </w:tcPr>
                <w:p w14:paraId="7EF295A0" w14:textId="77777777" w:rsidR="006D330A" w:rsidRPr="006D5311" w:rsidRDefault="006D330A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C828A9" w:rsidRPr="006D5311" w14:paraId="7F9349B5" w14:textId="77777777" w:rsidTr="00C828A9">
              <w:tc>
                <w:tcPr>
                  <w:tcW w:w="5000" w:type="pct"/>
                </w:tcPr>
                <w:p w14:paraId="036973FC" w14:textId="77777777" w:rsidR="00C828A9" w:rsidRPr="006D5311" w:rsidRDefault="00C828A9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C828A9" w:rsidRPr="006D5311" w14:paraId="4C9D34AD" w14:textId="77777777" w:rsidTr="00C828A9">
              <w:tc>
                <w:tcPr>
                  <w:tcW w:w="5000" w:type="pct"/>
                </w:tcPr>
                <w:p w14:paraId="507FA9AD" w14:textId="77777777" w:rsidR="00C828A9" w:rsidRPr="006D5311" w:rsidRDefault="00C828A9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C828A9" w:rsidRPr="006D5311" w14:paraId="3FCE6CF1" w14:textId="77777777" w:rsidTr="00C828A9">
              <w:tc>
                <w:tcPr>
                  <w:tcW w:w="5000" w:type="pct"/>
                </w:tcPr>
                <w:p w14:paraId="45FAC117" w14:textId="77777777" w:rsidR="00C828A9" w:rsidRPr="006D5311" w:rsidRDefault="00C828A9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C828A9" w:rsidRPr="006D5311" w14:paraId="529DBDAA" w14:textId="77777777" w:rsidTr="00C828A9">
              <w:tc>
                <w:tcPr>
                  <w:tcW w:w="5000" w:type="pct"/>
                </w:tcPr>
                <w:p w14:paraId="6D362E5E" w14:textId="77777777" w:rsidR="00C828A9" w:rsidRPr="006D5311" w:rsidRDefault="00C828A9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5E6DFA71" w14:textId="266F7766" w:rsidR="00BF49DC" w:rsidRPr="006D5311" w:rsidRDefault="00BF49DC" w:rsidP="00BF49DC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=F3+1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2C2B55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t>11</w: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BF49DC" w:rsidRPr="006D5311" w14:paraId="6A8DAA74" w14:textId="77777777" w:rsidTr="00AA2EE9">
        <w:trPr>
          <w:trHeight w:val="1814"/>
        </w:trPr>
        <w:tc>
          <w:tcPr>
            <w:tcW w:w="711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61"/>
            </w:tblGrid>
            <w:tr w:rsidR="00C828A9" w:rsidRPr="006D5311" w14:paraId="7ED83ED6" w14:textId="77777777" w:rsidTr="00C828A9">
              <w:tc>
                <w:tcPr>
                  <w:tcW w:w="5000" w:type="pct"/>
                  <w:tcBorders>
                    <w:top w:val="nil"/>
                  </w:tcBorders>
                </w:tcPr>
                <w:p w14:paraId="088203CB" w14:textId="77777777" w:rsidR="00C828A9" w:rsidRPr="006D5311" w:rsidRDefault="00C828A9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0706E7D7" w14:textId="77777777" w:rsidTr="00C828A9">
              <w:tc>
                <w:tcPr>
                  <w:tcW w:w="5000" w:type="pct"/>
                </w:tcPr>
                <w:p w14:paraId="15054A7A" w14:textId="77777777" w:rsidR="006D330A" w:rsidRPr="006D5311" w:rsidRDefault="006D330A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5976043A" w14:textId="77777777" w:rsidTr="00C828A9">
              <w:tc>
                <w:tcPr>
                  <w:tcW w:w="5000" w:type="pct"/>
                </w:tcPr>
                <w:p w14:paraId="4A8B34D1" w14:textId="77777777" w:rsidR="006D330A" w:rsidRPr="006D5311" w:rsidRDefault="006D330A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C828A9" w:rsidRPr="006D5311" w14:paraId="28C7C621" w14:textId="77777777" w:rsidTr="00C828A9">
              <w:tc>
                <w:tcPr>
                  <w:tcW w:w="5000" w:type="pct"/>
                </w:tcPr>
                <w:p w14:paraId="48EF8B82" w14:textId="77777777" w:rsidR="00C828A9" w:rsidRPr="006D5311" w:rsidRDefault="00C828A9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C828A9" w:rsidRPr="006D5311" w14:paraId="50D0AB8F" w14:textId="77777777" w:rsidTr="00C828A9">
              <w:tc>
                <w:tcPr>
                  <w:tcW w:w="5000" w:type="pct"/>
                </w:tcPr>
                <w:p w14:paraId="1308B9E8" w14:textId="77777777" w:rsidR="00C828A9" w:rsidRPr="006D5311" w:rsidRDefault="00C828A9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C828A9" w:rsidRPr="006D5311" w14:paraId="238ECCF2" w14:textId="77777777" w:rsidTr="00C828A9">
              <w:tc>
                <w:tcPr>
                  <w:tcW w:w="5000" w:type="pct"/>
                </w:tcPr>
                <w:p w14:paraId="70526237" w14:textId="77777777" w:rsidR="00C828A9" w:rsidRPr="006D5311" w:rsidRDefault="00C828A9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C828A9" w:rsidRPr="006D5311" w14:paraId="4F68D10C" w14:textId="77777777" w:rsidTr="00C828A9">
              <w:tc>
                <w:tcPr>
                  <w:tcW w:w="5000" w:type="pct"/>
                </w:tcPr>
                <w:p w14:paraId="38592838" w14:textId="77777777" w:rsidR="00C828A9" w:rsidRPr="006D5311" w:rsidRDefault="00C828A9" w:rsidP="00C828A9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3E763929" w14:textId="5D554B1A" w:rsidR="00BF49DC" w:rsidRPr="006D5311" w:rsidRDefault="00BF49DC" w:rsidP="00BF49DC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C2B5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5"/>
            </w:tblGrid>
            <w:tr w:rsidR="00D51F96" w:rsidRPr="006D5311" w14:paraId="644F75BC" w14:textId="77777777" w:rsidTr="00D51F96">
              <w:tc>
                <w:tcPr>
                  <w:tcW w:w="5000" w:type="pct"/>
                  <w:tcBorders>
                    <w:top w:val="nil"/>
                  </w:tcBorders>
                </w:tcPr>
                <w:p w14:paraId="4C9DFF14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136A9687" w14:textId="77777777" w:rsidTr="00D51F96">
              <w:tc>
                <w:tcPr>
                  <w:tcW w:w="5000" w:type="pct"/>
                </w:tcPr>
                <w:p w14:paraId="617CFFB4" w14:textId="77777777" w:rsidR="006D330A" w:rsidRPr="006D5311" w:rsidRDefault="006D330A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72B995EB" w14:textId="77777777" w:rsidTr="00D51F96">
              <w:tc>
                <w:tcPr>
                  <w:tcW w:w="5000" w:type="pct"/>
                </w:tcPr>
                <w:p w14:paraId="2A03E6CA" w14:textId="77777777" w:rsidR="006D330A" w:rsidRPr="006D5311" w:rsidRDefault="006D330A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48A0C45E" w14:textId="77777777" w:rsidTr="00D51F96">
              <w:tc>
                <w:tcPr>
                  <w:tcW w:w="5000" w:type="pct"/>
                </w:tcPr>
                <w:p w14:paraId="57649479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659FFB60" w14:textId="77777777" w:rsidTr="00D51F96">
              <w:tc>
                <w:tcPr>
                  <w:tcW w:w="5000" w:type="pct"/>
                </w:tcPr>
                <w:p w14:paraId="5A9A1EE4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2C8F49C1" w14:textId="77777777" w:rsidTr="00D51F96">
              <w:tc>
                <w:tcPr>
                  <w:tcW w:w="5000" w:type="pct"/>
                </w:tcPr>
                <w:p w14:paraId="457B76F4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68494C96" w14:textId="77777777" w:rsidTr="00D51F96">
              <w:tc>
                <w:tcPr>
                  <w:tcW w:w="5000" w:type="pct"/>
                </w:tcPr>
                <w:p w14:paraId="100D4629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587BBDD9" w14:textId="24D7C5EC" w:rsidR="00BF49DC" w:rsidRPr="006D5311" w:rsidRDefault="00BF49DC" w:rsidP="00BF49DC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C2B5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D51F96" w:rsidRPr="006D5311" w14:paraId="6D064563" w14:textId="77777777" w:rsidTr="00D51F96">
              <w:tc>
                <w:tcPr>
                  <w:tcW w:w="5000" w:type="pct"/>
                  <w:tcBorders>
                    <w:top w:val="nil"/>
                  </w:tcBorders>
                </w:tcPr>
                <w:p w14:paraId="5F0C1173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39DF0694" w14:textId="77777777" w:rsidTr="00D51F96">
              <w:tc>
                <w:tcPr>
                  <w:tcW w:w="5000" w:type="pct"/>
                </w:tcPr>
                <w:p w14:paraId="4103624D" w14:textId="77777777" w:rsidR="006D330A" w:rsidRPr="006D5311" w:rsidRDefault="006D330A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27BBAA26" w14:textId="77777777" w:rsidTr="00D51F96">
              <w:tc>
                <w:tcPr>
                  <w:tcW w:w="5000" w:type="pct"/>
                </w:tcPr>
                <w:p w14:paraId="33463713" w14:textId="77777777" w:rsidR="006D330A" w:rsidRPr="006D5311" w:rsidRDefault="006D330A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48FCCEF5" w14:textId="77777777" w:rsidTr="00D51F96">
              <w:tc>
                <w:tcPr>
                  <w:tcW w:w="5000" w:type="pct"/>
                </w:tcPr>
                <w:p w14:paraId="24A0D44A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7D83CE3B" w14:textId="77777777" w:rsidTr="00D51F96">
              <w:tc>
                <w:tcPr>
                  <w:tcW w:w="5000" w:type="pct"/>
                </w:tcPr>
                <w:p w14:paraId="259C7010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3C4686C2" w14:textId="77777777" w:rsidTr="00D51F96">
              <w:tc>
                <w:tcPr>
                  <w:tcW w:w="5000" w:type="pct"/>
                </w:tcPr>
                <w:p w14:paraId="448BA505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129FF078" w14:textId="77777777" w:rsidTr="00D51F96">
              <w:tc>
                <w:tcPr>
                  <w:tcW w:w="5000" w:type="pct"/>
                </w:tcPr>
                <w:p w14:paraId="78ACA76D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1E2F1383" w14:textId="55EB40C2" w:rsidR="00BF49DC" w:rsidRPr="006D5311" w:rsidRDefault="00BF49DC" w:rsidP="00BF49DC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C2B5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D51F96" w:rsidRPr="006D5311" w14:paraId="480C3A89" w14:textId="77777777" w:rsidTr="00D51F96">
              <w:tc>
                <w:tcPr>
                  <w:tcW w:w="5000" w:type="pct"/>
                  <w:tcBorders>
                    <w:top w:val="nil"/>
                  </w:tcBorders>
                </w:tcPr>
                <w:p w14:paraId="1CD8E66A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5E5EA3A1" w14:textId="77777777" w:rsidTr="00D51F96">
              <w:tc>
                <w:tcPr>
                  <w:tcW w:w="5000" w:type="pct"/>
                </w:tcPr>
                <w:p w14:paraId="1D4E42A0" w14:textId="77777777" w:rsidR="006D330A" w:rsidRPr="006D5311" w:rsidRDefault="006D330A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22235863" w14:textId="77777777" w:rsidTr="00D51F96">
              <w:tc>
                <w:tcPr>
                  <w:tcW w:w="5000" w:type="pct"/>
                </w:tcPr>
                <w:p w14:paraId="3BAACA65" w14:textId="77777777" w:rsidR="006D330A" w:rsidRPr="006D5311" w:rsidRDefault="006D330A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4BBC5AD3" w14:textId="77777777" w:rsidTr="00D51F96">
              <w:tc>
                <w:tcPr>
                  <w:tcW w:w="5000" w:type="pct"/>
                </w:tcPr>
                <w:p w14:paraId="182E854B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3D554D80" w14:textId="77777777" w:rsidTr="00D51F96">
              <w:tc>
                <w:tcPr>
                  <w:tcW w:w="5000" w:type="pct"/>
                </w:tcPr>
                <w:p w14:paraId="13F51C8F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4B913A59" w14:textId="77777777" w:rsidTr="00D51F96">
              <w:tc>
                <w:tcPr>
                  <w:tcW w:w="5000" w:type="pct"/>
                </w:tcPr>
                <w:p w14:paraId="0C8B0025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27E0370F" w14:textId="77777777" w:rsidTr="00D51F96">
              <w:tc>
                <w:tcPr>
                  <w:tcW w:w="5000" w:type="pct"/>
                </w:tcPr>
                <w:p w14:paraId="1D7836EF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0F0C4EBA" w14:textId="18143CCC" w:rsidR="00BF49DC" w:rsidRPr="006D5311" w:rsidRDefault="00BF49DC" w:rsidP="00BF49DC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C2B5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D51F96" w:rsidRPr="006D5311" w14:paraId="08C5E80C" w14:textId="77777777" w:rsidTr="00D51F96">
              <w:tc>
                <w:tcPr>
                  <w:tcW w:w="5000" w:type="pct"/>
                  <w:tcBorders>
                    <w:top w:val="nil"/>
                  </w:tcBorders>
                </w:tcPr>
                <w:p w14:paraId="5FACF1D2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1AF4BE1A" w14:textId="77777777" w:rsidTr="00D51F96">
              <w:tc>
                <w:tcPr>
                  <w:tcW w:w="5000" w:type="pct"/>
                </w:tcPr>
                <w:p w14:paraId="45925C89" w14:textId="77777777" w:rsidR="006D330A" w:rsidRPr="006D5311" w:rsidRDefault="006D330A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4E1836DC" w14:textId="77777777" w:rsidTr="00D51F96">
              <w:tc>
                <w:tcPr>
                  <w:tcW w:w="5000" w:type="pct"/>
                </w:tcPr>
                <w:p w14:paraId="0934EA96" w14:textId="77777777" w:rsidR="006D330A" w:rsidRPr="006D5311" w:rsidRDefault="006D330A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304653C6" w14:textId="77777777" w:rsidTr="00D51F96">
              <w:tc>
                <w:tcPr>
                  <w:tcW w:w="5000" w:type="pct"/>
                </w:tcPr>
                <w:p w14:paraId="2B63D746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0809DC8E" w14:textId="77777777" w:rsidTr="00D51F96">
              <w:tc>
                <w:tcPr>
                  <w:tcW w:w="5000" w:type="pct"/>
                </w:tcPr>
                <w:p w14:paraId="1508A760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3B3AF4D9" w14:textId="77777777" w:rsidTr="00D51F96">
              <w:tc>
                <w:tcPr>
                  <w:tcW w:w="5000" w:type="pct"/>
                </w:tcPr>
                <w:p w14:paraId="7D5EDC6B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4B67C21F" w14:textId="77777777" w:rsidTr="00D51F96">
              <w:tc>
                <w:tcPr>
                  <w:tcW w:w="5000" w:type="pct"/>
                </w:tcPr>
                <w:p w14:paraId="5FD00BF6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6634E9A5" w14:textId="02FD9105" w:rsidR="00BF49DC" w:rsidRPr="006D5311" w:rsidRDefault="00BF49DC" w:rsidP="00BF49DC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C2B5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D51F96" w:rsidRPr="006D5311" w14:paraId="140E821B" w14:textId="77777777" w:rsidTr="00D51F96">
              <w:tc>
                <w:tcPr>
                  <w:tcW w:w="5000" w:type="pct"/>
                  <w:tcBorders>
                    <w:top w:val="nil"/>
                  </w:tcBorders>
                </w:tcPr>
                <w:p w14:paraId="668EEC5C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510E7C82" w14:textId="77777777" w:rsidTr="00D51F96">
              <w:tc>
                <w:tcPr>
                  <w:tcW w:w="5000" w:type="pct"/>
                </w:tcPr>
                <w:p w14:paraId="6A54C4CB" w14:textId="77777777" w:rsidR="006D330A" w:rsidRPr="006D5311" w:rsidRDefault="006D330A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3A7645AD" w14:textId="77777777" w:rsidTr="00D51F96">
              <w:tc>
                <w:tcPr>
                  <w:tcW w:w="5000" w:type="pct"/>
                </w:tcPr>
                <w:p w14:paraId="044A88FF" w14:textId="77777777" w:rsidR="006D330A" w:rsidRPr="006D5311" w:rsidRDefault="006D330A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615526A3" w14:textId="77777777" w:rsidTr="00D51F96">
              <w:tc>
                <w:tcPr>
                  <w:tcW w:w="5000" w:type="pct"/>
                </w:tcPr>
                <w:p w14:paraId="0BA202E1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246B3BFB" w14:textId="77777777" w:rsidTr="00D51F96">
              <w:tc>
                <w:tcPr>
                  <w:tcW w:w="5000" w:type="pct"/>
                </w:tcPr>
                <w:p w14:paraId="1AB81E33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4120CD9D" w14:textId="77777777" w:rsidTr="00D51F96">
              <w:tc>
                <w:tcPr>
                  <w:tcW w:w="5000" w:type="pct"/>
                </w:tcPr>
                <w:p w14:paraId="40E8E187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277D9D8E" w14:textId="77777777" w:rsidTr="00D51F96">
              <w:tc>
                <w:tcPr>
                  <w:tcW w:w="5000" w:type="pct"/>
                </w:tcPr>
                <w:p w14:paraId="227CC426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16F44200" w14:textId="2B75804F" w:rsidR="00BF49DC" w:rsidRPr="006D5311" w:rsidRDefault="00BF49DC" w:rsidP="00BF49DC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=E4+1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2C2B55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t>17</w: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0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35"/>
            </w:tblGrid>
            <w:tr w:rsidR="00D51F96" w:rsidRPr="006D5311" w14:paraId="6401A22C" w14:textId="77777777" w:rsidTr="00D51F96">
              <w:tc>
                <w:tcPr>
                  <w:tcW w:w="5000" w:type="pct"/>
                  <w:tcBorders>
                    <w:top w:val="nil"/>
                  </w:tcBorders>
                </w:tcPr>
                <w:p w14:paraId="19120976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4C23CDA9" w14:textId="77777777" w:rsidTr="00D51F96">
              <w:tc>
                <w:tcPr>
                  <w:tcW w:w="5000" w:type="pct"/>
                </w:tcPr>
                <w:p w14:paraId="4A94DE5F" w14:textId="77777777" w:rsidR="006D330A" w:rsidRPr="006D5311" w:rsidRDefault="006D330A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79B5036F" w14:textId="77777777" w:rsidTr="00D51F96">
              <w:tc>
                <w:tcPr>
                  <w:tcW w:w="5000" w:type="pct"/>
                </w:tcPr>
                <w:p w14:paraId="1B99E363" w14:textId="77777777" w:rsidR="006D330A" w:rsidRPr="006D5311" w:rsidRDefault="006D330A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6D5A5E82" w14:textId="77777777" w:rsidTr="00D51F96">
              <w:tc>
                <w:tcPr>
                  <w:tcW w:w="5000" w:type="pct"/>
                </w:tcPr>
                <w:p w14:paraId="2DB75591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7DA84927" w14:textId="77777777" w:rsidTr="00D51F96">
              <w:tc>
                <w:tcPr>
                  <w:tcW w:w="5000" w:type="pct"/>
                </w:tcPr>
                <w:p w14:paraId="3EE8A254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1A5A7F3A" w14:textId="77777777" w:rsidTr="00D51F96">
              <w:tc>
                <w:tcPr>
                  <w:tcW w:w="5000" w:type="pct"/>
                </w:tcPr>
                <w:p w14:paraId="3C0B58CD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6002FDDE" w14:textId="77777777" w:rsidTr="00D51F96">
              <w:tc>
                <w:tcPr>
                  <w:tcW w:w="5000" w:type="pct"/>
                </w:tcPr>
                <w:p w14:paraId="1CCF83E1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3394B26C" w14:textId="78D05445" w:rsidR="00BF49DC" w:rsidRPr="006D5311" w:rsidRDefault="00BF49DC" w:rsidP="00BF49DC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=F4+1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2C2B55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t>18</w: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BF49DC" w:rsidRPr="006D5311" w14:paraId="1D2030A0" w14:textId="77777777" w:rsidTr="00AA2EE9">
        <w:trPr>
          <w:trHeight w:val="1814"/>
        </w:trPr>
        <w:tc>
          <w:tcPr>
            <w:tcW w:w="711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61"/>
            </w:tblGrid>
            <w:tr w:rsidR="00D51F96" w:rsidRPr="006D5311" w14:paraId="2EE8E766" w14:textId="77777777" w:rsidTr="00D51F96">
              <w:tc>
                <w:tcPr>
                  <w:tcW w:w="5000" w:type="pct"/>
                  <w:tcBorders>
                    <w:top w:val="nil"/>
                  </w:tcBorders>
                </w:tcPr>
                <w:p w14:paraId="6DD21127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6FACEBC1" w14:textId="77777777" w:rsidTr="00D51F96">
              <w:tc>
                <w:tcPr>
                  <w:tcW w:w="5000" w:type="pct"/>
                </w:tcPr>
                <w:p w14:paraId="1C07BB66" w14:textId="77777777" w:rsidR="006D330A" w:rsidRPr="006D5311" w:rsidRDefault="006D330A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04706B35" w14:textId="77777777" w:rsidTr="00D51F96">
              <w:tc>
                <w:tcPr>
                  <w:tcW w:w="5000" w:type="pct"/>
                </w:tcPr>
                <w:p w14:paraId="7E0AEE99" w14:textId="77777777" w:rsidR="006D330A" w:rsidRPr="006D5311" w:rsidRDefault="006D330A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429F5312" w14:textId="77777777" w:rsidTr="00D51F96">
              <w:tc>
                <w:tcPr>
                  <w:tcW w:w="5000" w:type="pct"/>
                </w:tcPr>
                <w:p w14:paraId="380212FD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1916B6DD" w14:textId="77777777" w:rsidTr="00D51F96">
              <w:tc>
                <w:tcPr>
                  <w:tcW w:w="5000" w:type="pct"/>
                </w:tcPr>
                <w:p w14:paraId="7542A73D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0B46C3A6" w14:textId="77777777" w:rsidTr="00D51F96">
              <w:tc>
                <w:tcPr>
                  <w:tcW w:w="5000" w:type="pct"/>
                </w:tcPr>
                <w:p w14:paraId="1771FEC0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240EEAF7" w14:textId="77777777" w:rsidTr="00D51F96">
              <w:tc>
                <w:tcPr>
                  <w:tcW w:w="5000" w:type="pct"/>
                </w:tcPr>
                <w:p w14:paraId="34CC7E1D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57D12072" w14:textId="40AFA531" w:rsidR="00BF49DC" w:rsidRPr="006D5311" w:rsidRDefault="00BF49DC" w:rsidP="00BF49DC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C2B5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5"/>
            </w:tblGrid>
            <w:tr w:rsidR="00D51F96" w:rsidRPr="006D5311" w14:paraId="475865D2" w14:textId="77777777" w:rsidTr="00D51F96">
              <w:tc>
                <w:tcPr>
                  <w:tcW w:w="5000" w:type="pct"/>
                  <w:tcBorders>
                    <w:top w:val="nil"/>
                  </w:tcBorders>
                </w:tcPr>
                <w:p w14:paraId="6B58C3B2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46D4F0B7" w14:textId="77777777" w:rsidTr="00D51F96">
              <w:tc>
                <w:tcPr>
                  <w:tcW w:w="5000" w:type="pct"/>
                </w:tcPr>
                <w:p w14:paraId="4C35CBB6" w14:textId="77777777" w:rsidR="006D330A" w:rsidRPr="006D5311" w:rsidRDefault="006D330A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2E109833" w14:textId="77777777" w:rsidTr="00D51F96">
              <w:tc>
                <w:tcPr>
                  <w:tcW w:w="5000" w:type="pct"/>
                </w:tcPr>
                <w:p w14:paraId="4AA16E48" w14:textId="77777777" w:rsidR="006D330A" w:rsidRPr="006D5311" w:rsidRDefault="006D330A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300ADDC4" w14:textId="77777777" w:rsidTr="00D51F96">
              <w:tc>
                <w:tcPr>
                  <w:tcW w:w="5000" w:type="pct"/>
                </w:tcPr>
                <w:p w14:paraId="25470155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5C0D8E60" w14:textId="77777777" w:rsidTr="00D51F96">
              <w:tc>
                <w:tcPr>
                  <w:tcW w:w="5000" w:type="pct"/>
                </w:tcPr>
                <w:p w14:paraId="2BEA7169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3E3DD0CD" w14:textId="77777777" w:rsidTr="00D51F96">
              <w:tc>
                <w:tcPr>
                  <w:tcW w:w="5000" w:type="pct"/>
                </w:tcPr>
                <w:p w14:paraId="0F1BF2C9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22C267F6" w14:textId="77777777" w:rsidTr="00D51F96">
              <w:tc>
                <w:tcPr>
                  <w:tcW w:w="5000" w:type="pct"/>
                </w:tcPr>
                <w:p w14:paraId="648022C2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0CD69C5E" w14:textId="00C5D2E9" w:rsidR="00BF49DC" w:rsidRPr="006D5311" w:rsidRDefault="00BF49DC" w:rsidP="00BF49DC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C2B5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D51F96" w:rsidRPr="006D5311" w14:paraId="03364862" w14:textId="77777777" w:rsidTr="00D51F96">
              <w:tc>
                <w:tcPr>
                  <w:tcW w:w="5000" w:type="pct"/>
                  <w:tcBorders>
                    <w:top w:val="nil"/>
                  </w:tcBorders>
                </w:tcPr>
                <w:p w14:paraId="171B0908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15DB6330" w14:textId="77777777" w:rsidTr="00D51F96">
              <w:tc>
                <w:tcPr>
                  <w:tcW w:w="5000" w:type="pct"/>
                </w:tcPr>
                <w:p w14:paraId="66E90E6D" w14:textId="77777777" w:rsidR="006D330A" w:rsidRPr="006D5311" w:rsidRDefault="006D330A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541A3E97" w14:textId="77777777" w:rsidTr="00D51F96">
              <w:tc>
                <w:tcPr>
                  <w:tcW w:w="5000" w:type="pct"/>
                </w:tcPr>
                <w:p w14:paraId="548D8453" w14:textId="77777777" w:rsidR="006D330A" w:rsidRPr="006D5311" w:rsidRDefault="006D330A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55F40A82" w14:textId="77777777" w:rsidTr="00D51F96">
              <w:tc>
                <w:tcPr>
                  <w:tcW w:w="5000" w:type="pct"/>
                </w:tcPr>
                <w:p w14:paraId="54838E39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60DA33CD" w14:textId="77777777" w:rsidTr="00D51F96">
              <w:tc>
                <w:tcPr>
                  <w:tcW w:w="5000" w:type="pct"/>
                </w:tcPr>
                <w:p w14:paraId="0E43F9FE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26298ED8" w14:textId="77777777" w:rsidTr="00D51F96">
              <w:tc>
                <w:tcPr>
                  <w:tcW w:w="5000" w:type="pct"/>
                </w:tcPr>
                <w:p w14:paraId="2E0237F5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41DA5D18" w14:textId="77777777" w:rsidTr="00D51F96">
              <w:tc>
                <w:tcPr>
                  <w:tcW w:w="5000" w:type="pct"/>
                </w:tcPr>
                <w:p w14:paraId="2359A9F8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20398BA8" w14:textId="63FF69FB" w:rsidR="00BF49DC" w:rsidRPr="006D5311" w:rsidRDefault="00BF49DC" w:rsidP="00BF49DC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C2B5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D51F96" w:rsidRPr="006D5311" w14:paraId="2FA508CD" w14:textId="77777777" w:rsidTr="00D51F96">
              <w:tc>
                <w:tcPr>
                  <w:tcW w:w="5000" w:type="pct"/>
                  <w:tcBorders>
                    <w:top w:val="nil"/>
                  </w:tcBorders>
                </w:tcPr>
                <w:p w14:paraId="71323EED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2905CD81" w14:textId="77777777" w:rsidTr="00D51F96">
              <w:tc>
                <w:tcPr>
                  <w:tcW w:w="5000" w:type="pct"/>
                </w:tcPr>
                <w:p w14:paraId="090F3F8E" w14:textId="77777777" w:rsidR="006D330A" w:rsidRPr="006D5311" w:rsidRDefault="006D330A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2A5D774A" w14:textId="77777777" w:rsidTr="00D51F96">
              <w:tc>
                <w:tcPr>
                  <w:tcW w:w="5000" w:type="pct"/>
                </w:tcPr>
                <w:p w14:paraId="6303F867" w14:textId="77777777" w:rsidR="006D330A" w:rsidRPr="006D5311" w:rsidRDefault="006D330A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29FA1664" w14:textId="77777777" w:rsidTr="00D51F96">
              <w:tc>
                <w:tcPr>
                  <w:tcW w:w="5000" w:type="pct"/>
                </w:tcPr>
                <w:p w14:paraId="694F804E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14122F63" w14:textId="77777777" w:rsidTr="00D51F96">
              <w:tc>
                <w:tcPr>
                  <w:tcW w:w="5000" w:type="pct"/>
                </w:tcPr>
                <w:p w14:paraId="7A39BCF0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4C17D995" w14:textId="77777777" w:rsidTr="00D51F96">
              <w:tc>
                <w:tcPr>
                  <w:tcW w:w="5000" w:type="pct"/>
                </w:tcPr>
                <w:p w14:paraId="18B0A788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7119EFD0" w14:textId="77777777" w:rsidTr="00D51F96">
              <w:tc>
                <w:tcPr>
                  <w:tcW w:w="5000" w:type="pct"/>
                </w:tcPr>
                <w:p w14:paraId="4A03066A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5AAF66C6" w14:textId="6A318944" w:rsidR="00BF49DC" w:rsidRPr="006D5311" w:rsidRDefault="00BF49DC" w:rsidP="00BF49DC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C2B5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D51F96" w:rsidRPr="006D5311" w14:paraId="4CAC73D8" w14:textId="77777777" w:rsidTr="00D51F96">
              <w:tc>
                <w:tcPr>
                  <w:tcW w:w="5000" w:type="pct"/>
                  <w:tcBorders>
                    <w:top w:val="nil"/>
                  </w:tcBorders>
                </w:tcPr>
                <w:p w14:paraId="0B120091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4F38D5AC" w14:textId="77777777" w:rsidTr="00D51F96">
              <w:tc>
                <w:tcPr>
                  <w:tcW w:w="5000" w:type="pct"/>
                </w:tcPr>
                <w:p w14:paraId="2576877F" w14:textId="77777777" w:rsidR="006D330A" w:rsidRPr="006D5311" w:rsidRDefault="006D330A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2715D51A" w14:textId="77777777" w:rsidTr="00D51F96">
              <w:tc>
                <w:tcPr>
                  <w:tcW w:w="5000" w:type="pct"/>
                </w:tcPr>
                <w:p w14:paraId="2B884D9A" w14:textId="77777777" w:rsidR="006D330A" w:rsidRPr="006D5311" w:rsidRDefault="006D330A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058A4430" w14:textId="77777777" w:rsidTr="00D51F96">
              <w:tc>
                <w:tcPr>
                  <w:tcW w:w="5000" w:type="pct"/>
                </w:tcPr>
                <w:p w14:paraId="0EE51604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118BDD96" w14:textId="77777777" w:rsidTr="00D51F96">
              <w:tc>
                <w:tcPr>
                  <w:tcW w:w="5000" w:type="pct"/>
                </w:tcPr>
                <w:p w14:paraId="2466A9C6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1A9585CC" w14:textId="77777777" w:rsidTr="00D51F96">
              <w:tc>
                <w:tcPr>
                  <w:tcW w:w="5000" w:type="pct"/>
                </w:tcPr>
                <w:p w14:paraId="3DC07000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63902B96" w14:textId="77777777" w:rsidTr="00D51F96">
              <w:tc>
                <w:tcPr>
                  <w:tcW w:w="5000" w:type="pct"/>
                </w:tcPr>
                <w:p w14:paraId="753A95C2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1606A35B" w14:textId="09E5E393" w:rsidR="00BF49DC" w:rsidRPr="006D5311" w:rsidRDefault="00BF49DC" w:rsidP="00BF49DC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C2B5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D51F96" w:rsidRPr="006D5311" w14:paraId="6754CA2B" w14:textId="77777777" w:rsidTr="00D51F96">
              <w:tc>
                <w:tcPr>
                  <w:tcW w:w="5000" w:type="pct"/>
                  <w:tcBorders>
                    <w:top w:val="nil"/>
                  </w:tcBorders>
                </w:tcPr>
                <w:p w14:paraId="2CE4F9ED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7899DC9F" w14:textId="77777777" w:rsidTr="00D51F96">
              <w:tc>
                <w:tcPr>
                  <w:tcW w:w="5000" w:type="pct"/>
                </w:tcPr>
                <w:p w14:paraId="1AC7A88D" w14:textId="77777777" w:rsidR="006D330A" w:rsidRPr="006D5311" w:rsidRDefault="006D330A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63C5BD6C" w14:textId="77777777" w:rsidTr="00D51F96">
              <w:tc>
                <w:tcPr>
                  <w:tcW w:w="5000" w:type="pct"/>
                </w:tcPr>
                <w:p w14:paraId="49768B2B" w14:textId="77777777" w:rsidR="006D330A" w:rsidRPr="006D5311" w:rsidRDefault="006D330A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420AF61B" w14:textId="77777777" w:rsidTr="00D51F96">
              <w:tc>
                <w:tcPr>
                  <w:tcW w:w="5000" w:type="pct"/>
                </w:tcPr>
                <w:p w14:paraId="3ADCC1FE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6BF0A676" w14:textId="77777777" w:rsidTr="00D51F96">
              <w:tc>
                <w:tcPr>
                  <w:tcW w:w="5000" w:type="pct"/>
                </w:tcPr>
                <w:p w14:paraId="39903291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44B2CFB0" w14:textId="77777777" w:rsidTr="00D51F96">
              <w:tc>
                <w:tcPr>
                  <w:tcW w:w="5000" w:type="pct"/>
                </w:tcPr>
                <w:p w14:paraId="0A2EE924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2D9F50E8" w14:textId="77777777" w:rsidTr="00D51F96">
              <w:tc>
                <w:tcPr>
                  <w:tcW w:w="5000" w:type="pct"/>
                </w:tcPr>
                <w:p w14:paraId="1AD662F7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17B5A357" w14:textId="79C6332C" w:rsidR="00BF49DC" w:rsidRPr="006D5311" w:rsidRDefault="00BF49DC" w:rsidP="00BF49DC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=E5+1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2C2B55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t>24</w: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0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35"/>
            </w:tblGrid>
            <w:tr w:rsidR="00D51F96" w:rsidRPr="006D5311" w14:paraId="2D50C8ED" w14:textId="77777777" w:rsidTr="00D51F96">
              <w:tc>
                <w:tcPr>
                  <w:tcW w:w="5000" w:type="pct"/>
                  <w:tcBorders>
                    <w:top w:val="nil"/>
                  </w:tcBorders>
                </w:tcPr>
                <w:p w14:paraId="53EFB071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4EB61CF1" w14:textId="77777777" w:rsidTr="00D51F96">
              <w:tc>
                <w:tcPr>
                  <w:tcW w:w="5000" w:type="pct"/>
                </w:tcPr>
                <w:p w14:paraId="3170C804" w14:textId="77777777" w:rsidR="006D330A" w:rsidRPr="006D5311" w:rsidRDefault="006D330A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2DD9F2C4" w14:textId="77777777" w:rsidTr="00D51F96">
              <w:tc>
                <w:tcPr>
                  <w:tcW w:w="5000" w:type="pct"/>
                </w:tcPr>
                <w:p w14:paraId="58D9929A" w14:textId="77777777" w:rsidR="006D330A" w:rsidRPr="006D5311" w:rsidRDefault="006D330A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17AE907F" w14:textId="77777777" w:rsidTr="00D51F96">
              <w:tc>
                <w:tcPr>
                  <w:tcW w:w="5000" w:type="pct"/>
                </w:tcPr>
                <w:p w14:paraId="0F38F8D4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129305CE" w14:textId="77777777" w:rsidTr="00D51F96">
              <w:tc>
                <w:tcPr>
                  <w:tcW w:w="5000" w:type="pct"/>
                </w:tcPr>
                <w:p w14:paraId="1EEA0373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50BAF790" w14:textId="77777777" w:rsidTr="00D51F96">
              <w:tc>
                <w:tcPr>
                  <w:tcW w:w="5000" w:type="pct"/>
                </w:tcPr>
                <w:p w14:paraId="2D527E10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4ABB848D" w14:textId="77777777" w:rsidTr="00D51F96">
              <w:tc>
                <w:tcPr>
                  <w:tcW w:w="5000" w:type="pct"/>
                </w:tcPr>
                <w:p w14:paraId="2FB841A8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2E480CCF" w14:textId="58C4D236" w:rsidR="00BF49DC" w:rsidRPr="006D5311" w:rsidRDefault="00BF49DC" w:rsidP="00BF49DC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=F5+1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2C2B55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t>25</w: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BF49DC" w:rsidRPr="006D5311" w14:paraId="0A8EB60A" w14:textId="77777777" w:rsidTr="00AA2EE9">
        <w:trPr>
          <w:trHeight w:val="1814"/>
        </w:trPr>
        <w:tc>
          <w:tcPr>
            <w:tcW w:w="711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61"/>
            </w:tblGrid>
            <w:tr w:rsidR="00D51F96" w:rsidRPr="006D5311" w14:paraId="1A8BF3AB" w14:textId="77777777" w:rsidTr="00D51F96">
              <w:tc>
                <w:tcPr>
                  <w:tcW w:w="5000" w:type="pct"/>
                  <w:tcBorders>
                    <w:top w:val="nil"/>
                  </w:tcBorders>
                </w:tcPr>
                <w:p w14:paraId="16D8E9BF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278FE5BD" w14:textId="77777777" w:rsidTr="00D51F96">
              <w:tc>
                <w:tcPr>
                  <w:tcW w:w="5000" w:type="pct"/>
                </w:tcPr>
                <w:p w14:paraId="5BC82067" w14:textId="77777777" w:rsidR="006D330A" w:rsidRPr="006D5311" w:rsidRDefault="006D330A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080F0E63" w14:textId="77777777" w:rsidTr="00D51F96">
              <w:tc>
                <w:tcPr>
                  <w:tcW w:w="5000" w:type="pct"/>
                </w:tcPr>
                <w:p w14:paraId="50F5FD9B" w14:textId="77777777" w:rsidR="006D330A" w:rsidRPr="006D5311" w:rsidRDefault="006D330A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23342885" w14:textId="77777777" w:rsidTr="00D51F96">
              <w:tc>
                <w:tcPr>
                  <w:tcW w:w="5000" w:type="pct"/>
                </w:tcPr>
                <w:p w14:paraId="060FB234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4C447876" w14:textId="77777777" w:rsidTr="00D51F96">
              <w:tc>
                <w:tcPr>
                  <w:tcW w:w="5000" w:type="pct"/>
                </w:tcPr>
                <w:p w14:paraId="23032F90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7228C42D" w14:textId="77777777" w:rsidTr="00D51F96">
              <w:tc>
                <w:tcPr>
                  <w:tcW w:w="5000" w:type="pct"/>
                </w:tcPr>
                <w:p w14:paraId="79CE15D7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53B9B9AE" w14:textId="77777777" w:rsidTr="00D51F96">
              <w:tc>
                <w:tcPr>
                  <w:tcW w:w="5000" w:type="pct"/>
                </w:tcPr>
                <w:p w14:paraId="20FAE1EB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6F63247" w14:textId="13C93D86" w:rsidR="00BF49DC" w:rsidRPr="006D5311" w:rsidRDefault="00BF49DC" w:rsidP="00BF49DC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C2B5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C2B5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C2B5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C2B5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C2B5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C2B5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5"/>
            </w:tblGrid>
            <w:tr w:rsidR="00D51F96" w:rsidRPr="006D5311" w14:paraId="20E1FD3C" w14:textId="77777777" w:rsidTr="00D51F96">
              <w:tc>
                <w:tcPr>
                  <w:tcW w:w="5000" w:type="pct"/>
                  <w:tcBorders>
                    <w:top w:val="nil"/>
                  </w:tcBorders>
                </w:tcPr>
                <w:p w14:paraId="171522BA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578B05D6" w14:textId="77777777" w:rsidTr="00D51F96">
              <w:tc>
                <w:tcPr>
                  <w:tcW w:w="5000" w:type="pct"/>
                </w:tcPr>
                <w:p w14:paraId="48C20D74" w14:textId="77777777" w:rsidR="006D330A" w:rsidRPr="006D5311" w:rsidRDefault="006D330A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706E4086" w14:textId="77777777" w:rsidTr="00D51F96">
              <w:tc>
                <w:tcPr>
                  <w:tcW w:w="5000" w:type="pct"/>
                </w:tcPr>
                <w:p w14:paraId="62F8735A" w14:textId="77777777" w:rsidR="006D330A" w:rsidRPr="006D5311" w:rsidRDefault="006D330A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1696DFAF" w14:textId="77777777" w:rsidTr="00D51F96">
              <w:tc>
                <w:tcPr>
                  <w:tcW w:w="5000" w:type="pct"/>
                </w:tcPr>
                <w:p w14:paraId="18BC9B19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3E5C6133" w14:textId="77777777" w:rsidTr="00D51F96">
              <w:tc>
                <w:tcPr>
                  <w:tcW w:w="5000" w:type="pct"/>
                </w:tcPr>
                <w:p w14:paraId="350FE8A2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033B0FC9" w14:textId="77777777" w:rsidTr="00D51F96">
              <w:tc>
                <w:tcPr>
                  <w:tcW w:w="5000" w:type="pct"/>
                </w:tcPr>
                <w:p w14:paraId="7909ACE7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27B3BD2D" w14:textId="77777777" w:rsidTr="00D51F96">
              <w:tc>
                <w:tcPr>
                  <w:tcW w:w="5000" w:type="pct"/>
                </w:tcPr>
                <w:p w14:paraId="0BD93ADC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5DF3CAEC" w14:textId="0272AF12" w:rsidR="00BF49DC" w:rsidRPr="006D5311" w:rsidRDefault="00BF49DC" w:rsidP="00BF49DC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C2B5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C2B5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C2B5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C2B5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C2B5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C2B5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D51F96" w:rsidRPr="006D5311" w14:paraId="3A816E9C" w14:textId="77777777" w:rsidTr="00D51F96">
              <w:tc>
                <w:tcPr>
                  <w:tcW w:w="5000" w:type="pct"/>
                  <w:tcBorders>
                    <w:top w:val="nil"/>
                  </w:tcBorders>
                </w:tcPr>
                <w:p w14:paraId="356D3B1C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1714C796" w14:textId="77777777" w:rsidTr="00D51F96">
              <w:tc>
                <w:tcPr>
                  <w:tcW w:w="5000" w:type="pct"/>
                </w:tcPr>
                <w:p w14:paraId="5463E353" w14:textId="77777777" w:rsidR="006D330A" w:rsidRPr="006D5311" w:rsidRDefault="006D330A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303B9A20" w14:textId="77777777" w:rsidTr="00D51F96">
              <w:tc>
                <w:tcPr>
                  <w:tcW w:w="5000" w:type="pct"/>
                </w:tcPr>
                <w:p w14:paraId="42F44659" w14:textId="77777777" w:rsidR="006D330A" w:rsidRPr="006D5311" w:rsidRDefault="006D330A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69057463" w14:textId="77777777" w:rsidTr="00D51F96">
              <w:tc>
                <w:tcPr>
                  <w:tcW w:w="5000" w:type="pct"/>
                </w:tcPr>
                <w:p w14:paraId="127D3921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1BC68D7B" w14:textId="77777777" w:rsidTr="00D51F96">
              <w:tc>
                <w:tcPr>
                  <w:tcW w:w="5000" w:type="pct"/>
                </w:tcPr>
                <w:p w14:paraId="114EEC29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2CDC2086" w14:textId="77777777" w:rsidTr="00D51F96">
              <w:tc>
                <w:tcPr>
                  <w:tcW w:w="5000" w:type="pct"/>
                </w:tcPr>
                <w:p w14:paraId="2B2E5E15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74B8434E" w14:textId="77777777" w:rsidTr="00D51F96">
              <w:tc>
                <w:tcPr>
                  <w:tcW w:w="5000" w:type="pct"/>
                </w:tcPr>
                <w:p w14:paraId="13D886CE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6CBCA6C2" w14:textId="19163720" w:rsidR="00BF49DC" w:rsidRPr="006D5311" w:rsidRDefault="00BF49DC" w:rsidP="00BF49DC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C2B5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C2B5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C2B5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C2B5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C2B5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C2B5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D51F96" w:rsidRPr="006D5311" w14:paraId="48AAA776" w14:textId="77777777" w:rsidTr="00D51F96">
              <w:tc>
                <w:tcPr>
                  <w:tcW w:w="5000" w:type="pct"/>
                  <w:tcBorders>
                    <w:top w:val="nil"/>
                  </w:tcBorders>
                </w:tcPr>
                <w:p w14:paraId="5BFB098F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44C04EA4" w14:textId="77777777" w:rsidTr="00D51F96">
              <w:tc>
                <w:tcPr>
                  <w:tcW w:w="5000" w:type="pct"/>
                </w:tcPr>
                <w:p w14:paraId="071827EC" w14:textId="77777777" w:rsidR="006D330A" w:rsidRPr="006D5311" w:rsidRDefault="006D330A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1BF10268" w14:textId="77777777" w:rsidTr="00D51F96">
              <w:tc>
                <w:tcPr>
                  <w:tcW w:w="5000" w:type="pct"/>
                </w:tcPr>
                <w:p w14:paraId="235200AF" w14:textId="77777777" w:rsidR="006D330A" w:rsidRPr="006D5311" w:rsidRDefault="006D330A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244F7A8E" w14:textId="77777777" w:rsidTr="00D51F96">
              <w:tc>
                <w:tcPr>
                  <w:tcW w:w="5000" w:type="pct"/>
                </w:tcPr>
                <w:p w14:paraId="55E74503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382204FA" w14:textId="77777777" w:rsidTr="00D51F96">
              <w:tc>
                <w:tcPr>
                  <w:tcW w:w="5000" w:type="pct"/>
                </w:tcPr>
                <w:p w14:paraId="181D53BC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1CAC1EF6" w14:textId="77777777" w:rsidTr="00D51F96">
              <w:tc>
                <w:tcPr>
                  <w:tcW w:w="5000" w:type="pct"/>
                </w:tcPr>
                <w:p w14:paraId="0C25AEB5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51814F7D" w14:textId="77777777" w:rsidTr="00D51F96">
              <w:tc>
                <w:tcPr>
                  <w:tcW w:w="5000" w:type="pct"/>
                </w:tcPr>
                <w:p w14:paraId="122C889B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1C565751" w14:textId="0679D03A" w:rsidR="00BF49DC" w:rsidRPr="006D5311" w:rsidRDefault="00BF49DC" w:rsidP="00BF49DC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C2B5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C2B5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C2B5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C2B5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C2B5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C2B5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D51F96" w:rsidRPr="006D5311" w14:paraId="0F928DE1" w14:textId="77777777" w:rsidTr="00D51F96">
              <w:tc>
                <w:tcPr>
                  <w:tcW w:w="5000" w:type="pct"/>
                  <w:tcBorders>
                    <w:top w:val="nil"/>
                  </w:tcBorders>
                </w:tcPr>
                <w:p w14:paraId="68D35C8D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29836F84" w14:textId="77777777" w:rsidTr="00D51F96">
              <w:tc>
                <w:tcPr>
                  <w:tcW w:w="5000" w:type="pct"/>
                </w:tcPr>
                <w:p w14:paraId="6483A5FB" w14:textId="77777777" w:rsidR="006D330A" w:rsidRPr="006D5311" w:rsidRDefault="006D330A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30CFAA89" w14:textId="77777777" w:rsidTr="00D51F96">
              <w:tc>
                <w:tcPr>
                  <w:tcW w:w="5000" w:type="pct"/>
                </w:tcPr>
                <w:p w14:paraId="2F2B7260" w14:textId="77777777" w:rsidR="006D330A" w:rsidRPr="006D5311" w:rsidRDefault="006D330A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7D488BCC" w14:textId="77777777" w:rsidTr="00D51F96">
              <w:tc>
                <w:tcPr>
                  <w:tcW w:w="5000" w:type="pct"/>
                </w:tcPr>
                <w:p w14:paraId="04599F7F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11C5AC0E" w14:textId="77777777" w:rsidTr="00D51F96">
              <w:tc>
                <w:tcPr>
                  <w:tcW w:w="5000" w:type="pct"/>
                </w:tcPr>
                <w:p w14:paraId="632807F2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58B5BC99" w14:textId="77777777" w:rsidTr="00D51F96">
              <w:tc>
                <w:tcPr>
                  <w:tcW w:w="5000" w:type="pct"/>
                </w:tcPr>
                <w:p w14:paraId="67664018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5DDDBF80" w14:textId="77777777" w:rsidTr="00D51F96">
              <w:tc>
                <w:tcPr>
                  <w:tcW w:w="5000" w:type="pct"/>
                </w:tcPr>
                <w:p w14:paraId="4F11184A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37607533" w14:textId="1A75E042" w:rsidR="00BF49DC" w:rsidRPr="006D5311" w:rsidRDefault="00BF49DC" w:rsidP="00BF49DC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C2B5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C2B5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C2B5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C2B5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C2B5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C2B5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30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D51F96" w:rsidRPr="006D5311" w14:paraId="211359E4" w14:textId="77777777" w:rsidTr="00D51F96">
              <w:tc>
                <w:tcPr>
                  <w:tcW w:w="5000" w:type="pct"/>
                  <w:tcBorders>
                    <w:top w:val="nil"/>
                  </w:tcBorders>
                </w:tcPr>
                <w:p w14:paraId="1F086B91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65662046" w14:textId="77777777" w:rsidTr="00D51F96">
              <w:tc>
                <w:tcPr>
                  <w:tcW w:w="5000" w:type="pct"/>
                </w:tcPr>
                <w:p w14:paraId="4E6DCD34" w14:textId="77777777" w:rsidR="006D330A" w:rsidRPr="006D5311" w:rsidRDefault="006D330A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1DC447FF" w14:textId="77777777" w:rsidTr="00D51F96">
              <w:tc>
                <w:tcPr>
                  <w:tcW w:w="5000" w:type="pct"/>
                </w:tcPr>
                <w:p w14:paraId="3FC904A7" w14:textId="77777777" w:rsidR="006D330A" w:rsidRPr="006D5311" w:rsidRDefault="006D330A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1BCD3CE9" w14:textId="77777777" w:rsidTr="00D51F96">
              <w:tc>
                <w:tcPr>
                  <w:tcW w:w="5000" w:type="pct"/>
                </w:tcPr>
                <w:p w14:paraId="7E6C4CDA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2C52E124" w14:textId="77777777" w:rsidTr="00D51F96">
              <w:tc>
                <w:tcPr>
                  <w:tcW w:w="5000" w:type="pct"/>
                </w:tcPr>
                <w:p w14:paraId="2BA677E9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7DBC2B83" w14:textId="77777777" w:rsidTr="00D51F96">
              <w:tc>
                <w:tcPr>
                  <w:tcW w:w="5000" w:type="pct"/>
                </w:tcPr>
                <w:p w14:paraId="0293DE1A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05ED257F" w14:textId="77777777" w:rsidTr="00D51F96">
              <w:tc>
                <w:tcPr>
                  <w:tcW w:w="5000" w:type="pct"/>
                </w:tcPr>
                <w:p w14:paraId="36DE36E8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0A7CF6E7" w14:textId="17E81D21" w:rsidR="00BF49DC" w:rsidRPr="006D5311" w:rsidRDefault="00BF49DC" w:rsidP="00BF49DC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=E6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2C2B55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30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=E6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2C2B55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30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DocVariable MonthEnd1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2C2B55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=E6+1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2C2B55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"" </w:instrText>
            </w:r>
            <w:r w:rsidR="002C2B55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2C2B55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="002C2B55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2C2B55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t>31</w: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0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35"/>
            </w:tblGrid>
            <w:tr w:rsidR="00D51F96" w:rsidRPr="006D5311" w14:paraId="018BB93D" w14:textId="77777777" w:rsidTr="00D51F96">
              <w:tc>
                <w:tcPr>
                  <w:tcW w:w="5000" w:type="pct"/>
                  <w:tcBorders>
                    <w:top w:val="nil"/>
                  </w:tcBorders>
                </w:tcPr>
                <w:p w14:paraId="75C429FD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59DC64C2" w14:textId="77777777" w:rsidTr="00D51F96">
              <w:tc>
                <w:tcPr>
                  <w:tcW w:w="5000" w:type="pct"/>
                </w:tcPr>
                <w:p w14:paraId="0869B1F3" w14:textId="77777777" w:rsidR="006D330A" w:rsidRPr="006D5311" w:rsidRDefault="006D330A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4DA98F25" w14:textId="77777777" w:rsidTr="00D51F96">
              <w:tc>
                <w:tcPr>
                  <w:tcW w:w="5000" w:type="pct"/>
                </w:tcPr>
                <w:p w14:paraId="51D403FB" w14:textId="77777777" w:rsidR="006D330A" w:rsidRPr="006D5311" w:rsidRDefault="006D330A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13D7AB72" w14:textId="77777777" w:rsidTr="00D51F96">
              <w:tc>
                <w:tcPr>
                  <w:tcW w:w="5000" w:type="pct"/>
                </w:tcPr>
                <w:p w14:paraId="684E030B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437B850B" w14:textId="77777777" w:rsidTr="00D51F96">
              <w:tc>
                <w:tcPr>
                  <w:tcW w:w="5000" w:type="pct"/>
                </w:tcPr>
                <w:p w14:paraId="53D8E950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7E29D6E7" w14:textId="77777777" w:rsidTr="00D51F96">
              <w:tc>
                <w:tcPr>
                  <w:tcW w:w="5000" w:type="pct"/>
                </w:tcPr>
                <w:p w14:paraId="74ABCECF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2807EA41" w14:textId="77777777" w:rsidTr="00D51F96">
              <w:tc>
                <w:tcPr>
                  <w:tcW w:w="5000" w:type="pct"/>
                </w:tcPr>
                <w:p w14:paraId="262657ED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718B96E" w14:textId="75200E08" w:rsidR="00BF49DC" w:rsidRPr="006D5311" w:rsidRDefault="00BF49DC" w:rsidP="00BF49DC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=F6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2C2B55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=F6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2C2B55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DocVariable MonthEnd1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2C2B55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=F6+1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4502E9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29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BF49DC" w:rsidRPr="006D5311" w14:paraId="5CCC9C47" w14:textId="77777777" w:rsidTr="00AA2EE9">
        <w:trPr>
          <w:trHeight w:val="1814"/>
        </w:trPr>
        <w:tc>
          <w:tcPr>
            <w:tcW w:w="711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61"/>
            </w:tblGrid>
            <w:tr w:rsidR="00D51F96" w:rsidRPr="006D5311" w14:paraId="24071EBE" w14:textId="77777777" w:rsidTr="00D51F96">
              <w:tc>
                <w:tcPr>
                  <w:tcW w:w="5000" w:type="pct"/>
                  <w:tcBorders>
                    <w:top w:val="nil"/>
                  </w:tcBorders>
                </w:tcPr>
                <w:p w14:paraId="52B27A35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06DA3651" w14:textId="77777777" w:rsidTr="00D51F96">
              <w:tc>
                <w:tcPr>
                  <w:tcW w:w="5000" w:type="pct"/>
                </w:tcPr>
                <w:p w14:paraId="4033308C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489BA05C" w14:textId="77777777" w:rsidTr="00D51F96">
              <w:tc>
                <w:tcPr>
                  <w:tcW w:w="5000" w:type="pct"/>
                </w:tcPr>
                <w:p w14:paraId="3858FAD5" w14:textId="77777777" w:rsidR="006D330A" w:rsidRPr="006D5311" w:rsidRDefault="006D330A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191FEBFB" w14:textId="77777777" w:rsidTr="00D51F96">
              <w:tc>
                <w:tcPr>
                  <w:tcW w:w="5000" w:type="pct"/>
                </w:tcPr>
                <w:p w14:paraId="6B1B808F" w14:textId="77777777" w:rsidR="006D330A" w:rsidRPr="006D5311" w:rsidRDefault="006D330A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67AA3968" w14:textId="77777777" w:rsidTr="00D51F96">
              <w:tc>
                <w:tcPr>
                  <w:tcW w:w="5000" w:type="pct"/>
                </w:tcPr>
                <w:p w14:paraId="7C627187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496BC2DC" w14:textId="77777777" w:rsidTr="00D51F96">
              <w:tc>
                <w:tcPr>
                  <w:tcW w:w="5000" w:type="pct"/>
                </w:tcPr>
                <w:p w14:paraId="0869443E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37B06046" w14:textId="77777777" w:rsidTr="00D51F96">
              <w:tc>
                <w:tcPr>
                  <w:tcW w:w="5000" w:type="pct"/>
                </w:tcPr>
                <w:p w14:paraId="461F3E93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1FEA4187" w14:textId="0E346DE9" w:rsidR="00BF49DC" w:rsidRPr="006D5311" w:rsidRDefault="00BF49DC" w:rsidP="00BF49DC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C2B5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502E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502E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502E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502E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5"/>
            </w:tblGrid>
            <w:tr w:rsidR="00D51F96" w:rsidRPr="006D5311" w14:paraId="793BEAB8" w14:textId="77777777" w:rsidTr="00D51F96">
              <w:tc>
                <w:tcPr>
                  <w:tcW w:w="5000" w:type="pct"/>
                  <w:tcBorders>
                    <w:top w:val="nil"/>
                  </w:tcBorders>
                </w:tcPr>
                <w:p w14:paraId="046A333A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582B88F0" w14:textId="77777777" w:rsidTr="00D51F96">
              <w:tc>
                <w:tcPr>
                  <w:tcW w:w="5000" w:type="pct"/>
                </w:tcPr>
                <w:p w14:paraId="4B50070E" w14:textId="77777777" w:rsidR="006D330A" w:rsidRPr="006D5311" w:rsidRDefault="006D330A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4C1C0939" w14:textId="77777777" w:rsidTr="00D51F96">
              <w:tc>
                <w:tcPr>
                  <w:tcW w:w="5000" w:type="pct"/>
                </w:tcPr>
                <w:p w14:paraId="13B2C429" w14:textId="77777777" w:rsidR="006D330A" w:rsidRPr="006D5311" w:rsidRDefault="006D330A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7F344D12" w14:textId="77777777" w:rsidTr="00D51F96">
              <w:tc>
                <w:tcPr>
                  <w:tcW w:w="5000" w:type="pct"/>
                </w:tcPr>
                <w:p w14:paraId="0AA88CF5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32E218FA" w14:textId="77777777" w:rsidTr="00D51F96">
              <w:tc>
                <w:tcPr>
                  <w:tcW w:w="5000" w:type="pct"/>
                </w:tcPr>
                <w:p w14:paraId="147DA2FA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3B14325F" w14:textId="77777777" w:rsidTr="00D51F96">
              <w:tc>
                <w:tcPr>
                  <w:tcW w:w="5000" w:type="pct"/>
                </w:tcPr>
                <w:p w14:paraId="26E50597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0F7C9697" w14:textId="77777777" w:rsidTr="00D51F96">
              <w:tc>
                <w:tcPr>
                  <w:tcW w:w="5000" w:type="pct"/>
                </w:tcPr>
                <w:p w14:paraId="10DD290D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8E08BBE" w14:textId="2AA3F7C7" w:rsidR="00BF49DC" w:rsidRPr="006D5311" w:rsidRDefault="00BF49DC" w:rsidP="00BF49DC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C2B5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502E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502E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502E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502E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113" w:type="dxa"/>
              <w:right w:w="113" w:type="dxa"/>
            </w:tcMar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D51F96" w:rsidRPr="006D5311" w14:paraId="453E5E4C" w14:textId="77777777" w:rsidTr="00D51F96">
              <w:tc>
                <w:tcPr>
                  <w:tcW w:w="5000" w:type="pct"/>
                  <w:tcBorders>
                    <w:top w:val="nil"/>
                  </w:tcBorders>
                </w:tcPr>
                <w:p w14:paraId="39A9E18B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1863586D" w14:textId="77777777" w:rsidTr="00D51F96">
              <w:tc>
                <w:tcPr>
                  <w:tcW w:w="5000" w:type="pct"/>
                </w:tcPr>
                <w:p w14:paraId="04B46A6C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136E3B19" w14:textId="77777777" w:rsidTr="00D51F96">
              <w:tc>
                <w:tcPr>
                  <w:tcW w:w="5000" w:type="pct"/>
                </w:tcPr>
                <w:p w14:paraId="44E800A9" w14:textId="77777777" w:rsidR="006D330A" w:rsidRPr="006D5311" w:rsidRDefault="006D330A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5490E709" w14:textId="77777777" w:rsidTr="00D51F96">
              <w:tc>
                <w:tcPr>
                  <w:tcW w:w="5000" w:type="pct"/>
                </w:tcPr>
                <w:p w14:paraId="133432E3" w14:textId="77777777" w:rsidR="006D330A" w:rsidRPr="006D5311" w:rsidRDefault="006D330A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69E727B4" w14:textId="77777777" w:rsidTr="00D51F96">
              <w:tc>
                <w:tcPr>
                  <w:tcW w:w="5000" w:type="pct"/>
                </w:tcPr>
                <w:p w14:paraId="36440100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49B4C8C5" w14:textId="77777777" w:rsidTr="00D51F96">
              <w:tc>
                <w:tcPr>
                  <w:tcW w:w="5000" w:type="pct"/>
                </w:tcPr>
                <w:p w14:paraId="63EB01E6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509EA4B0" w14:textId="77777777" w:rsidTr="00D51F96">
              <w:tc>
                <w:tcPr>
                  <w:tcW w:w="5000" w:type="pct"/>
                </w:tcPr>
                <w:p w14:paraId="3786FCD7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595DDE99" w14:textId="77777777" w:rsidR="00BF49DC" w:rsidRPr="006D5311" w:rsidRDefault="00BF49DC" w:rsidP="00BF49DC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left w:w="113" w:type="dxa"/>
              <w:right w:w="113" w:type="dxa"/>
            </w:tcMar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D51F96" w:rsidRPr="006D5311" w14:paraId="7F2E3658" w14:textId="77777777" w:rsidTr="00D51F96">
              <w:tc>
                <w:tcPr>
                  <w:tcW w:w="5000" w:type="pct"/>
                  <w:tcBorders>
                    <w:top w:val="nil"/>
                  </w:tcBorders>
                </w:tcPr>
                <w:p w14:paraId="03F593A8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1AF6F30F" w14:textId="77777777" w:rsidTr="00D51F96">
              <w:tc>
                <w:tcPr>
                  <w:tcW w:w="5000" w:type="pct"/>
                </w:tcPr>
                <w:p w14:paraId="2AE7D584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58810FAE" w14:textId="77777777" w:rsidTr="00D51F96">
              <w:tc>
                <w:tcPr>
                  <w:tcW w:w="5000" w:type="pct"/>
                </w:tcPr>
                <w:p w14:paraId="10423F3F" w14:textId="77777777" w:rsidR="006D330A" w:rsidRPr="006D5311" w:rsidRDefault="006D330A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4544F349" w14:textId="77777777" w:rsidTr="00D51F96">
              <w:tc>
                <w:tcPr>
                  <w:tcW w:w="5000" w:type="pct"/>
                </w:tcPr>
                <w:p w14:paraId="0B61E2C2" w14:textId="77777777" w:rsidR="006D330A" w:rsidRPr="006D5311" w:rsidRDefault="006D330A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7587C038" w14:textId="77777777" w:rsidTr="00D51F96">
              <w:tc>
                <w:tcPr>
                  <w:tcW w:w="5000" w:type="pct"/>
                </w:tcPr>
                <w:p w14:paraId="0ED75294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5D0C9816" w14:textId="77777777" w:rsidTr="00D51F96">
              <w:tc>
                <w:tcPr>
                  <w:tcW w:w="5000" w:type="pct"/>
                </w:tcPr>
                <w:p w14:paraId="73E616FB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1D38514A" w14:textId="77777777" w:rsidTr="00D51F96">
              <w:tc>
                <w:tcPr>
                  <w:tcW w:w="5000" w:type="pct"/>
                </w:tcPr>
                <w:p w14:paraId="47337C67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0131870D" w14:textId="77777777" w:rsidR="00BF49DC" w:rsidRPr="006D5311" w:rsidRDefault="00BF49DC" w:rsidP="00BF49DC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left w:w="113" w:type="dxa"/>
              <w:right w:w="113" w:type="dxa"/>
            </w:tcMar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D51F96" w:rsidRPr="006D5311" w14:paraId="6FAB4B7D" w14:textId="77777777" w:rsidTr="00D51F96">
              <w:tc>
                <w:tcPr>
                  <w:tcW w:w="5000" w:type="pct"/>
                  <w:tcBorders>
                    <w:top w:val="nil"/>
                  </w:tcBorders>
                </w:tcPr>
                <w:p w14:paraId="14933D81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3F92E119" w14:textId="77777777" w:rsidTr="00D51F96">
              <w:tc>
                <w:tcPr>
                  <w:tcW w:w="5000" w:type="pct"/>
                </w:tcPr>
                <w:p w14:paraId="197BDB25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605A2B5E" w14:textId="77777777" w:rsidTr="00D51F96">
              <w:tc>
                <w:tcPr>
                  <w:tcW w:w="5000" w:type="pct"/>
                </w:tcPr>
                <w:p w14:paraId="4BDC5FF6" w14:textId="77777777" w:rsidR="006D330A" w:rsidRPr="006D5311" w:rsidRDefault="006D330A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596ABD13" w14:textId="77777777" w:rsidTr="00D51F96">
              <w:tc>
                <w:tcPr>
                  <w:tcW w:w="5000" w:type="pct"/>
                </w:tcPr>
                <w:p w14:paraId="373723F2" w14:textId="77777777" w:rsidR="006D330A" w:rsidRPr="006D5311" w:rsidRDefault="006D330A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21DD9D66" w14:textId="77777777" w:rsidTr="00D51F96">
              <w:tc>
                <w:tcPr>
                  <w:tcW w:w="5000" w:type="pct"/>
                </w:tcPr>
                <w:p w14:paraId="00D260F1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73BF6284" w14:textId="77777777" w:rsidTr="00D51F96">
              <w:tc>
                <w:tcPr>
                  <w:tcW w:w="5000" w:type="pct"/>
                </w:tcPr>
                <w:p w14:paraId="4DEC0D19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1B892A0A" w14:textId="77777777" w:rsidTr="00D51F96">
              <w:tc>
                <w:tcPr>
                  <w:tcW w:w="5000" w:type="pct"/>
                </w:tcPr>
                <w:p w14:paraId="10334FCD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6416ADAD" w14:textId="77777777" w:rsidR="00BF49DC" w:rsidRPr="006D5311" w:rsidRDefault="00BF49DC" w:rsidP="00BF49DC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left w:w="113" w:type="dxa"/>
              <w:right w:w="113" w:type="dxa"/>
            </w:tcMar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D51F96" w:rsidRPr="006D5311" w14:paraId="4759787C" w14:textId="77777777" w:rsidTr="00D51F96">
              <w:tc>
                <w:tcPr>
                  <w:tcW w:w="5000" w:type="pct"/>
                  <w:tcBorders>
                    <w:top w:val="nil"/>
                  </w:tcBorders>
                </w:tcPr>
                <w:p w14:paraId="781E8ECE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3B99BA91" w14:textId="77777777" w:rsidTr="00D51F96">
              <w:tc>
                <w:tcPr>
                  <w:tcW w:w="5000" w:type="pct"/>
                </w:tcPr>
                <w:p w14:paraId="4E700C6E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2EB6790B" w14:textId="77777777" w:rsidTr="00D51F96">
              <w:tc>
                <w:tcPr>
                  <w:tcW w:w="5000" w:type="pct"/>
                </w:tcPr>
                <w:p w14:paraId="47D76E7C" w14:textId="77777777" w:rsidR="006D330A" w:rsidRPr="006D5311" w:rsidRDefault="006D330A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1E12BE91" w14:textId="77777777" w:rsidTr="00D51F96">
              <w:tc>
                <w:tcPr>
                  <w:tcW w:w="5000" w:type="pct"/>
                </w:tcPr>
                <w:p w14:paraId="45BA7B23" w14:textId="77777777" w:rsidR="006D330A" w:rsidRPr="006D5311" w:rsidRDefault="006D330A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28E6E50A" w14:textId="77777777" w:rsidTr="00D51F96">
              <w:tc>
                <w:tcPr>
                  <w:tcW w:w="5000" w:type="pct"/>
                </w:tcPr>
                <w:p w14:paraId="13972804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7EFA603B" w14:textId="77777777" w:rsidTr="00D51F96">
              <w:tc>
                <w:tcPr>
                  <w:tcW w:w="5000" w:type="pct"/>
                </w:tcPr>
                <w:p w14:paraId="3CED8454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5A48C769" w14:textId="77777777" w:rsidTr="00D51F96">
              <w:tc>
                <w:tcPr>
                  <w:tcW w:w="5000" w:type="pct"/>
                </w:tcPr>
                <w:p w14:paraId="664AAFD7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5511A947" w14:textId="77777777" w:rsidR="00BF49DC" w:rsidRPr="006D5311" w:rsidRDefault="00BF49DC" w:rsidP="00BF49DC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</w:p>
        </w:tc>
        <w:tc>
          <w:tcPr>
            <w:tcW w:w="700" w:type="pct"/>
            <w:tcMar>
              <w:left w:w="113" w:type="dxa"/>
              <w:right w:w="113" w:type="dxa"/>
            </w:tcMar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35"/>
            </w:tblGrid>
            <w:tr w:rsidR="00D51F96" w:rsidRPr="006D5311" w14:paraId="4BB8FE96" w14:textId="77777777" w:rsidTr="00D51F96">
              <w:tc>
                <w:tcPr>
                  <w:tcW w:w="5000" w:type="pct"/>
                  <w:tcBorders>
                    <w:top w:val="nil"/>
                  </w:tcBorders>
                </w:tcPr>
                <w:p w14:paraId="3516EE19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40435402" w14:textId="77777777" w:rsidTr="00D51F96">
              <w:tc>
                <w:tcPr>
                  <w:tcW w:w="5000" w:type="pct"/>
                </w:tcPr>
                <w:p w14:paraId="130BA19A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10584794" w14:textId="77777777" w:rsidTr="00D51F96">
              <w:tc>
                <w:tcPr>
                  <w:tcW w:w="5000" w:type="pct"/>
                </w:tcPr>
                <w:p w14:paraId="570C5CFD" w14:textId="77777777" w:rsidR="006D330A" w:rsidRPr="006D5311" w:rsidRDefault="006D330A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00D7D295" w14:textId="77777777" w:rsidTr="00D51F96">
              <w:tc>
                <w:tcPr>
                  <w:tcW w:w="5000" w:type="pct"/>
                </w:tcPr>
                <w:p w14:paraId="3FDF9EB1" w14:textId="77777777" w:rsidR="006D330A" w:rsidRPr="006D5311" w:rsidRDefault="006D330A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35F30AEE" w14:textId="77777777" w:rsidTr="00D51F96">
              <w:tc>
                <w:tcPr>
                  <w:tcW w:w="5000" w:type="pct"/>
                </w:tcPr>
                <w:p w14:paraId="71FA9A01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6DF87B7D" w14:textId="77777777" w:rsidTr="00D51F96">
              <w:tc>
                <w:tcPr>
                  <w:tcW w:w="5000" w:type="pct"/>
                </w:tcPr>
                <w:p w14:paraId="47F71BF6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D51F96" w:rsidRPr="006D5311" w14:paraId="3A40E733" w14:textId="77777777" w:rsidTr="00D51F96">
              <w:tc>
                <w:tcPr>
                  <w:tcW w:w="5000" w:type="pct"/>
                </w:tcPr>
                <w:p w14:paraId="70A6636B" w14:textId="77777777" w:rsidR="00D51F96" w:rsidRPr="006D5311" w:rsidRDefault="00D51F96" w:rsidP="00D51F96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2197EF86" w14:textId="77777777" w:rsidR="00BF49DC" w:rsidRPr="006D5311" w:rsidRDefault="00BF49DC" w:rsidP="00BF49DC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</w:p>
        </w:tc>
      </w:tr>
      <w:bookmarkEnd w:id="0"/>
    </w:tbl>
    <w:p w14:paraId="50D5D5A5" w14:textId="77777777" w:rsidR="00ED5F48" w:rsidRPr="006D5311" w:rsidRDefault="00ED5F48" w:rsidP="00C800AA">
      <w:pPr>
        <w:pStyle w:val="a5"/>
        <w:rPr>
          <w:rFonts w:ascii="Century Gothic" w:hAnsi="Century Gothic"/>
          <w:b/>
          <w:bCs/>
          <w:noProof/>
          <w:color w:val="auto"/>
          <w:sz w:val="2"/>
          <w:szCs w:val="2"/>
        </w:rPr>
      </w:pPr>
    </w:p>
    <w:sectPr w:rsidR="00ED5F48" w:rsidRPr="006D5311" w:rsidSect="006D330A">
      <w:pgSz w:w="11906" w:h="16838" w:code="9"/>
      <w:pgMar w:top="567" w:right="720" w:bottom="454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D64638" w14:textId="77777777" w:rsidR="00265579" w:rsidRDefault="00265579">
      <w:pPr>
        <w:spacing w:after="0"/>
      </w:pPr>
      <w:r>
        <w:separator/>
      </w:r>
    </w:p>
  </w:endnote>
  <w:endnote w:type="continuationSeparator" w:id="0">
    <w:p w14:paraId="0363C15C" w14:textId="77777777" w:rsidR="00265579" w:rsidRDefault="0026557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FF1F80" w14:textId="77777777" w:rsidR="00265579" w:rsidRDefault="00265579">
      <w:pPr>
        <w:spacing w:after="0"/>
      </w:pPr>
      <w:r>
        <w:separator/>
      </w:r>
    </w:p>
  </w:footnote>
  <w:footnote w:type="continuationSeparator" w:id="0">
    <w:p w14:paraId="39C8DE28" w14:textId="77777777" w:rsidR="00265579" w:rsidRDefault="00265579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removePersonalInformation/>
  <w:removeDateAndTime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6"/>
    <w:docVar w:name="MonthEnd10" w:val="31.10.2026"/>
    <w:docVar w:name="MonthEnd11" w:val="30.11.2026"/>
    <w:docVar w:name="MonthEnd12" w:val="31.12.2026"/>
    <w:docVar w:name="MonthEnd2" w:val="28.02.2026"/>
    <w:docVar w:name="MonthEnd3" w:val="31.03.2026"/>
    <w:docVar w:name="MonthEnd4" w:val="30.04.2026"/>
    <w:docVar w:name="MonthEnd5" w:val="31.05.2026"/>
    <w:docVar w:name="MonthEnd6" w:val="30.06.2026"/>
    <w:docVar w:name="MonthEnd7" w:val="31.07.2026"/>
    <w:docVar w:name="MonthEnd8" w:val="31.08.2026"/>
    <w:docVar w:name="MonthEnd9" w:val="30.09.2026"/>
    <w:docVar w:name="Months" w:val="12"/>
    <w:docVar w:name="MonthStart1" w:val="01.01.2026"/>
    <w:docVar w:name="MonthStart10" w:val="01.10.2026"/>
    <w:docVar w:name="MonthStart11" w:val="01.11.2026"/>
    <w:docVar w:name="MonthStart12" w:val="01.12.2026"/>
    <w:docVar w:name="MonthStart2" w:val="01.02.2026"/>
    <w:docVar w:name="MonthStart3" w:val="01.03.2026"/>
    <w:docVar w:name="MonthStart4" w:val="01.04.2026"/>
    <w:docVar w:name="MonthStart5" w:val="01.05.2026"/>
    <w:docVar w:name="MonthStart6" w:val="01.06.2026"/>
    <w:docVar w:name="MonthStart7" w:val="01.07.2026"/>
    <w:docVar w:name="MonthStart8" w:val="01.08.2026"/>
    <w:docVar w:name="MonthStart9" w:val="01.09.2026"/>
    <w:docVar w:name="MonthStartLast" w:val="12/1/2012"/>
    <w:docVar w:name="WeekStart" w:val="понедельник"/>
  </w:docVars>
  <w:rsids>
    <w:rsidRoot w:val="00285C1D"/>
    <w:rsid w:val="0005357B"/>
    <w:rsid w:val="00071356"/>
    <w:rsid w:val="000845CC"/>
    <w:rsid w:val="00097A25"/>
    <w:rsid w:val="000A5A57"/>
    <w:rsid w:val="000A6190"/>
    <w:rsid w:val="000B59FA"/>
    <w:rsid w:val="000C5D2D"/>
    <w:rsid w:val="001274F3"/>
    <w:rsid w:val="00151CCE"/>
    <w:rsid w:val="001B01F9"/>
    <w:rsid w:val="001C41F9"/>
    <w:rsid w:val="00200715"/>
    <w:rsid w:val="00265579"/>
    <w:rsid w:val="00285C1D"/>
    <w:rsid w:val="002C2B55"/>
    <w:rsid w:val="003327F5"/>
    <w:rsid w:val="00340CAF"/>
    <w:rsid w:val="003C0D41"/>
    <w:rsid w:val="003C4E1D"/>
    <w:rsid w:val="003E085C"/>
    <w:rsid w:val="003E7B3A"/>
    <w:rsid w:val="00416364"/>
    <w:rsid w:val="00431B29"/>
    <w:rsid w:val="00440416"/>
    <w:rsid w:val="004502E9"/>
    <w:rsid w:val="00462EAD"/>
    <w:rsid w:val="004A6170"/>
    <w:rsid w:val="004F6AAC"/>
    <w:rsid w:val="00512F2D"/>
    <w:rsid w:val="00570FBB"/>
    <w:rsid w:val="00583B82"/>
    <w:rsid w:val="005923AC"/>
    <w:rsid w:val="005D5149"/>
    <w:rsid w:val="005E656F"/>
    <w:rsid w:val="00662BB6"/>
    <w:rsid w:val="00667021"/>
    <w:rsid w:val="006974E1"/>
    <w:rsid w:val="006B6899"/>
    <w:rsid w:val="006C0896"/>
    <w:rsid w:val="006D0891"/>
    <w:rsid w:val="006D330A"/>
    <w:rsid w:val="006D5311"/>
    <w:rsid w:val="006F513E"/>
    <w:rsid w:val="007C0139"/>
    <w:rsid w:val="007D45A1"/>
    <w:rsid w:val="007F564D"/>
    <w:rsid w:val="00895F83"/>
    <w:rsid w:val="008B1201"/>
    <w:rsid w:val="008F16F7"/>
    <w:rsid w:val="009164BA"/>
    <w:rsid w:val="009166BD"/>
    <w:rsid w:val="009210CF"/>
    <w:rsid w:val="00977AAE"/>
    <w:rsid w:val="009845F3"/>
    <w:rsid w:val="00996E56"/>
    <w:rsid w:val="00997268"/>
    <w:rsid w:val="009D0CC8"/>
    <w:rsid w:val="00A113D3"/>
    <w:rsid w:val="00A12667"/>
    <w:rsid w:val="00A14581"/>
    <w:rsid w:val="00A20E4C"/>
    <w:rsid w:val="00AA23D3"/>
    <w:rsid w:val="00AA2EE9"/>
    <w:rsid w:val="00AA3C50"/>
    <w:rsid w:val="00AE302A"/>
    <w:rsid w:val="00AE36BB"/>
    <w:rsid w:val="00B37C7E"/>
    <w:rsid w:val="00B61620"/>
    <w:rsid w:val="00B65B09"/>
    <w:rsid w:val="00B85583"/>
    <w:rsid w:val="00B9476B"/>
    <w:rsid w:val="00BA3873"/>
    <w:rsid w:val="00BC3952"/>
    <w:rsid w:val="00BE5AB8"/>
    <w:rsid w:val="00BF49DC"/>
    <w:rsid w:val="00C44DFB"/>
    <w:rsid w:val="00C6519B"/>
    <w:rsid w:val="00C70F21"/>
    <w:rsid w:val="00C71633"/>
    <w:rsid w:val="00C7354B"/>
    <w:rsid w:val="00C800AA"/>
    <w:rsid w:val="00C828A9"/>
    <w:rsid w:val="00C91F9B"/>
    <w:rsid w:val="00D0126F"/>
    <w:rsid w:val="00D51F96"/>
    <w:rsid w:val="00DE32AC"/>
    <w:rsid w:val="00E1407A"/>
    <w:rsid w:val="00E33F1A"/>
    <w:rsid w:val="00E359CD"/>
    <w:rsid w:val="00E50BDE"/>
    <w:rsid w:val="00E774CD"/>
    <w:rsid w:val="00E77E1D"/>
    <w:rsid w:val="00E97684"/>
    <w:rsid w:val="00EA4F68"/>
    <w:rsid w:val="00ED5F48"/>
    <w:rsid w:val="00ED75B6"/>
    <w:rsid w:val="00F30598"/>
    <w:rsid w:val="00F61496"/>
    <w:rsid w:val="00F742A0"/>
    <w:rsid w:val="00F91390"/>
    <w:rsid w:val="00F93E3B"/>
    <w:rsid w:val="00FC0032"/>
    <w:rsid w:val="00FD6F7E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3.xml><?xml version="1.0" encoding="utf-8"?>
<ds:datastoreItem xmlns:ds="http://schemas.openxmlformats.org/officeDocument/2006/customXml" ds:itemID="{B96F5519-1B3F-4217-89A1-F2CE8B5E129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383</Words>
  <Characters>2188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2025-01-27T16:40:00Z</dcterms:created>
  <dcterms:modified xsi:type="dcterms:W3CDTF">2025-01-27T16:40:00Z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