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743DE" w:rsidRPr="003743DE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08837358" w:rsidR="00ED5F48" w:rsidRPr="003743DE" w:rsidRDefault="00171F27" w:rsidP="003743DE">
            <w:pPr>
              <w:pStyle w:val="ad"/>
              <w:shd w:val="clear" w:color="auto" w:fill="FFFFFF" w:themeFill="background1"/>
              <w:spacing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18607C91" w:rsidR="00ED5F48" w:rsidRPr="003743DE" w:rsidRDefault="00ED5F48" w:rsidP="003743DE">
            <w:pPr>
              <w:pStyle w:val="ad"/>
              <w:shd w:val="clear" w:color="auto" w:fill="FFFFFF" w:themeFill="background1"/>
              <w:spacing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3743DE" w:rsidRDefault="00ED5F48" w:rsidP="003743DE">
      <w:pPr>
        <w:pStyle w:val="Months"/>
        <w:shd w:val="clear" w:color="auto" w:fill="FFFFFF" w:themeFill="background1"/>
        <w:ind w:left="0"/>
        <w:jc w:val="center"/>
        <w:rPr>
          <w:rFonts w:ascii="Century" w:hAnsi="Century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3743DE" w:rsidRPr="003743DE" w14:paraId="1C608AFC" w14:textId="77777777" w:rsidTr="003743DE">
        <w:trPr>
          <w:trHeight w:val="567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1AA947D" w14:textId="1D5D98BB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0F3955" w14:textId="4B89B197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173504" w14:textId="4F41EACC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459C1B2" w14:textId="4947AE45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2689FC3" w14:textId="312561D0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2C5A400" w14:textId="2D33B686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808080" w:themeFill="background1" w:themeFillShade="80"/>
            <w:vAlign w:val="center"/>
          </w:tcPr>
          <w:p w14:paraId="03317BA1" w14:textId="72D5F014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3743DE" w:rsidRPr="003743DE" w14:paraId="7C17943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151D7C0A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" 1 ""</w:instrText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1444125B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2AD01AF0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29C4305D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6E07ECD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30419404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7F34FC21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07F4FCF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1C421A1A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4A2D6DEA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32F647AF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14CC6FF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73A723B0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1D2271D4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307DC539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67DB9DA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04D365D9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686F813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2367F535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5986885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6A7230A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508F3CF0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002FD499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2953C65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F34E1EF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633B022E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5AB4A3D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59A65B9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546F0949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762692BF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521A212C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5CCE256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2741A08D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31DA2E1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7EF80B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0FA4F79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7B27B6D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08607EDF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6B577B8D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043F7B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49A0EFC4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24FB3FA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77B02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F77B02" w:rsidRPr="003743DE" w14:paraId="46EEF271" w14:textId="77777777" w:rsidTr="00B5622E">
        <w:tc>
          <w:tcPr>
            <w:tcW w:w="2500" w:type="pct"/>
            <w:shd w:val="clear" w:color="auto" w:fill="FFFFFF" w:themeFill="background1"/>
            <w:vAlign w:val="center"/>
          </w:tcPr>
          <w:p w14:paraId="660003CD" w14:textId="77777777" w:rsidR="00F77B02" w:rsidRPr="003743DE" w:rsidRDefault="00F77B02" w:rsidP="00B5622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299EAA10" w14:textId="77777777" w:rsidR="00F77B02" w:rsidRPr="003743DE" w:rsidRDefault="00F77B02" w:rsidP="00B5622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57D7AF98" w14:textId="77777777" w:rsidR="00F77B02" w:rsidRPr="003743DE" w:rsidRDefault="00F77B02" w:rsidP="00F77B02">
      <w:pPr>
        <w:pStyle w:val="Months"/>
        <w:shd w:val="clear" w:color="auto" w:fill="FFFFFF" w:themeFill="background1"/>
        <w:ind w:left="0"/>
        <w:jc w:val="center"/>
        <w:rPr>
          <w:rFonts w:ascii="Century" w:hAnsi="Century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F77B02" w:rsidRPr="003743DE" w14:paraId="48EF26B6" w14:textId="77777777" w:rsidTr="00B5622E">
        <w:trPr>
          <w:trHeight w:val="567"/>
        </w:trPr>
        <w:tc>
          <w:tcPr>
            <w:tcW w:w="710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08782C32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054422B4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21F41122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2B42129B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20D08234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7A1FB9B6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2E247D7E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F77B02" w:rsidRPr="003743DE" w14:paraId="7E5FB5B3" w14:textId="77777777" w:rsidTr="00B5622E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9ACE917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" 1 ""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6CA1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6057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03EC35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8977CF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C60FC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957F50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76BB2F37" w14:textId="77777777" w:rsidTr="00B5622E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8CAA204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B65562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F679F3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B147F3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22C09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0051BB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44C1B2D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74E1E381" w14:textId="77777777" w:rsidTr="00B5622E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60F3A37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39137E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AD9580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4D295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37C047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D83D55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1B5C20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0437F443" w14:textId="77777777" w:rsidTr="00B5622E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8E1BEF5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67707B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52F05B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DBAC72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738600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8A01E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D536ADF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06D6153D" w14:textId="77777777" w:rsidTr="00B5622E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1A25C91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C629A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38B2A0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297E90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E93D5F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E41E14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D62EAC9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6B8ECE8A" w14:textId="77777777" w:rsidTr="00B5622E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DF96E25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0368FE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DFB32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E91265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991D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C5C101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C8A2A8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F77B02" w:rsidRPr="003743DE" w14:paraId="6B2EB1B3" w14:textId="77777777" w:rsidTr="00B5622E">
        <w:tc>
          <w:tcPr>
            <w:tcW w:w="2500" w:type="pct"/>
            <w:shd w:val="clear" w:color="auto" w:fill="FFFFFF" w:themeFill="background1"/>
            <w:vAlign w:val="center"/>
          </w:tcPr>
          <w:bookmarkEnd w:id="0"/>
          <w:p w14:paraId="60967F3D" w14:textId="77777777" w:rsidR="00F77B02" w:rsidRPr="003743DE" w:rsidRDefault="00F77B02" w:rsidP="00B5622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72"/>
                <w:szCs w:val="72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089C31C9" w14:textId="77777777" w:rsidR="00F77B02" w:rsidRPr="003743DE" w:rsidRDefault="00F77B02" w:rsidP="00B5622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9641D61" w14:textId="77777777" w:rsidR="00F77B02" w:rsidRPr="003743DE" w:rsidRDefault="00F77B02" w:rsidP="00F77B02">
      <w:pPr>
        <w:pStyle w:val="Months"/>
        <w:shd w:val="clear" w:color="auto" w:fill="FFFFFF" w:themeFill="background1"/>
        <w:ind w:left="0"/>
        <w:jc w:val="center"/>
        <w:rPr>
          <w:rFonts w:ascii="Century" w:hAnsi="Century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F77B02" w:rsidRPr="003743DE" w14:paraId="43150229" w14:textId="77777777" w:rsidTr="00B5622E">
        <w:trPr>
          <w:trHeight w:val="567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0C80E19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65D1924C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3E656CF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69D1DF0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49258C0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D63B26A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808080" w:themeFill="background1" w:themeFillShade="80"/>
            <w:vAlign w:val="center"/>
          </w:tcPr>
          <w:p w14:paraId="64C05F4D" w14:textId="77777777" w:rsidR="00F77B02" w:rsidRPr="003743DE" w:rsidRDefault="00F77B02" w:rsidP="00B5622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F77B02" w:rsidRPr="003743DE" w14:paraId="75C6611B" w14:textId="77777777" w:rsidTr="00B5622E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800BC08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" 1 ""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3A5047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2697AD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95804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66A84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52F4D4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E87409C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27241BB5" w14:textId="77777777" w:rsidTr="00B5622E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688511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69C3BDF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1A34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D24073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FF4B4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F7B1EC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715704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14726EB9" w14:textId="77777777" w:rsidTr="00B5622E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F47ADC5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BE22F30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392F5C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DABE0E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B9EC8F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B5231B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10B812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157A9D88" w14:textId="77777777" w:rsidTr="00B5622E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50E5D11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3150EF3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EB357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F61D0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82FE5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223B08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43F8FC1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004A6BE0" w14:textId="77777777" w:rsidTr="00B5622E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BFA29A6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71C8478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12CE27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7B90DA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0B724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2E9F8C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AB6B91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F77B02" w:rsidRPr="003743DE" w14:paraId="2AE7691A" w14:textId="77777777" w:rsidTr="00B5622E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2192DD1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FF82AB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noProof/>
                <w:color w:val="auto"/>
                <w:sz w:val="48"/>
                <w:szCs w:val="48"/>
                <w:lang w:bidi="ru-RU"/>
              </w:rPr>
              <w:instrText>!A12 Is Not In Table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44B6E3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8D0FF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E698C2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7F2750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1403ED" w14:textId="77777777" w:rsidR="00F77B02" w:rsidRPr="003743DE" w:rsidRDefault="00F77B02" w:rsidP="00B5622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</w:tr>
    </w:tbl>
    <w:p w14:paraId="50D5D5A5" w14:textId="77777777" w:rsidR="00ED5F48" w:rsidRPr="003743DE" w:rsidRDefault="00ED5F48" w:rsidP="003743DE">
      <w:pPr>
        <w:pStyle w:val="a5"/>
        <w:jc w:val="center"/>
        <w:rPr>
          <w:rFonts w:ascii="Century" w:hAnsi="Century"/>
          <w:noProof/>
          <w:color w:val="auto"/>
          <w:sz w:val="2"/>
          <w:szCs w:val="2"/>
        </w:rPr>
      </w:pPr>
    </w:p>
    <w:sectPr w:rsidR="00ED5F48" w:rsidRPr="003743DE" w:rsidSect="00F075EF">
      <w:pgSz w:w="11906" w:h="16838" w:code="9"/>
      <w:pgMar w:top="51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0E52" w14:textId="77777777" w:rsidR="0006298E" w:rsidRDefault="0006298E">
      <w:pPr>
        <w:spacing w:after="0"/>
      </w:pPr>
      <w:r>
        <w:separator/>
      </w:r>
    </w:p>
  </w:endnote>
  <w:endnote w:type="continuationSeparator" w:id="0">
    <w:p w14:paraId="4FF73C93" w14:textId="77777777" w:rsidR="0006298E" w:rsidRDefault="000629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2C7FF" w14:textId="77777777" w:rsidR="0006298E" w:rsidRDefault="0006298E">
      <w:pPr>
        <w:spacing w:after="0"/>
      </w:pPr>
      <w:r>
        <w:separator/>
      </w:r>
    </w:p>
  </w:footnote>
  <w:footnote w:type="continuationSeparator" w:id="0">
    <w:p w14:paraId="4605CACE" w14:textId="77777777" w:rsidR="0006298E" w:rsidRDefault="000629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2FD2"/>
    <w:rsid w:val="0005357B"/>
    <w:rsid w:val="00057047"/>
    <w:rsid w:val="0006298E"/>
    <w:rsid w:val="00071356"/>
    <w:rsid w:val="00097A25"/>
    <w:rsid w:val="000A5A57"/>
    <w:rsid w:val="001274F3"/>
    <w:rsid w:val="00151CCE"/>
    <w:rsid w:val="00171F27"/>
    <w:rsid w:val="001A3965"/>
    <w:rsid w:val="001B01F9"/>
    <w:rsid w:val="001C41F9"/>
    <w:rsid w:val="0021058E"/>
    <w:rsid w:val="002252A6"/>
    <w:rsid w:val="00285C1D"/>
    <w:rsid w:val="002D7C5A"/>
    <w:rsid w:val="003327F5"/>
    <w:rsid w:val="00340CAF"/>
    <w:rsid w:val="003743DE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774C8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9C5944"/>
    <w:rsid w:val="00A12667"/>
    <w:rsid w:val="00A14581"/>
    <w:rsid w:val="00A20E4C"/>
    <w:rsid w:val="00A325F8"/>
    <w:rsid w:val="00A90F98"/>
    <w:rsid w:val="00AA23D3"/>
    <w:rsid w:val="00AA3C50"/>
    <w:rsid w:val="00AC2118"/>
    <w:rsid w:val="00AE302A"/>
    <w:rsid w:val="00AE36BB"/>
    <w:rsid w:val="00AF5CE1"/>
    <w:rsid w:val="00B37C7E"/>
    <w:rsid w:val="00B65B09"/>
    <w:rsid w:val="00B85583"/>
    <w:rsid w:val="00B9476B"/>
    <w:rsid w:val="00BB0EE9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F570D"/>
    <w:rsid w:val="00DB6B33"/>
    <w:rsid w:val="00DD3E3C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75EF"/>
    <w:rsid w:val="00F235B3"/>
    <w:rsid w:val="00F77B02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2025-01-27T07:32:00Z</dcterms:created>
  <dcterms:modified xsi:type="dcterms:W3CDTF">2025-01-27T07:32:00Z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