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BB3457" w:rsidRPr="00E6027C" w14:paraId="69F25263" w14:textId="77777777" w:rsidTr="00173801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36D2849" w14:textId="449295E3" w:rsidR="003E085C" w:rsidRPr="00E6027C" w:rsidRDefault="00E6027C" w:rsidP="0017380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</w:pPr>
            <w:r w:rsidRPr="00E6027C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t xml:space="preserve">CALENDRIER </w: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instrText xml:space="preserve"> DOCVARIABLE  MonthStart1 \@  yyyy   \* MERGEFORMAT </w:instrTex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0849A0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t>2026</w: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Borders>
                <w:top w:val="dotted" w:sz="8" w:space="0" w:color="auto"/>
                <w:left w:val="dotted" w:sz="8" w:space="0" w:color="auto"/>
                <w:bottom w:val="dotted" w:sz="8" w:space="0" w:color="auto"/>
                <w:right w:val="dotted" w:sz="8" w:space="0" w:color="auto"/>
                <w:insideH w:val="dotted" w:sz="8" w:space="0" w:color="auto"/>
                <w:insideV w:val="dotted" w:sz="8" w:space="0" w:color="auto"/>
              </w:tblBorders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21"/>
              <w:gridCol w:w="3921"/>
              <w:gridCol w:w="3921"/>
              <w:gridCol w:w="3921"/>
            </w:tblGrid>
            <w:tr w:rsidR="00BB3457" w:rsidRPr="00E6027C" w14:paraId="46AC5537" w14:textId="77777777" w:rsidTr="00DA7046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3DAF62C5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81"/>
                    <w:gridCol w:w="481"/>
                    <w:gridCol w:w="481"/>
                    <w:gridCol w:w="481"/>
                    <w:gridCol w:w="481"/>
                    <w:gridCol w:w="469"/>
                  </w:tblGrid>
                  <w:tr w:rsidR="00BB3457" w:rsidRPr="00E6027C" w14:paraId="5A5F1FDA" w14:textId="77777777" w:rsidTr="00173801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6CE8E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93078E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9B279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4A6E0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6BAF6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A35BAD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A4EC16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F7E3D28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55E350" w14:textId="6C98134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jeudi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FE23DF" w14:textId="142EC83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jeudi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B2D125" w14:textId="0175772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0E3596" w14:textId="4961776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2A775D" w14:textId="4C8179B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31E348" w14:textId="59C3096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E91958" w14:textId="7865836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4F188C" w14:textId="77777777" w:rsidTr="00173801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FCE87F" w14:textId="028C4C4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70161F" w14:textId="526397C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D6FC4" w14:textId="41D219B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857723" w14:textId="3B25C72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857BF" w14:textId="0A4748C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8B3903" w14:textId="61725EC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172764" w14:textId="6477269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9F18650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D6D7804" w14:textId="55BA3B1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22465" w14:textId="3211452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5B0298" w14:textId="47F6AE0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7F5B23" w14:textId="57AB8A9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D7FFFF" w14:textId="09003A3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84888A" w14:textId="104E67D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8770B18" w14:textId="57A4437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FBC032A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BA88CC" w14:textId="327FE59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1EDCDE" w14:textId="2128337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BF3B5" w14:textId="4973FF0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915665" w14:textId="19CE911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AC5341" w14:textId="6395693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02DA66" w14:textId="75E3E26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0816994" w14:textId="0FA6D30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B793871" w14:textId="77777777" w:rsidTr="00173801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AD26F7F" w14:textId="79B652A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0C4FA7" w14:textId="4D58AFC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587E87" w14:textId="2191254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AD81B" w14:textId="73BEFE2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418690" w14:textId="5FC903F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D3F470" w14:textId="3999CC4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E555A62" w14:textId="50E2B95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AB6717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47734E6" w14:textId="7CAA3B6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51A20" w14:textId="7C9D21B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37E46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379F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AB24D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12EB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A59D77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719EB10C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FFB1570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4AB6B943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72621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52A2F0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5AE02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5541D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CC4FA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19162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674D25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61488AE2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EE0EC3" w14:textId="070AB53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B93D5B" w14:textId="21D64FD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73C930" w14:textId="1F174E5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FA1D77" w14:textId="1882A0E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492EC7" w14:textId="498DAC2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946C3F" w14:textId="77C5115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3099291" w14:textId="7B9D7D7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CDC405F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704E182" w14:textId="4043E4E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14C1729" w14:textId="26E504C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215F0D" w14:textId="3F7846D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4869C9" w14:textId="120050A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0F2BCB" w14:textId="3632106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0FFA9D" w14:textId="4932CEB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0E3A38" w14:textId="1D3B487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6782FF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89E6809" w14:textId="4CD4F57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09EDEB" w14:textId="087EBF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F9499A" w14:textId="0D178EB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89951A" w14:textId="36FF36F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29DF8A" w14:textId="66730F7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71637D" w14:textId="022389D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026849" w14:textId="5038248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FE4517C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195F9B" w14:textId="15A0006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759785" w14:textId="6B72FB3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42BDD5" w14:textId="3A09998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79593D" w14:textId="469F154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61503B" w14:textId="067A8FC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4F9D75" w14:textId="7E2D303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5869EB" w14:textId="0358730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C409776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516D84B" w14:textId="257DEBC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746B58" w14:textId="7DF8D43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46EE5B" w14:textId="59760F5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32D54E" w14:textId="1AA6133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2DC64F" w14:textId="4AE0B84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1DAEA5" w14:textId="16E4240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C1EA26" w14:textId="0E5C2AC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E3B53DC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FF53AC" w14:textId="12802E4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9C419" w14:textId="4050A32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24F26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738A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15F5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D4ABA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C943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50CFBE9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4E28DD14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7BEDF4C1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B6346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0497E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45306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5E6F9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EC49C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72FA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4B399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341D0691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D37D35" w14:textId="486F2FB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774614" w14:textId="2077AA8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C82F6E" w14:textId="073EB5B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D05159" w14:textId="062EC11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CD9AA0" w14:textId="1FCEBC5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B1B70E" w14:textId="74EEBD5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C86024" w14:textId="4F1B9E0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D34C200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91B913" w14:textId="3FEEC16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75E3EB" w14:textId="7CBDF8E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59C4A" w14:textId="239EA1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9AEA1" w14:textId="06C53E0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ED37F8" w14:textId="15C6561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90AFE" w14:textId="2D150F0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77B3AC" w14:textId="1A61ECE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36097A7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033EC9" w14:textId="39B5A2A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8C751E" w14:textId="69A1916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5E069" w14:textId="220C2DF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2ECDD3" w14:textId="300CC2B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ADB8A" w14:textId="00D4325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E50656" w14:textId="785DEC1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30FCD8" w14:textId="245C757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ABFFCE0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BA6A972" w14:textId="7964B01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3BF7B10" w14:textId="747F662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E1105F" w14:textId="466244C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3DD438" w14:textId="02DF189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033BAA" w14:textId="09F4360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14C200" w14:textId="5F54010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633A4A" w14:textId="499FCAB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01B8E8A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2550EF8" w14:textId="3EDC183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2C01A7" w14:textId="50F67D8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486167" w14:textId="5E1AD31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CD57F3" w14:textId="0CD494C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B3F393" w14:textId="369D910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941043" w14:textId="7FC20FF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0CD95" w14:textId="7979F8D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E8111A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C3833EC" w14:textId="355F23D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2CE53D" w14:textId="14CE052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631C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4604B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30DEF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E7746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68EA0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9E4C925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9055AD8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1FB2C18F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D7AF87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9AF1E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40053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15BD7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12630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6D295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D7610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3C0AA459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7B84745" w14:textId="79520AD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92DE02" w14:textId="4463578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5BD88F" w14:textId="3FC68D3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8F93A8" w14:textId="1F34A5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06639" w14:textId="2EECA59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FEA2DF" w14:textId="342CBE4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BB431E" w14:textId="63F67BC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1FD93EE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F4FCAFC" w14:textId="715D0E4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32B31E4" w14:textId="351AF78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25B38C" w14:textId="4F64F08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5D2C9" w14:textId="2AF4305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542317" w14:textId="210CD84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2FA6E" w14:textId="130900E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DE15F8" w14:textId="3675470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8BF4BD9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20B3DA" w14:textId="5197B99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A09A5A" w14:textId="493762F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4E2551" w14:textId="5513F5C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FA7E39" w14:textId="0BA7CBE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C93CD4" w14:textId="66E54DB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F6F0C" w14:textId="1EE6958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C41DFC" w14:textId="5B39027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C90F086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DCDB50D" w14:textId="5F989A7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778CF" w14:textId="3C544E7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D262CE" w14:textId="3B0B51A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256F39" w14:textId="40B4D92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28B73F" w14:textId="6F6EB54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AC80D" w14:textId="4FCF5BC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95E3C" w14:textId="16D868C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F323F21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F681E84" w14:textId="732DED2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67A5FE" w14:textId="016D130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57B474" w14:textId="456C54F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27BF1" w14:textId="294D862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49900F" w14:textId="3633136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8828B" w14:textId="6CBB33F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24C1FA" w14:textId="10A3147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6207308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5ACB9E2" w14:textId="6AFEE2F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63C9A6" w14:textId="62078EE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3BC82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79B09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7894C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F177A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88332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5E9D566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BB3457" w:rsidRPr="00E6027C" w14:paraId="313529B8" w14:textId="77777777" w:rsidTr="00DA7046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5C4DEA6F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MAI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0"/>
                    <w:gridCol w:w="480"/>
                    <w:gridCol w:w="480"/>
                    <w:gridCol w:w="480"/>
                    <w:gridCol w:w="472"/>
                  </w:tblGrid>
                  <w:tr w:rsidR="00BB3457" w:rsidRPr="00E6027C" w14:paraId="2CCC13BF" w14:textId="77777777" w:rsidTr="00E1052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277AC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9E88B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F100C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B7694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4F596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24EE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ECF2BB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E10526" w:rsidRPr="00E6027C" w14:paraId="74EB7477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C1E5630" w14:textId="0353E096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DD3413" w14:textId="52AF1D9C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237F11" w14:textId="53FA2EDD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CE7190" w14:textId="07FC1078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E7789A" w14:textId="12E81F32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0A9D3D" w14:textId="7F8BFC7C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3EF936" w14:textId="570C849B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3B45E234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7DFF025" w14:textId="6350D84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0C791C" w14:textId="44C21045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8EED75" w14:textId="144F887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386385" w14:textId="0A4CB324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4E99C4" w14:textId="6242CC2A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6DD3BC" w14:textId="74B9406E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060C3D7" w14:textId="7E744DF8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5DE9F118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03A93B" w14:textId="08BC9798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7FE2B9" w14:textId="7C9D34DB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29A614" w14:textId="7C4D58A6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D53A10" w14:textId="6F4E0225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A2147C2" w14:textId="287D5C73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CAD66A" w14:textId="65A391ED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05A6E" w14:textId="68DF2149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38EC2D6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D31C54" w14:textId="3242214B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F2B0F6" w14:textId="6C97AC44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7B9D51" w14:textId="73A31F7A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4EFEFF" w14:textId="705BB115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95CEC" w14:textId="4BA0E4D1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8E8CDF" w14:textId="4DF6F71C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BF1743" w14:textId="4A6C653B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0AEA9246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7975808" w14:textId="4926ECF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41915E7" w14:textId="71ED2C9F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6A2772" w14:textId="02129092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7802CD" w14:textId="2E42C5E0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1049C4" w14:textId="0432A91F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EAAF22" w14:textId="188B4DC2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4D7767" w14:textId="240626C5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6FED7E33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FA3176" w14:textId="489B2026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487840" w14:textId="13ABA842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39F6CE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BE2896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7BD9C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A1EF92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70B571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50F55AE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8569E19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285DA85C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FBED2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C6340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7E82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A2236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D8248C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2DEEB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2B3A0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F39F9F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C10A365" w14:textId="5CEC875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92898" w14:textId="0282513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770CF6" w14:textId="3CA0C77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39069F" w14:textId="0BBC7C0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BFBFA6" w14:textId="71E17DF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2844DC" w14:textId="0DE8ED3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E66192" w14:textId="45E132B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107A345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E37C0CA" w14:textId="7DB15F3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EBDE7A" w14:textId="2348360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C2A0AC" w14:textId="746B4DA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9AC2B9" w14:textId="33171BD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2CFDB0" w14:textId="1A3E3B2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0D118A" w14:textId="1BDEFF8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66DBB6" w14:textId="3417176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19C4FD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0F52DA" w14:textId="3C86EC4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FEA454C" w14:textId="7EF4885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12EC1" w14:textId="72B9359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1B7A27" w14:textId="73EED23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A146B" w14:textId="1E94E48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5E163A" w14:textId="4DD260E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87823D" w14:textId="1A0A03F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BEF8737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4AF408C" w14:textId="0319615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24C0E1A" w14:textId="5545ECA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5F415" w14:textId="39B5ED6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318E0A" w14:textId="1D78A7D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22E942" w14:textId="580E355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5B315C" w14:textId="7890E34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8192F4" w14:textId="001BA73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869171B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230407" w14:textId="325FC98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D5E391E" w14:textId="52DEAAE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C1ECB2" w14:textId="09678E0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A2365E" w14:textId="40FDD54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0C757C" w14:textId="1AAAC9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03FEDF" w14:textId="463602A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58F59" w14:textId="3F137A7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C98C3E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2A8557B" w14:textId="1CB73A0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E40E07" w14:textId="0E13DB5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FADA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A95E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0391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EB5B1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1311A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BA144E5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24DCF151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7308AA4C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2268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005F5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56B21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FC327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2902F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330E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587EE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6FDF3B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E7A0BAA" w14:textId="12C337E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B1E3B86" w14:textId="56C956B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1DE3115" w14:textId="690EB7F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40DF5AD" w14:textId="3454063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5696E236" w14:textId="389E47D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5710EE6" w14:textId="7A298A6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D55933B" w14:textId="7C1B3AA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19F94E04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77B4636" w14:textId="42786B0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F416F31" w14:textId="1C1C864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538218" w14:textId="2E187E3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AB29DA6" w14:textId="4FFE378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156B55B" w14:textId="5A6F60B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784BE9" w14:textId="6EBBF58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04FA0B" w14:textId="5464D22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3C80453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32B703" w14:textId="379C582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0A3B37A" w14:textId="6184AC2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290A70" w14:textId="19DEFC0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8825098" w14:textId="454E5E6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A5A8BE6" w14:textId="215A56C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EB59E44" w14:textId="35F970F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8857AE2" w14:textId="108D9A4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E6EE18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B5A9DEC" w14:textId="44D7FA0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E69424B" w14:textId="769F2F7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7213619" w14:textId="6718F7D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254ADA" w14:textId="3267608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1B56B02" w14:textId="0EA9CAC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7D6EF16" w14:textId="788B22A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B9F0426" w14:textId="7260CF7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08E89D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ECEA29A" w14:textId="0260758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840CE61" w14:textId="47C93CF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3A3050" w14:textId="66D2A46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85C3512" w14:textId="25ED9EF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46CBC5F" w14:textId="756110A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A835144" w14:textId="2001134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AD185DB" w14:textId="0085A8F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B7A1641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7D0C8DF" w14:textId="5CB0022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FB6D3F9" w14:textId="3F4CA86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3EEE3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A6225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80288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DA0142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328DE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B49ED2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D3DA4A6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295705BF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E23D4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55F03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ED278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122CB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49B3E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86AB5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66D71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2B1471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842930" w14:textId="14D3430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2CBDC7" w14:textId="6958294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793CA1" w14:textId="3CD00BB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17D551" w14:textId="44A5073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5F3C52" w14:textId="79D35FD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9A02F6" w14:textId="4040C8E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7063CB" w14:textId="3C757BF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2A3C762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6008623" w14:textId="08C54C4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26A536" w14:textId="0AD3680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9CE0CF" w14:textId="4C96852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93705" w14:textId="501FF8C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70A225" w14:textId="0866CB0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092B6D" w14:textId="596300D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D3C11A" w14:textId="582E9E5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0B9FB9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24B247" w14:textId="4155487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D7FFB3" w14:textId="7200E14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92874" w14:textId="2B17530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11DBBC" w14:textId="11D0C6A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77CDC" w14:textId="18E4AE9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EDDB49" w14:textId="09FC425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0277C8" w14:textId="355BF79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1DCDF9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F591B9" w14:textId="3D6926A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CE40CB9" w14:textId="24868F9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C8D69F" w14:textId="1465A3F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DE5B32" w14:textId="1298988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5D40F1" w14:textId="688863F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9124BD" w14:textId="1DFA052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3B0933" w14:textId="2ABFCFD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FD79899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7B6E11" w14:textId="49C7CDD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3A4876" w14:textId="1F6FC1D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FAAFE2" w14:textId="6013700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3A42DA" w14:textId="1FF72A7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235F31" w14:textId="3E69211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07A4E7" w14:textId="1BDBDD5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4E2468" w14:textId="153AE01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EA319E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061838" w14:textId="2CCC741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DDC191A" w14:textId="24F741C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BBBE8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8A2BB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BB2A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698E3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820FC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226AFDA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BB3457" w:rsidRPr="00E6027C" w14:paraId="563AC84E" w14:textId="77777777" w:rsidTr="00DA7046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5F8E446B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SEPTEMBRE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0"/>
                    <w:gridCol w:w="480"/>
                    <w:gridCol w:w="480"/>
                    <w:gridCol w:w="480"/>
                    <w:gridCol w:w="472"/>
                  </w:tblGrid>
                  <w:tr w:rsidR="00BB3457" w:rsidRPr="00E6027C" w14:paraId="5A13E957" w14:textId="77777777" w:rsidTr="00B21E1F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E3AF2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C2ABA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3F182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8D7F4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57D59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A956F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7B526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B21E1F" w:rsidRPr="00E6027C" w14:paraId="0739588D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EB9ED9" w14:textId="73FC5D60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39C86C" w14:textId="5471FA8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CA85B0" w14:textId="7A728AB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77A274" w14:textId="57F83FB0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A01D1A" w14:textId="29D5255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8923B9" w14:textId="26A678C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2C294E" w14:textId="391C008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4B0590EE" w14:textId="77777777" w:rsidTr="00B21E1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06CA14" w14:textId="594DD9A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83253A" w14:textId="415E6B3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37F23F" w14:textId="11554C65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551C01" w14:textId="5D56A0D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1FFFEB" w14:textId="2CAEBFD3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9C4FE" w14:textId="2A65C3F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9F73051" w14:textId="2755D08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395733E7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F95DDD1" w14:textId="6572FFE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6B6F39" w14:textId="3BF71DA9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969E71" w14:textId="47E3721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4952DC" w14:textId="25C4016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FC747F" w14:textId="2E5CA3E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E1D48" w14:textId="6AE0CB4A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86116C" w14:textId="5A7F2869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71399D9A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16EEC53" w14:textId="7D13500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D09F6" w14:textId="45F08A0F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240C18" w14:textId="2452E8AF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F0B395" w14:textId="15673B5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26442D" w14:textId="77C23EC0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126583" w14:textId="5CBC8EA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CD3367" w14:textId="7195F259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70EB1EE8" w14:textId="77777777" w:rsidTr="00B21E1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A601D13" w14:textId="76387658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4482CC1" w14:textId="1064A2B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E9D390" w14:textId="412DE18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6600ED" w14:textId="2F0D417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E2DC2" w14:textId="3CBABAF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6E4505" w14:textId="6C80A5E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5A869E" w14:textId="14B5B92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6FF43808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70D9D60" w14:textId="4DF6F2A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5B1F5A" w14:textId="06DF419A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E915E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AB9C8A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A1285D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961D2D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EA1353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71685CB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6176C08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1FF72B99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98139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3594C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98695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0EBF9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D8130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5E452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790256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1A0378D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503DE2" w14:textId="084B5CAF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62F4DF" w14:textId="48EB6EA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58ECD3" w14:textId="4DA9097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821E04" w14:textId="7534385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C63E3E" w14:textId="10B26F0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44EB29C" w14:textId="272465F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26B53B" w14:textId="7EEB88D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A582907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240ADB9" w14:textId="2151561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6555A36" w14:textId="23785CA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72B8D0" w14:textId="5742AC4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28CC52" w14:textId="741F714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332793" w14:textId="4C2E6D4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21EAC" w14:textId="734069F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DFAF63" w14:textId="4CD9541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43812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2AD6FF" w14:textId="3130AD7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86CC3B" w14:textId="00BBAF5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55B3E0" w14:textId="179792C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E253F1" w14:textId="37F4E61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BB2DE6" w14:textId="4C37982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DCB962" w14:textId="5DEEC15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C09C93" w14:textId="56BB4FE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EF03D6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BF8A03" w14:textId="74D3767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1EA03B" w14:textId="0C39FD4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F5DD1D" w14:textId="3E66951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3067BE" w14:textId="49BE422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8C56E" w14:textId="509F3A0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8AEBE6" w14:textId="2EB8914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888F59" w14:textId="12C49CE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158808A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703364" w14:textId="5563909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706C28" w14:textId="5F6AF99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F1F26D" w14:textId="72A6966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E2CC6" w14:textId="0235A16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384E11" w14:textId="36DFD0D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7CD79" w14:textId="67784F3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3278FF" w14:textId="12B351C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F336E8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4806EB" w14:textId="3037E1C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3E6EF1" w14:textId="1DF8A92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32D9E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DE88A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2C38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8C89D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909D6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48E4EDA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7273E2AD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1BDBAC9E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CBECC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465CC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627F7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C08FB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5500C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0C4BE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C7D24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41E90B41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579D84D" w14:textId="5DD3E9A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E6BF6F0" w14:textId="2D0F98C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ED1D6B" w14:textId="60E114F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8E6F9A" w14:textId="78A4F09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5C7010" w14:textId="7FBDF83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43FF3D" w14:textId="1E5E114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A39070" w14:textId="09F973D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935634C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618C1D" w14:textId="0979570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4903A9" w14:textId="780148B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1E3D0B" w14:textId="583F1AF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188FE2" w14:textId="3D381A7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54B67A" w14:textId="68CEBA4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E95D61" w14:textId="28603DF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B04434" w14:textId="4368758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2E9556B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02F1D5F" w14:textId="1821C3B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A869948" w14:textId="6F72959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B33BD7" w14:textId="5836AD9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0B9B64" w14:textId="7D919B4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5547EF" w14:textId="23ADE8B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5785D" w14:textId="727BD6C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D747C7" w14:textId="34963AE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F56A68C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7EB63A" w14:textId="6B2037C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218611" w14:textId="1B8D8D5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212074" w14:textId="439F298C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6D9BC" w14:textId="2CBE32D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3BC1BD" w14:textId="0CC74ED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842B3A" w14:textId="0E922DC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7B396C" w14:textId="25C9730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C07BCC3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40192E" w14:textId="17194FB3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12EF21" w14:textId="7AF0AC1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C6A60" w14:textId="48CFA09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9D738" w14:textId="611F96C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239DD" w14:textId="7EF87DE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72A7CE" w14:textId="68CDC3A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9C5F7A" w14:textId="2A58E3A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D0A676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E15ED5" w14:textId="1079D4C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FFCAA0" w14:textId="759CB8C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0D2D4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8EA56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6C4B7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8E9F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5507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2E3BA7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5FB3501B" w14:textId="77777777" w:rsidR="00240D4D" w:rsidRPr="00E6027C" w:rsidRDefault="004F2BF5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44AB5083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14FED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82431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53DAD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FF20A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94897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6BBD7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4FEFB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5E7C618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3C8B20" w14:textId="17B5948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B24D26" w14:textId="4FBB72E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4694D4" w14:textId="70BE4B3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C863AF" w14:textId="69B0560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A4DBCF" w14:textId="3765620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9166A0" w14:textId="3AE6A05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1AB41C" w14:textId="156B00D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CA0BE98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B744B9" w14:textId="080E6D5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5D459A0" w14:textId="1DE62F5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F48F6" w14:textId="282BE41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1EC62F" w14:textId="5520D58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A5B11E" w14:textId="5160847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88C702" w14:textId="237C517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475BFE" w14:textId="080A57D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BB3F54B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DBCA436" w14:textId="652790E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F48F6C" w14:textId="206B1354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2EF9FA" w14:textId="6673225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38BA32" w14:textId="2D96EB2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4BE9DA" w14:textId="6AA505B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573A4A" w14:textId="4AC027F2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430E0" w14:textId="6AB9FFA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856BA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D5F1A6" w14:textId="7266C6D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A43802" w14:textId="756BC6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05823C" w14:textId="0370E57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622C03" w14:textId="5A20454B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3F3E5E" w14:textId="19A0ED39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48565D" w14:textId="5E436A5A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263328" w14:textId="3C479EB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BEA567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7FFBFA" w14:textId="0B6155A5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F26789" w14:textId="7939841D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7AB1B5" w14:textId="6A6A9D10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006847" w14:textId="0348562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AD1CCD" w14:textId="041625D8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369003" w14:textId="31EF3C56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3F7029" w14:textId="1B17FD9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FA786E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DC5412" w14:textId="0DF08271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6920B0F" w14:textId="435A22AE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849A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BF141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72A7C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9C173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4B97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BAA06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8EF0FB8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28233699" w14:textId="77777777" w:rsidR="00E50BDE" w:rsidRPr="00E6027C" w:rsidRDefault="00E50BDE" w:rsidP="00173801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104F92C2" w14:textId="77777777" w:rsidR="00F93E3B" w:rsidRPr="00E6027C" w:rsidRDefault="00F93E3B" w:rsidP="00BB345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6027C" w:rsidSect="005B176A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8A73A" w14:textId="77777777" w:rsidR="00DE49B4" w:rsidRDefault="00DE49B4">
      <w:pPr>
        <w:spacing w:after="0"/>
      </w:pPr>
      <w:r>
        <w:separator/>
      </w:r>
    </w:p>
  </w:endnote>
  <w:endnote w:type="continuationSeparator" w:id="0">
    <w:p w14:paraId="37EB94B5" w14:textId="77777777" w:rsidR="00DE49B4" w:rsidRDefault="00DE49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6478" w14:textId="77777777" w:rsidR="00DE49B4" w:rsidRDefault="00DE49B4">
      <w:pPr>
        <w:spacing w:after="0"/>
      </w:pPr>
      <w:r>
        <w:separator/>
      </w:r>
    </w:p>
  </w:footnote>
  <w:footnote w:type="continuationSeparator" w:id="0">
    <w:p w14:paraId="10419627" w14:textId="77777777" w:rsidR="00DE49B4" w:rsidRDefault="00DE49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7618"/>
    <w:rsid w:val="0005357B"/>
    <w:rsid w:val="00071356"/>
    <w:rsid w:val="000849A0"/>
    <w:rsid w:val="000967EA"/>
    <w:rsid w:val="00097A25"/>
    <w:rsid w:val="000A5A57"/>
    <w:rsid w:val="00111F7C"/>
    <w:rsid w:val="001274F3"/>
    <w:rsid w:val="00151CCE"/>
    <w:rsid w:val="00173801"/>
    <w:rsid w:val="001B01F9"/>
    <w:rsid w:val="001C41F9"/>
    <w:rsid w:val="00240D4D"/>
    <w:rsid w:val="002562E7"/>
    <w:rsid w:val="0028466A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2BF5"/>
    <w:rsid w:val="004F6AAC"/>
    <w:rsid w:val="00512F2D"/>
    <w:rsid w:val="00570FBB"/>
    <w:rsid w:val="00583B82"/>
    <w:rsid w:val="005923AC"/>
    <w:rsid w:val="005B176A"/>
    <w:rsid w:val="005D5149"/>
    <w:rsid w:val="005E3898"/>
    <w:rsid w:val="005E656F"/>
    <w:rsid w:val="00653B95"/>
    <w:rsid w:val="00667021"/>
    <w:rsid w:val="006974E1"/>
    <w:rsid w:val="006C0896"/>
    <w:rsid w:val="006F513E"/>
    <w:rsid w:val="007A3B3E"/>
    <w:rsid w:val="007C0139"/>
    <w:rsid w:val="007D45A1"/>
    <w:rsid w:val="007F564D"/>
    <w:rsid w:val="008B1201"/>
    <w:rsid w:val="008F16F7"/>
    <w:rsid w:val="009062F5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E7245"/>
    <w:rsid w:val="00B21E1F"/>
    <w:rsid w:val="00B37C7E"/>
    <w:rsid w:val="00B65B09"/>
    <w:rsid w:val="00B85583"/>
    <w:rsid w:val="00B9476B"/>
    <w:rsid w:val="00BB3457"/>
    <w:rsid w:val="00BC3952"/>
    <w:rsid w:val="00BE5AB8"/>
    <w:rsid w:val="00C04C55"/>
    <w:rsid w:val="00C44DFB"/>
    <w:rsid w:val="00C6519B"/>
    <w:rsid w:val="00C70F21"/>
    <w:rsid w:val="00C7354B"/>
    <w:rsid w:val="00C91F9B"/>
    <w:rsid w:val="00DA7046"/>
    <w:rsid w:val="00DE32AC"/>
    <w:rsid w:val="00DE49B4"/>
    <w:rsid w:val="00E10526"/>
    <w:rsid w:val="00E1407A"/>
    <w:rsid w:val="00E318B9"/>
    <w:rsid w:val="00E50BDE"/>
    <w:rsid w:val="00E6027C"/>
    <w:rsid w:val="00E774CD"/>
    <w:rsid w:val="00E77E1D"/>
    <w:rsid w:val="00ED75B6"/>
    <w:rsid w:val="00EF1F0E"/>
    <w:rsid w:val="00EF29AF"/>
    <w:rsid w:val="00F76C1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3A7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3D81E8-22B2-4275-9446-2BB81E85E56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2025-01-27T09:21:00Z</dcterms:created>
  <dcterms:modified xsi:type="dcterms:W3CDTF">2025-01-27T09:21:00Z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