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98"/>
      </w:tblGrid>
      <w:tr w:rsidR="003E085C" w:rsidRPr="00BF77BF" w14:paraId="0E90914E" w14:textId="77777777" w:rsidTr="00A358C5">
        <w:trPr>
          <w:trHeight w:val="10480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532C6997" w14:textId="01FFA5A1" w:rsidR="003E085C" w:rsidRPr="00BF77BF" w:rsidRDefault="003E085C" w:rsidP="00A358C5">
            <w:pPr>
              <w:pStyle w:val="ad"/>
              <w:spacing w:after="0"/>
              <w:jc w:val="center"/>
              <w:rPr>
                <w:noProof/>
                <w:color w:val="auto"/>
                <w:szCs w:val="100"/>
                <w:lang w:bidi="ru-RU"/>
              </w:rPr>
            </w:pPr>
            <w:r w:rsidRPr="00BF77BF">
              <w:rPr>
                <w:noProof/>
                <w:color w:val="auto"/>
                <w:szCs w:val="100"/>
                <w:lang w:bidi="ru-RU"/>
              </w:rPr>
              <w:fldChar w:fldCharType="begin"/>
            </w:r>
            <w:r w:rsidRPr="00BF77BF">
              <w:rPr>
                <w:noProof/>
                <w:color w:val="auto"/>
                <w:szCs w:val="100"/>
                <w:lang w:bidi="ru-RU"/>
              </w:rPr>
              <w:instrText xml:space="preserve"> DOCVARIABLE  MonthStart1 \@  yyyy   \* MERGEFORMAT </w:instrText>
            </w:r>
            <w:r w:rsidRPr="00BF77BF">
              <w:rPr>
                <w:noProof/>
                <w:color w:val="auto"/>
                <w:szCs w:val="100"/>
                <w:lang w:bidi="ru-RU"/>
              </w:rPr>
              <w:fldChar w:fldCharType="separate"/>
            </w:r>
            <w:r w:rsidR="00520D3A">
              <w:rPr>
                <w:noProof/>
                <w:color w:val="auto"/>
                <w:szCs w:val="100"/>
                <w:lang w:bidi="ru-RU"/>
              </w:rPr>
              <w:t>2026</w:t>
            </w:r>
            <w:r w:rsidRPr="00BF77BF">
              <w:rPr>
                <w:noProof/>
                <w:color w:val="auto"/>
                <w:szCs w:val="100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849"/>
              <w:gridCol w:w="3849"/>
              <w:gridCol w:w="3850"/>
              <w:gridCol w:w="3850"/>
            </w:tblGrid>
            <w:tr w:rsidR="00240D4D" w:rsidRPr="00BF77BF" w14:paraId="0F1AC448" w14:textId="77777777" w:rsidTr="00A358C5">
              <w:trPr>
                <w:trHeight w:val="2800"/>
              </w:trPr>
              <w:tc>
                <w:tcPr>
                  <w:tcW w:w="1250" w:type="pct"/>
                  <w:shd w:val="clear" w:color="auto" w:fill="auto"/>
                </w:tcPr>
                <w:p w14:paraId="69DBBAF7" w14:textId="7E36C171" w:rsidR="00240D4D" w:rsidRPr="006E30D1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04AC10"/>
                      <w:sz w:val="52"/>
                      <w:szCs w:val="52"/>
                      <w:lang w:val="fr-FR"/>
                    </w:rPr>
                  </w:pPr>
                  <w:bookmarkStart w:id="1" w:name="_Hlk38821049"/>
                  <w:r w:rsidRPr="006E30D1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04AC10"/>
                      <w:sz w:val="52"/>
                      <w:szCs w:val="52"/>
                      <w:lang w:val="fr-FR" w:bidi="ru-RU"/>
                    </w:rPr>
                    <w:t>JANVIER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6"/>
                    <w:gridCol w:w="471"/>
                    <w:gridCol w:w="470"/>
                    <w:gridCol w:w="470"/>
                    <w:gridCol w:w="470"/>
                    <w:gridCol w:w="470"/>
                    <w:gridCol w:w="459"/>
                  </w:tblGrid>
                  <w:tr w:rsidR="00240D4D" w:rsidRPr="00BF77BF" w14:paraId="06E121C8" w14:textId="77777777" w:rsidTr="00520D3A">
                    <w:trPr>
                      <w:trHeight w:val="17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2DA09243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0417E9D6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47273E3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D48755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58A6BD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0178DA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4861504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520D3A" w:rsidRPr="00BF77BF" w14:paraId="6F1C6333" w14:textId="77777777" w:rsidTr="00520D3A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05D9BBA5" w14:textId="49F144FB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jeudi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0D004F15" w14:textId="61791054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jeudi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FE69D90" w14:textId="13B30AC6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D377B59" w14:textId="63B194DC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83DD99" w14:textId="1726CD41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D90F60" w14:textId="0BF2CFDC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4F2F92B7" w14:textId="586CF6A3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BF77BF" w14:paraId="03C049C7" w14:textId="77777777" w:rsidTr="00520D3A">
                    <w:trPr>
                      <w:trHeight w:val="336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2F168ADF" w14:textId="6CCFB368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0EDA63DB" w14:textId="02E52437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B35900A" w14:textId="5BFFDF8A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0E3B46A" w14:textId="747D696E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A8D05D3" w14:textId="35AFB93B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F2535C9" w14:textId="100328B0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18D45EC" w14:textId="0539D6A4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BF77BF" w14:paraId="080013ED" w14:textId="77777777" w:rsidTr="00520D3A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02DAFF02" w14:textId="750F7856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2675AD8B" w14:textId="26650810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B8F81B9" w14:textId="66D20883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B70409E" w14:textId="0C9FF1C1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6BBFE5" w14:textId="761DDA59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CAD8D82" w14:textId="4B31B1FF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791A7B7B" w14:textId="5B5AD05E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BF77BF" w14:paraId="46315831" w14:textId="77777777" w:rsidTr="00520D3A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0609107E" w14:textId="6C4F7C2E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24CA5764" w14:textId="1ED7B98E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18751DA" w14:textId="05E62D3C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F5BC65A" w14:textId="4F3C4513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D54057" w14:textId="748941D2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122027" w14:textId="68652E1B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506823C7" w14:textId="72D870FE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BF77BF" w14:paraId="36FC013B" w14:textId="77777777" w:rsidTr="00520D3A">
                    <w:trPr>
                      <w:trHeight w:val="336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6E1133E7" w14:textId="18723112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25011889" w14:textId="4AF1CBD8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616FDBC" w14:textId="01ACD671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B10F774" w14:textId="710D1C6B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4F1F508" w14:textId="1936883C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1521039" w14:textId="330F663A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144505CB" w14:textId="34E3C8CF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BF77BF" w14:paraId="1A5DB462" w14:textId="77777777" w:rsidTr="00520D3A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7CC80F05" w14:textId="63510211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21F523CF" w14:textId="01E93397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6B92BE" w14:textId="77777777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DE954FF" w14:textId="77777777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B6E8989" w14:textId="77777777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A9F30E0" w14:textId="77777777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  <w:tc>
                      <w:tcPr>
                        <w:tcW w:w="701" w:type="pct"/>
                        <w:shd w:val="clear" w:color="auto" w:fill="auto"/>
                        <w:vAlign w:val="center"/>
                      </w:tcPr>
                      <w:p w14:paraId="6822CEA0" w14:textId="77777777" w:rsidR="00520D3A" w:rsidRPr="00BF77BF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</w:tr>
                  <w:bookmarkEnd w:id="1"/>
                </w:tbl>
                <w:p w14:paraId="17DDC86E" w14:textId="77777777" w:rsidR="00240D4D" w:rsidRPr="00BF77BF" w:rsidRDefault="00240D4D" w:rsidP="005971EE">
                  <w:pPr>
                    <w:pStyle w:val="a5"/>
                    <w:rPr>
                      <w:b/>
                      <w:bCs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325ED99C" w14:textId="77777777" w:rsidR="00240D4D" w:rsidRPr="006E30D1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C00000"/>
                      <w:sz w:val="52"/>
                      <w:szCs w:val="52"/>
                    </w:rPr>
                  </w:pPr>
                  <w:r w:rsidRPr="006E30D1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C00000"/>
                      <w:sz w:val="52"/>
                      <w:szCs w:val="52"/>
                      <w:lang w:bidi="ru-RU"/>
                    </w:rPr>
                    <w:t>FEVRIER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5"/>
                    <w:gridCol w:w="470"/>
                    <w:gridCol w:w="470"/>
                    <w:gridCol w:w="470"/>
                    <w:gridCol w:w="470"/>
                    <w:gridCol w:w="470"/>
                    <w:gridCol w:w="461"/>
                  </w:tblGrid>
                  <w:tr w:rsidR="00240D4D" w:rsidRPr="00BF77BF" w14:paraId="6AB94FCF" w14:textId="77777777" w:rsidTr="00A358C5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BCF119B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1E362A4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4C06D2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AE6694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A20FC3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437711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3BAF19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BF77BF" w14:paraId="4E919698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237B09B" w14:textId="26C4EAD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D7F268B" w14:textId="3D222E0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F65C1D" w14:textId="7C51541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38B886" w14:textId="7E2F28B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0BCD69" w14:textId="7C0985E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D42217" w14:textId="6E169D5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A2CAA63" w14:textId="4ABDAD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3A9D2F7A" w14:textId="77777777" w:rsidTr="00A358C5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24B1E02" w14:textId="4EBAE1D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6CB15EE" w14:textId="77B1042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15382F" w14:textId="7B9C0E4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192C0D" w14:textId="09E958C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BBEBC7" w14:textId="7C3306A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511146" w14:textId="3A428C3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109E7F" w14:textId="7782712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2CF070C3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B331DC8" w14:textId="4405AB6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30A5FEB" w14:textId="56C27CA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0E812E" w14:textId="69CDB89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7E8E23" w14:textId="7D91771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1FB90C" w14:textId="4B9FA87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0ABD28" w14:textId="3E04C6E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807590F" w14:textId="206BEF1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0002304C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F22BA4A" w14:textId="49BFC04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2516D5F" w14:textId="4BF33E1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DD89BC" w14:textId="7FD7015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F9E24A" w14:textId="1FA58DB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6B076D" w14:textId="3D5D82F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08B293" w14:textId="217FE57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B759F0" w14:textId="258044E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6D239F22" w14:textId="77777777" w:rsidTr="00A358C5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F037A7F" w14:textId="204D81A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37F3E64" w14:textId="68F716C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896B73" w14:textId="7EA5317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EC14FB" w14:textId="76E361E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EDEB46" w14:textId="10EADD9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67D3A3" w14:textId="285F9E1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2F141F" w14:textId="4E1664D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002B0922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A9CCC32" w14:textId="0D722A0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C5262EC" w14:textId="2B8D1BE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!A12 Is Not In Table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A9B986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3F0F96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45D964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B19A62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7C7F43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E09FE06" w14:textId="77777777" w:rsidR="00240D4D" w:rsidRPr="00BF77BF" w:rsidRDefault="00240D4D" w:rsidP="005971E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3062E727" w14:textId="77777777" w:rsidR="00240D4D" w:rsidRPr="006E30D1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1F4E79" w:themeColor="accent5" w:themeShade="80"/>
                      <w:sz w:val="52"/>
                      <w:szCs w:val="52"/>
                    </w:rPr>
                  </w:pPr>
                  <w:r w:rsidRPr="006E30D1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1F4E79" w:themeColor="accent5" w:themeShade="80"/>
                      <w:sz w:val="52"/>
                      <w:szCs w:val="52"/>
                      <w:lang w:bidi="ru-RU"/>
                    </w:rPr>
                    <w:t>MARS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3"/>
                    <w:gridCol w:w="469"/>
                    <w:gridCol w:w="471"/>
                    <w:gridCol w:w="471"/>
                    <w:gridCol w:w="471"/>
                    <w:gridCol w:w="471"/>
                    <w:gridCol w:w="461"/>
                  </w:tblGrid>
                  <w:tr w:rsidR="00240D4D" w:rsidRPr="00BF77BF" w14:paraId="4CAA50CC" w14:textId="77777777" w:rsidTr="00A358C5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D4A8323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E95BC12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5CB6AA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D84D1A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12EB3D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D74254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61848B6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BF77BF" w14:paraId="3BD7A9A7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CEA846A" w14:textId="4060C0A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BE6BC57" w14:textId="7AD525F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D40350" w14:textId="7AE3243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8FE642" w14:textId="133A80C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155C8" w14:textId="5D56BD1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C4B165" w14:textId="373B05F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0D6646F" w14:textId="2D6AA49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MonthStart3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302A1348" w14:textId="77777777" w:rsidTr="00A358C5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B942F67" w14:textId="6D2033A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EEB6F83" w14:textId="2B3F5B1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21E06A" w14:textId="73B2555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AB0497" w14:textId="4C247BE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DC1D01" w14:textId="264641E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51647D" w14:textId="577330F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A88E0EF" w14:textId="52F211E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4378E6E5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9327E8E" w14:textId="1958E64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12DFFC8" w14:textId="0548681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A483D" w14:textId="2B26DA1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7228EB" w14:textId="6D179BD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98C618" w14:textId="50F77D1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F450F9" w14:textId="766C895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5D33A85" w14:textId="3A9D8C2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7DC5FE22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03EAC4C" w14:textId="0B6AE02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F648F90" w14:textId="1B3337E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E46ABE" w14:textId="5DFFD9B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DFD649" w14:textId="39A8B37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2C9181" w14:textId="3CE7EB0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D6B351" w14:textId="7AE0AFD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DA9FFC4" w14:textId="3B42302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2F93478F" w14:textId="77777777" w:rsidTr="00A358C5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FB348FA" w14:textId="3EABCB0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C036495" w14:textId="5A10103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365FB9" w14:textId="67D073D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0333DE" w14:textId="592F877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E9A8A3" w14:textId="3742C6C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F738A7" w14:textId="64905D3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845246E" w14:textId="0CA6E29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58740CBE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02D0A3F" w14:textId="131808F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AEEEFCD" w14:textId="66BD397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MonthEnd3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7247F0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3EB26E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50038B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A4E6AE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326C5C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719B0A8" w14:textId="77777777" w:rsidR="00240D4D" w:rsidRPr="00BF77BF" w:rsidRDefault="00240D4D" w:rsidP="005971E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2F9B22DB" w14:textId="77777777" w:rsidR="00240D4D" w:rsidRPr="006E30D1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75BE1"/>
                      <w:sz w:val="52"/>
                      <w:szCs w:val="52"/>
                    </w:rPr>
                  </w:pPr>
                  <w:r w:rsidRPr="006E30D1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F75BE1"/>
                      <w:sz w:val="52"/>
                      <w:szCs w:val="52"/>
                      <w:lang w:bidi="ru-RU"/>
                    </w:rPr>
                    <w:t>AVRIL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3"/>
                    <w:gridCol w:w="469"/>
                    <w:gridCol w:w="471"/>
                    <w:gridCol w:w="471"/>
                    <w:gridCol w:w="471"/>
                    <w:gridCol w:w="471"/>
                    <w:gridCol w:w="461"/>
                  </w:tblGrid>
                  <w:tr w:rsidR="00240D4D" w:rsidRPr="00BF77BF" w14:paraId="7741F9A7" w14:textId="77777777" w:rsidTr="00A358C5">
                    <w:trPr>
                      <w:trHeight w:val="17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6D94EEEB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59E9287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6800E9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F7C981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FA320F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5F14E9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B1EF9B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BF77BF" w14:paraId="48335CC7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9137CEC" w14:textId="199A34D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BAC29F3" w14:textId="089EDD9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D21C4D" w14:textId="481EEBB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94ABAF" w14:textId="6AA2B37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8B4020" w14:textId="6CC6F41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27E683" w14:textId="6A1CF34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C31618" w14:textId="5B27401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MonthStart4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71E7B13" w14:textId="77777777" w:rsidTr="00A358C5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57B11C3" w14:textId="225165C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D654D05" w14:textId="2E7AADB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4870F1" w14:textId="3743613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2182E7" w14:textId="0B0A7DF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A797FD" w14:textId="042AA41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7E74A5" w14:textId="0F935E7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4D861A" w14:textId="0935F93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479EAECD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7644379" w14:textId="7D41BB8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C7D3BF2" w14:textId="296CF70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717539" w14:textId="3A756C0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AB0265" w14:textId="7F63A8A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87ABBD" w14:textId="0647421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D463B3" w14:textId="40DB857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01B58C" w14:textId="18CFD66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4F281229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DA4BA60" w14:textId="4F06F55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38ECECA" w14:textId="51C62E6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9FF406" w14:textId="5BEB9E6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615F72" w14:textId="5B3184C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978D61" w14:textId="4CFCC4D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178A8A" w14:textId="6F5B35F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82ADB33" w14:textId="5AB94CE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23B63FCF" w14:textId="77777777" w:rsidTr="00A358C5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4F4D988B" w14:textId="395C706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EE1EAAE" w14:textId="4A2B39C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F4FB69" w14:textId="4193B1F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5DE20F" w14:textId="244DE1B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B6171E" w14:textId="3C090FA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A1A02F" w14:textId="2A6B7A1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8AED17" w14:textId="135F281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0870ABC2" w14:textId="77777777" w:rsidTr="00A358C5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1BAA15F" w14:textId="51E507D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FCD83B2" w14:textId="535C8EA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MonthEnd4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41F065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B03D64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2FF1FB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62FD0E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92D7E1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579DCDC" w14:textId="77777777" w:rsidR="00240D4D" w:rsidRPr="00BF77BF" w:rsidRDefault="00240D4D" w:rsidP="00A358C5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bidi="ru-RU"/>
                    </w:rPr>
                  </w:pPr>
                </w:p>
              </w:tc>
            </w:tr>
            <w:tr w:rsidR="00240D4D" w:rsidRPr="006E30D1" w14:paraId="5D33F7C6" w14:textId="77777777" w:rsidTr="00A358C5">
              <w:trPr>
                <w:trHeight w:val="2800"/>
              </w:trPr>
              <w:tc>
                <w:tcPr>
                  <w:tcW w:w="1250" w:type="pct"/>
                  <w:shd w:val="clear" w:color="auto" w:fill="auto"/>
                </w:tcPr>
                <w:p w14:paraId="10E8C843" w14:textId="77777777" w:rsidR="00240D4D" w:rsidRPr="006E30D1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9334D4"/>
                      <w:sz w:val="52"/>
                      <w:szCs w:val="52"/>
                    </w:rPr>
                  </w:pPr>
                  <w:r w:rsidRPr="006E30D1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9334D4"/>
                      <w:sz w:val="52"/>
                      <w:szCs w:val="52"/>
                      <w:lang w:bidi="ru-RU"/>
                    </w:rPr>
                    <w:t>MAI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BF77BF" w14:paraId="032C4268" w14:textId="77777777" w:rsidTr="00A358C5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D577E77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09B8A0D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0BE100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C39365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FA4DBA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84AFB5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55BC79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BF77BF" w14:paraId="6BE5A68D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3FC3817" w14:textId="12A9390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E00BFEC" w14:textId="2D0A966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CF8AFD" w14:textId="539BF90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13E5FA" w14:textId="18CB098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6A6809" w14:textId="433FFBF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25EE4C" w14:textId="2339214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F33A8F6" w14:textId="7B61D70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MonthStart5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32FB296D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4337079" w14:textId="1B64AF1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46EB889" w14:textId="30B6AB9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AA2CCC" w14:textId="663A9F3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855D76" w14:textId="6724354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5F390E" w14:textId="0A40DA6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1CA8F9" w14:textId="0B240C9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8B3EF7" w14:textId="2AC0D23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47CB950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8710E11" w14:textId="3A5EC05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35A05B" w14:textId="3C43481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559867" w14:textId="2CC00BB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C47CFC" w14:textId="326B42D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FBBA05" w14:textId="552E9D2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1C3000" w14:textId="0E99185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26A5648" w14:textId="1D3A8FE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74DFA192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FDDEB89" w14:textId="37FABF5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FA1A675" w14:textId="089A771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7BBF7B" w14:textId="7AAA994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6D9785" w14:textId="32E9DAD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5A87E1" w14:textId="58B4004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1BB647" w14:textId="269EAF0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2C9F14" w14:textId="0C105F8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25800CE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246600A" w14:textId="2A2FE91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0DF3F2B" w14:textId="6B8B8F6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871ECD" w14:textId="7E27C3D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B57191" w14:textId="683A2C1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D2B25F" w14:textId="31AA112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11D988" w14:textId="3B668EE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D2E2EB" w14:textId="170E75E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2B088FB0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523A87C" w14:textId="107C632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038477" w14:textId="0D3AEF2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MonthEnd5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FDB4AE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093CD3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6F1450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6B1A9B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E8621B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27D104F" w14:textId="77777777" w:rsidR="00240D4D" w:rsidRPr="00BF77BF" w:rsidRDefault="00240D4D" w:rsidP="005971E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12E7511D" w14:textId="77777777" w:rsidR="00240D4D" w:rsidRPr="006E30D1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B75FC3"/>
                      <w:sz w:val="52"/>
                      <w:szCs w:val="52"/>
                    </w:rPr>
                  </w:pPr>
                  <w:r w:rsidRPr="006E30D1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B75FC3"/>
                      <w:sz w:val="52"/>
                      <w:szCs w:val="52"/>
                      <w:lang w:bidi="ru-RU"/>
                    </w:rPr>
                    <w:t>JUIN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BF77BF" w14:paraId="683F44C1" w14:textId="77777777" w:rsidTr="00A358C5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F1F71AB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589D71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9CB63D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083938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880B3C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23DA3B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F77F6AD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BF77BF" w14:paraId="62E8ECD1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E3D8E55" w14:textId="2EBA363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8A3422" w14:textId="66D022C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FEF3B7" w14:textId="1A44F0A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D87498" w14:textId="4A50B1C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FDBF23" w14:textId="6CA4163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9A8C56" w14:textId="45AEF98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806AB5D" w14:textId="49CE3F5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MonthStart6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74B2983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CD20C8F" w14:textId="203A8C1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1387C60" w14:textId="496D2FA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085215" w14:textId="7C6451F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41B5FC" w14:textId="35FC385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EF73E5" w14:textId="398C555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3DC8AB" w14:textId="7750E0D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4835F8" w14:textId="547F926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29D13CBB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8445D4" w14:textId="17CB8ED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77BB8C" w14:textId="0096DD3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62A20E" w14:textId="4F4C196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EFD5C4" w14:textId="483E15D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E8A282" w14:textId="0F26327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AF3B0D" w14:textId="6B525F7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795C27" w14:textId="0701E14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6B0739C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B138F73" w14:textId="566A250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730D7D" w14:textId="72E2D57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D93EAB" w14:textId="049B455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5D9D2" w14:textId="13E422E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C233DF" w14:textId="4E78D6A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4C98C0" w14:textId="399E41A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8CD411" w14:textId="2FD86B6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247B711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4FDC93" w14:textId="75BD6C9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4CDB005" w14:textId="27ABDE8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E687A2" w14:textId="07F38F5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EE2733" w14:textId="49A68A8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627EBC" w14:textId="065BBDF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A4B669" w14:textId="0683D84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4F691E4" w14:textId="212BFA5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3EA04A48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446B57B" w14:textId="4AC05C2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AD1344" w14:textId="36F0CF3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MonthEnd6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C8DA8B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74BADF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31D593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DB5D10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E8E27F9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264E894B" w14:textId="77777777" w:rsidR="00240D4D" w:rsidRPr="00BF77BF" w:rsidRDefault="00240D4D" w:rsidP="005971E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2DF5D39F" w14:textId="77777777" w:rsidR="00240D4D" w:rsidRPr="006E30D1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CCC880"/>
                      <w:sz w:val="52"/>
                      <w:szCs w:val="52"/>
                    </w:rPr>
                  </w:pPr>
                  <w:r w:rsidRPr="006E30D1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CCC880"/>
                      <w:sz w:val="52"/>
                      <w:szCs w:val="52"/>
                      <w:lang w:bidi="ru-RU"/>
                    </w:rPr>
                    <w:t>JUILLET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BF77BF" w14:paraId="34014F2E" w14:textId="77777777" w:rsidTr="00A358C5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AC43847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4AFDA80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5E511E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5AC5F6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6954F2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EC94F0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1AB0E6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BF77BF" w14:paraId="76F3F4BD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14779A5" w14:textId="004A1F0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1E1271EE" w14:textId="2F3C21B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4A979C6" w14:textId="2DA11B9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4B17141" w14:textId="2826915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65299AA" w14:textId="586027F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9DDDA6F" w14:textId="02D2155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F11BFB2" w14:textId="13F7C7B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MonthStart7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DBFFC1A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0800F824" w14:textId="7860B79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83C2BC3" w14:textId="0F36EFB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7679189" w14:textId="5C50407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B47095D" w14:textId="2065A49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F3F1165" w14:textId="3CA23E2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18B3D03" w14:textId="6CEDF84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5B07687" w14:textId="3FDD6DC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BE59DC4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693729DD" w14:textId="4572EF9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044DFAE0" w14:textId="7E339AE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E9E12F4" w14:textId="24C247A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14A0197" w14:textId="6244394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F2BEDBA" w14:textId="611F56B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34BB350" w14:textId="7595157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A2AED7D" w14:textId="6FD74F3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28EDDF27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2E23B5F" w14:textId="436733A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4C0C9D2D" w14:textId="6CFA1B4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AF6B63E" w14:textId="30A7FEC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5BA3BC6" w14:textId="7FCAFB2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493C6D6" w14:textId="4658226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43FEA84" w14:textId="26BAF94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3149D92" w14:textId="0188A78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45288B56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896B156" w14:textId="1964990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581E05BC" w14:textId="0545A71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2CEE0CE" w14:textId="6D91B09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592FAB5" w14:textId="72DC3C9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2A8AA41" w14:textId="3F2B56B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B983170" w14:textId="0BD7443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8AD8DDF" w14:textId="0447129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5ED04E14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3F764E97" w14:textId="3154CFE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38B1C35C" w14:textId="14ADD24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MonthEnd7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6A0655C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25D3219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C579AFB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7E18E55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31E5C86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8504774" w14:textId="77777777" w:rsidR="00240D4D" w:rsidRPr="00BF77BF" w:rsidRDefault="00240D4D" w:rsidP="005971E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3AD22673" w14:textId="4BB50927" w:rsidR="00240D4D" w:rsidRPr="006E30D1" w:rsidRDefault="006E30D1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2611EB"/>
                      <w:sz w:val="52"/>
                      <w:szCs w:val="52"/>
                      <w:lang w:val="fr-FR"/>
                    </w:rPr>
                  </w:pPr>
                  <w:r w:rsidRPr="006E30D1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2611EB"/>
                      <w:sz w:val="52"/>
                      <w:szCs w:val="52"/>
                      <w:lang w:bidi="ru-RU"/>
                    </w:rPr>
                    <w:t>AOÛT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3"/>
                    <w:gridCol w:w="469"/>
                    <w:gridCol w:w="471"/>
                    <w:gridCol w:w="471"/>
                    <w:gridCol w:w="471"/>
                    <w:gridCol w:w="471"/>
                    <w:gridCol w:w="461"/>
                  </w:tblGrid>
                  <w:tr w:rsidR="00240D4D" w:rsidRPr="006E30D1" w14:paraId="26070A55" w14:textId="77777777" w:rsidTr="00520D3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B19E69D" w14:textId="77777777" w:rsidR="00240D4D" w:rsidRPr="006E30D1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6E30D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BB0F0E6" w14:textId="77777777" w:rsidR="00240D4D" w:rsidRPr="006E30D1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6E30D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6E16758D" w14:textId="77777777" w:rsidR="00240D4D" w:rsidRPr="006E30D1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6E30D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6EA8A5CB" w14:textId="77777777" w:rsidR="00240D4D" w:rsidRPr="006E30D1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6E30D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56ED5B73" w14:textId="77777777" w:rsidR="00240D4D" w:rsidRPr="006E30D1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6E30D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6ADA2A9C" w14:textId="77777777" w:rsidR="00240D4D" w:rsidRPr="006E30D1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6E30D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EA188B9" w14:textId="77777777" w:rsidR="00240D4D" w:rsidRPr="006E30D1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fr-FR"/>
                          </w:rPr>
                        </w:pPr>
                        <w:r w:rsidRPr="006E30D1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520D3A" w:rsidRPr="006E30D1" w14:paraId="29DA3706" w14:textId="77777777" w:rsidTr="00520D3A">
                    <w:trPr>
                      <w:trHeight w:val="35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72432A5" w14:textId="25170566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2B7E6FE" w14:textId="796E32EA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24256C47" w14:textId="1BABF8F5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4AB796A4" w14:textId="0B4E0A74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001AE9EC" w14:textId="5E8D68F1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238CBC22" w14:textId="7D553A5D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91A1D12" w14:textId="0E4BCBFD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MonthStart8 \@ dddd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E6027C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6E30D1" w14:paraId="34D1413A" w14:textId="77777777" w:rsidTr="00520D3A">
                    <w:trPr>
                      <w:trHeight w:val="336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7DA1D8" w14:textId="21200B4E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B6ABF0" w14:textId="74B90C6D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BEF1989" w14:textId="03535CC8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1EB386A5" w14:textId="1BE99179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684134BE" w14:textId="172FD685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28913DD5" w14:textId="7CEBE6C0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6FDE1ED" w14:textId="061458A2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6E30D1" w14:paraId="116C51F2" w14:textId="77777777" w:rsidTr="00520D3A">
                    <w:trPr>
                      <w:trHeight w:val="35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C018C6" w14:textId="6855F504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6834171" w14:textId="20059263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447259E7" w14:textId="3BD46E3F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1EFC230" w14:textId="213E1CC1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15F9B263" w14:textId="0273ED31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273D38B0" w14:textId="3FDD3688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B47EAB" w14:textId="213C3CCE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6E30D1" w14:paraId="61C3AA89" w14:textId="77777777" w:rsidTr="00520D3A">
                    <w:trPr>
                      <w:trHeight w:val="35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3907314" w14:textId="4B82776F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79B88A7" w14:textId="39E31346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04D645F7" w14:textId="2F7EE6B9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2B46B94C" w14:textId="0F31C786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533F64A9" w14:textId="7A557B14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42058F3F" w14:textId="3EEB7560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A553448" w14:textId="03B9A3BD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6E30D1" w14:paraId="64E6D60E" w14:textId="77777777" w:rsidTr="00520D3A">
                    <w:trPr>
                      <w:trHeight w:val="336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A7237B1" w14:textId="2565AB5D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ACF46AE" w14:textId="6E523919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CD7890D" w14:textId="42ACEE69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3B1C40F" w14:textId="4C7719F7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05BB7BE6" w14:textId="0213D08F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048CD131" w14:textId="78E67B83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4205D7" w14:textId="2669C7AC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520D3A" w:rsidRPr="006E30D1" w14:paraId="65001D2C" w14:textId="77777777" w:rsidTr="00520D3A">
                    <w:trPr>
                      <w:trHeight w:val="35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6AEC5D5" w14:textId="6CABCE67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9E841AF" w14:textId="04B7C6EF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MonthEnd8 \@ d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E6027C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5E2CD773" w14:textId="77777777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95240CC" w14:textId="77777777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638CD322" w14:textId="77777777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2C8CB777" w14:textId="77777777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D670A3A" w14:textId="77777777" w:rsidR="00520D3A" w:rsidRPr="006E30D1" w:rsidRDefault="00520D3A" w:rsidP="00520D3A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fr-FR"/>
                          </w:rPr>
                        </w:pPr>
                      </w:p>
                    </w:tc>
                  </w:tr>
                </w:tbl>
                <w:p w14:paraId="506C1379" w14:textId="77777777" w:rsidR="00240D4D" w:rsidRPr="006E30D1" w:rsidRDefault="00240D4D" w:rsidP="00A358C5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fr-FR" w:bidi="ru-RU"/>
                    </w:rPr>
                  </w:pPr>
                </w:p>
              </w:tc>
            </w:tr>
            <w:tr w:rsidR="00240D4D" w:rsidRPr="00BF77BF" w14:paraId="7EE7ACA4" w14:textId="77777777" w:rsidTr="00A358C5">
              <w:trPr>
                <w:trHeight w:val="2800"/>
              </w:trPr>
              <w:tc>
                <w:tcPr>
                  <w:tcW w:w="1250" w:type="pct"/>
                  <w:shd w:val="clear" w:color="auto" w:fill="auto"/>
                </w:tcPr>
                <w:p w14:paraId="2DB55992" w14:textId="77777777" w:rsidR="00240D4D" w:rsidRPr="00BF77BF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F17444"/>
                      <w:sz w:val="52"/>
                      <w:szCs w:val="52"/>
                    </w:rPr>
                  </w:pPr>
                  <w:r w:rsidRPr="00BF77BF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F17444"/>
                      <w:sz w:val="52"/>
                      <w:szCs w:val="52"/>
                      <w:lang w:bidi="ru-RU"/>
                    </w:rPr>
                    <w:t>SEPTEMBRE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BF77BF" w14:paraId="7B48D766" w14:textId="77777777" w:rsidTr="00A358C5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13A0C6F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FBC25C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5C1A90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73E9AA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D8196A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53DE9C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8FDE1E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BF77BF" w14:paraId="0528ED96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7C4E3B" w14:textId="2C38142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FD1EFBF" w14:textId="5A251EF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E742B5" w14:textId="3B611D9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F70F2A" w14:textId="4C79B57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0DB04C" w14:textId="41D40A3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313EFC" w14:textId="15F04D5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A4A082F" w14:textId="3BEB63E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MonthStart9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763A205D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E2F465F" w14:textId="24537C7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6AB6ACD" w14:textId="34E4B28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2D0E78" w14:textId="2A7B985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90DCD3" w14:textId="463309E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744C38" w14:textId="7639D16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9CB159" w14:textId="478FBA3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4C753B" w14:textId="51D34F7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3C288CB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F87803" w14:textId="46738E8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D20D80B" w14:textId="5D6E5B9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0CE661" w14:textId="7BEBB36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EEDC8C" w14:textId="125E99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8FC15F" w14:textId="682614D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FA438A" w14:textId="1E5DB0D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FDB983" w14:textId="12C59E8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53CD59B4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906A20C" w14:textId="025983F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E837914" w14:textId="73ACA67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C8E27D" w14:textId="59961E8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A59060" w14:textId="691DC51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A0B134" w14:textId="49AB0A8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BAFB52" w14:textId="763626F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A48540D" w14:textId="17805AE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6C797278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F72636" w14:textId="188E20F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819499" w14:textId="41FA51A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2E8727" w14:textId="2B31C44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03A748" w14:textId="1C3B0BC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352CE8" w14:textId="17C58AB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087926" w14:textId="02934B5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1CA1D7" w14:textId="086C2EB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0C1EE7F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295CBC" w14:textId="6FC219B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FD74494" w14:textId="7552E63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MonthEnd9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6EC905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2283FC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2E12BE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91E5B4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A260CB3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7AE72BD7" w14:textId="77777777" w:rsidR="00240D4D" w:rsidRPr="00BF77BF" w:rsidRDefault="00240D4D" w:rsidP="005971E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1189CFAB" w14:textId="77777777" w:rsidR="00240D4D" w:rsidRPr="00BF77BF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23BDD5"/>
                      <w:sz w:val="52"/>
                      <w:szCs w:val="52"/>
                    </w:rPr>
                  </w:pPr>
                  <w:r w:rsidRPr="00BF77BF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23BDD5"/>
                      <w:sz w:val="52"/>
                      <w:szCs w:val="52"/>
                      <w:lang w:bidi="ru-RU"/>
                    </w:rPr>
                    <w:t>OCTOBRE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4"/>
                    <w:gridCol w:w="470"/>
                    <w:gridCol w:w="470"/>
                    <w:gridCol w:w="470"/>
                    <w:gridCol w:w="470"/>
                    <w:gridCol w:w="470"/>
                    <w:gridCol w:w="462"/>
                  </w:tblGrid>
                  <w:tr w:rsidR="00240D4D" w:rsidRPr="00BF77BF" w14:paraId="44E8F2BA" w14:textId="77777777" w:rsidTr="00A358C5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F090A2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DE99BED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0F9D5A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145FC2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AA7C0D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65F21C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50611E3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BF77BF" w14:paraId="128892FF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7B4AB6D" w14:textId="3A8118C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2156FB" w14:textId="03579F5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2A19D" w14:textId="321104A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CEFA5A" w14:textId="0505CB6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66FAFB" w14:textId="2327700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B73013" w14:textId="5A03EC8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BC07EB" w14:textId="3DEC194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MonthStart10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7DEBE8FD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C7C0533" w14:textId="0D47ECD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CE030B8" w14:textId="4163C14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B9EFB8" w14:textId="715A81D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2E1666" w14:textId="3EEEE2C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1E1580" w14:textId="4BCD604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2BD686" w14:textId="484430B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D19272" w14:textId="5DA9F95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4B05455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E564059" w14:textId="7558FF8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DEF7BB6" w14:textId="656838FE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69C5BD" w14:textId="65C8499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D3CE96" w14:textId="56FFB7E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A90BAF" w14:textId="5B194C9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322572" w14:textId="1344B2F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1D35D55" w14:textId="6AC61E8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5989C5DF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B9FFB2C" w14:textId="4413486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373ACF6" w14:textId="6D5C204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BF3B60" w14:textId="41617BA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559BD5" w14:textId="4B55F0F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47F892" w14:textId="27BE28E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17C9BD" w14:textId="075D898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A32330" w14:textId="17EA13A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0B40C54F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578E943" w14:textId="5A8B7FA9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A995C5F" w14:textId="7925A6A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7988B8" w14:textId="33C67A5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7EDD5F" w14:textId="169B7AF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FF803F" w14:textId="2D2746B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E7B8BE" w14:textId="3D6198C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AA73248" w14:textId="2380459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2776A974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DE104F" w14:textId="331D068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2491C6" w14:textId="58B806F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MonthEnd10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F9220F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9C7E15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9D9D01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9D241A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7ED323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0E4F826A" w14:textId="77777777" w:rsidR="00240D4D" w:rsidRPr="00BF77BF" w:rsidRDefault="00240D4D" w:rsidP="005971E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1B4AC39F" w14:textId="77777777" w:rsidR="00240D4D" w:rsidRPr="00BF77BF" w:rsidRDefault="00692BBB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51358F"/>
                      <w:sz w:val="52"/>
                      <w:szCs w:val="52"/>
                    </w:rPr>
                  </w:pPr>
                  <w:r w:rsidRPr="00BF77BF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51358F"/>
                      <w:sz w:val="52"/>
                      <w:szCs w:val="52"/>
                      <w:lang w:bidi="ru-RU"/>
                    </w:rPr>
                    <w:t>NOVEMBRE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2"/>
                    <w:gridCol w:w="469"/>
                    <w:gridCol w:w="471"/>
                    <w:gridCol w:w="471"/>
                    <w:gridCol w:w="471"/>
                    <w:gridCol w:w="471"/>
                    <w:gridCol w:w="462"/>
                  </w:tblGrid>
                  <w:tr w:rsidR="00240D4D" w:rsidRPr="00BF77BF" w14:paraId="5CE8B5AC" w14:textId="77777777" w:rsidTr="00A358C5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E3F7D8F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C0A5C7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A47A10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EBAF8C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BA71E4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AFFE1D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B4608D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240D4D" w:rsidRPr="00BF77BF" w14:paraId="663DE0E5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68E6705" w14:textId="2CA02D2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0130C01" w14:textId="67F620E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6DBD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C02607" w14:textId="10A9AC8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7FC610" w14:textId="152D30B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E5477" w14:textId="31A8F522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DE2AD1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5B2E5A" w14:textId="225C5AC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0DF35C" w14:textId="204B20A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MonthStart11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0FD8D5BA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E98E2D" w14:textId="5BDE10A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1003E26" w14:textId="2057B75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5CFD90" w14:textId="5F91CB3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785B45" w14:textId="4740710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525DBA" w14:textId="4A6D2EB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E2858E" w14:textId="39306BE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2A8263" w14:textId="20C240D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24190D2A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C8BF82C" w14:textId="7E8C675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BC5AEA" w14:textId="3318C31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F8C649" w14:textId="2C17DD0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DB9AFC" w14:textId="76412BC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D5A5CA" w14:textId="74BD754D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4613F8" w14:textId="67C44FE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778E5E9" w14:textId="4B932BF6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680BB26D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01ABED9" w14:textId="6EE7C8F1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D188CAF" w14:textId="2EEDE62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D9E72C" w14:textId="38C4E5C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865567" w14:textId="03BB70C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874921" w14:textId="16866F7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0D425E" w14:textId="19EFDF0C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B7DFA6" w14:textId="6E778410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6C9D6AF9" w14:textId="77777777" w:rsidTr="00A358C5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C8F89C" w14:textId="3D64BF8F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FF6398F" w14:textId="20616E5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0B0854" w14:textId="44984D48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4B4F37" w14:textId="3706D66B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2ABC82" w14:textId="07C8E82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8EA4A9" w14:textId="299B5E4A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4FD4A5" w14:textId="6FB6E853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240D4D" w:rsidRPr="00BF77BF" w14:paraId="11257103" w14:textId="77777777" w:rsidTr="00A358C5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1DB2AA" w14:textId="5A2E2FD4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45C064B" w14:textId="3D3CDF95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MonthEnd11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A1953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5A7A30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0E78FF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44CE9E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0B7402B" w14:textId="77777777" w:rsidR="00240D4D" w:rsidRPr="00BF77BF" w:rsidRDefault="00240D4D" w:rsidP="00A358C5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14:paraId="646D4D31" w14:textId="77777777" w:rsidR="00240D4D" w:rsidRPr="00BF77BF" w:rsidRDefault="00240D4D" w:rsidP="005971EE">
                  <w:pPr>
                    <w:pStyle w:val="a5"/>
                    <w:rPr>
                      <w:b/>
                      <w:bCs/>
                      <w:noProof/>
                      <w:color w:val="auto"/>
                    </w:rPr>
                  </w:pPr>
                </w:p>
              </w:tc>
              <w:tc>
                <w:tcPr>
                  <w:tcW w:w="1250" w:type="pct"/>
                  <w:shd w:val="clear" w:color="auto" w:fill="auto"/>
                </w:tcPr>
                <w:p w14:paraId="5037329E" w14:textId="77777777" w:rsidR="00240D4D" w:rsidRPr="00BF77BF" w:rsidRDefault="00526DBD" w:rsidP="00A358C5">
                  <w:pPr>
                    <w:pStyle w:val="Months"/>
                    <w:jc w:val="center"/>
                    <w:rPr>
                      <w:b/>
                      <w:bCs/>
                      <w:noProof/>
                      <w:color w:val="65C472"/>
                      <w:sz w:val="52"/>
                      <w:szCs w:val="52"/>
                      <w:lang w:val="it-IT"/>
                    </w:rPr>
                  </w:pPr>
                  <w:r w:rsidRPr="00BF77BF">
                    <w:rPr>
                      <w:rFonts w:ascii="Calibri" w:hAnsi="Calibri" w:cs="Calibri"/>
                      <w:b/>
                      <w:bCs/>
                      <w:caps w:val="0"/>
                      <w:noProof/>
                      <w:color w:val="65C472"/>
                      <w:sz w:val="52"/>
                      <w:szCs w:val="52"/>
                      <w:lang w:val="it-IT" w:bidi="ru-RU"/>
                    </w:rPr>
                    <w:t>DÉCEMBRE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63"/>
                    <w:gridCol w:w="469"/>
                    <w:gridCol w:w="471"/>
                    <w:gridCol w:w="471"/>
                    <w:gridCol w:w="471"/>
                    <w:gridCol w:w="471"/>
                    <w:gridCol w:w="461"/>
                  </w:tblGrid>
                  <w:tr w:rsidR="00240D4D" w:rsidRPr="00BF77BF" w14:paraId="27DFD2D9" w14:textId="77777777" w:rsidTr="00DE2AD1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09DC970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it-IT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45B90F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it-IT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3DD95987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it-IT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564C6B3B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it-IT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4CBA9272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it-IT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2C90FB5A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it-IT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0780AA" w14:textId="77777777" w:rsidR="00240D4D" w:rsidRPr="00BF77BF" w:rsidRDefault="00692BBB" w:rsidP="00A358C5">
                        <w:pPr>
                          <w:pStyle w:val="Days"/>
                          <w:spacing w:before="0"/>
                          <w:rPr>
                            <w:b/>
                            <w:bCs/>
                            <w:noProof/>
                            <w:color w:val="FFFFFF"/>
                            <w:lang w:val="it-IT"/>
                          </w:rPr>
                        </w:pPr>
                        <w:r w:rsidRPr="00BF77BF">
                          <w:rPr>
                            <w:rFonts w:ascii="Calibri" w:hAnsi="Calibri" w:cs="Calibri"/>
                            <w:b/>
                            <w:bCs/>
                            <w:noProof/>
                            <w:color w:val="FFFFFF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DE2AD1" w:rsidRPr="00BF77BF" w14:paraId="107BB45B" w14:textId="77777777" w:rsidTr="00DE2AD1">
                    <w:trPr>
                      <w:trHeight w:val="35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0A8A78C" w14:textId="6ECD1ED4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понедельник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" 1 ""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1308218" w14:textId="73F690E1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6CFBC38F" w14:textId="560EC85F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среда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118A3412" w14:textId="4C76C7D4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четверг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DFC5866" w14:textId="7B78CE93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пятница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54D8344B" w14:textId="30979239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суббота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4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5B092D" w14:textId="079C614B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MonthStart12 \@ dddd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вторник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“</w:instrText>
                        </w:r>
                        <w:r w:rsidRPr="00BF77BF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воскресенье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" 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&lt;&gt; 0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E2AD1" w:rsidRPr="00BF77BF" w14:paraId="306F0F2F" w14:textId="77777777" w:rsidTr="00DE2AD1">
                    <w:trPr>
                      <w:trHeight w:val="336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C2B297" w14:textId="4D419F7B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=G2+1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C4A3926" w14:textId="58054F1B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67F4F07" w14:textId="6DB60817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0D07B2DC" w14:textId="5FF5FC0A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B656A60" w14:textId="0C20F1F0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CAED783" w14:textId="5B2DCE30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8EB97E" w14:textId="078C55C2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E2AD1" w:rsidRPr="00BF77BF" w14:paraId="59078054" w14:textId="77777777" w:rsidTr="00DE2AD1">
                    <w:trPr>
                      <w:trHeight w:val="35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FA653F2" w14:textId="205AA701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=G3+1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AEF2489" w14:textId="45FBACF7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63596965" w14:textId="77C68628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82D286C" w14:textId="56D5CDF5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774A42D" w14:textId="54DEA5F0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50CB56BF" w14:textId="572B86D4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19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CBB5BB" w14:textId="27AEF6B2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E2AD1" w:rsidRPr="00BF77BF" w14:paraId="0533427E" w14:textId="77777777" w:rsidTr="00DE2AD1">
                    <w:trPr>
                      <w:trHeight w:val="35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D2F59A" w14:textId="33C78143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=G4+1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B24DBAE" w14:textId="06B0EF52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22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400C67AB" w14:textId="5C3145B3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23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36F1F392" w14:textId="1C6620CD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24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B1A09D1" w14:textId="015150CB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25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30F798B4" w14:textId="21137174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26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A9FBF2" w14:textId="0DEAE89F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27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E2AD1" w:rsidRPr="00BF77BF" w14:paraId="0072E781" w14:textId="77777777" w:rsidTr="00DE2AD1">
                    <w:trPr>
                      <w:trHeight w:val="336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8A8B81" w14:textId="58BD2E5E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=G5+1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28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016A263" w14:textId="17C8451C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29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0F609798" w14:textId="7806B09C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=B6+1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30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07A45DB7" w14:textId="6CC37686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=C6+1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t>31</w: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47ABF17F" w14:textId="47851F0A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=D6+1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2A5C81EF" w14:textId="34A4374B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=E6+1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9F17DC6" w14:textId="4E35011B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28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=F6+1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DE2AD1" w:rsidRPr="00BF77BF" w14:paraId="08C6AAA8" w14:textId="77777777" w:rsidTr="00DE2AD1">
                    <w:trPr>
                      <w:trHeight w:val="35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327F9C8" w14:textId="54BD2648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29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=G6+1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FA65728" w14:textId="4E3E9ABE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520D3A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 0,""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IF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30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&lt;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DocVariable MonthEnd12 \@ d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begin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=A7+1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 xml:space="preserve"> "" 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separate"/>
                        </w:r>
                        <w:r w:rsidR="00BF77BF"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instrText>31</w:instrText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  <w:r w:rsidRPr="00BF77BF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6B6A753E" w14:textId="77777777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6E20B1F3" w14:textId="77777777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7579CCD" w14:textId="77777777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7276978" w14:textId="77777777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060A51" w14:textId="77777777" w:rsidR="00DE2AD1" w:rsidRPr="00BF77BF" w:rsidRDefault="00DE2AD1" w:rsidP="00DE2AD1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8"/>
                            <w:szCs w:val="28"/>
                            <w:lang w:val="it-IT"/>
                          </w:rPr>
                        </w:pPr>
                      </w:p>
                    </w:tc>
                  </w:tr>
                </w:tbl>
                <w:p w14:paraId="488DB1B8" w14:textId="77777777" w:rsidR="00240D4D" w:rsidRPr="00BF77BF" w:rsidRDefault="00240D4D" w:rsidP="00A358C5">
                  <w:pPr>
                    <w:pStyle w:val="Months"/>
                    <w:jc w:val="center"/>
                    <w:rPr>
                      <w:rFonts w:ascii="Calibri" w:hAnsi="Calibri" w:cs="Calibri"/>
                      <w:b/>
                      <w:bCs/>
                      <w:noProof/>
                      <w:color w:val="auto"/>
                      <w:sz w:val="40"/>
                      <w:szCs w:val="40"/>
                      <w:lang w:val="it-IT" w:bidi="ru-RU"/>
                    </w:rPr>
                  </w:pPr>
                </w:p>
              </w:tc>
            </w:tr>
          </w:tbl>
          <w:p w14:paraId="18D716C0" w14:textId="77777777" w:rsidR="00E50BDE" w:rsidRPr="00BF77BF" w:rsidRDefault="00E50BDE" w:rsidP="00A358C5">
            <w:pPr>
              <w:pStyle w:val="ad"/>
              <w:spacing w:after="0"/>
              <w:jc w:val="center"/>
              <w:rPr>
                <w:b/>
                <w:bCs/>
                <w:noProof/>
                <w:color w:val="auto"/>
                <w:sz w:val="2"/>
                <w:szCs w:val="2"/>
                <w:lang w:val="it-IT"/>
              </w:rPr>
            </w:pPr>
          </w:p>
        </w:tc>
      </w:tr>
    </w:tbl>
    <w:p w14:paraId="5B2310BC" w14:textId="18424539" w:rsidR="00F93E3B" w:rsidRPr="00BF77BF" w:rsidRDefault="006E30D1" w:rsidP="005971EE">
      <w:pPr>
        <w:pStyle w:val="a5"/>
        <w:rPr>
          <w:b/>
          <w:bCs/>
          <w:noProof/>
          <w:color w:val="auto"/>
          <w:sz w:val="2"/>
          <w:szCs w:val="2"/>
          <w:lang w:val="it-IT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7BDE01F6" wp14:editId="3414AD1F">
            <wp:simplePos x="0" y="0"/>
            <wp:positionH relativeFrom="column">
              <wp:posOffset>-457200</wp:posOffset>
            </wp:positionH>
            <wp:positionV relativeFrom="page">
              <wp:posOffset>1270</wp:posOffset>
            </wp:positionV>
            <wp:extent cx="10694035" cy="7560310"/>
            <wp:effectExtent l="0" t="0" r="0" b="0"/>
            <wp:wrapNone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94035" cy="7560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93E3B" w:rsidRPr="00BF77BF" w:rsidSect="007C46F7">
      <w:pgSz w:w="16838" w:h="11906" w:orient="landscape" w:code="9"/>
      <w:pgMar w:top="454" w:right="720" w:bottom="454" w:left="72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90A3F" w14:textId="77777777" w:rsidR="004D25E4" w:rsidRDefault="004D25E4">
      <w:pPr>
        <w:spacing w:after="0"/>
      </w:pPr>
      <w:r>
        <w:separator/>
      </w:r>
    </w:p>
  </w:endnote>
  <w:endnote w:type="continuationSeparator" w:id="0">
    <w:p w14:paraId="27F22CDF" w14:textId="77777777" w:rsidR="004D25E4" w:rsidRDefault="004D25E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37B49D" w14:textId="77777777" w:rsidR="004D25E4" w:rsidRDefault="004D25E4">
      <w:pPr>
        <w:spacing w:after="0"/>
      </w:pPr>
      <w:r>
        <w:separator/>
      </w:r>
    </w:p>
  </w:footnote>
  <w:footnote w:type="continuationSeparator" w:id="0">
    <w:p w14:paraId="56BB9D41" w14:textId="77777777" w:rsidR="004D25E4" w:rsidRDefault="004D25E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1F7C"/>
    <w:rsid w:val="001274F3"/>
    <w:rsid w:val="00151CCE"/>
    <w:rsid w:val="0017461B"/>
    <w:rsid w:val="001B01F9"/>
    <w:rsid w:val="001C41F9"/>
    <w:rsid w:val="00240D4D"/>
    <w:rsid w:val="002562E7"/>
    <w:rsid w:val="00285C1D"/>
    <w:rsid w:val="003327F5"/>
    <w:rsid w:val="00340CAF"/>
    <w:rsid w:val="003566BD"/>
    <w:rsid w:val="00397BE6"/>
    <w:rsid w:val="003C0D41"/>
    <w:rsid w:val="003E085C"/>
    <w:rsid w:val="003E7B3A"/>
    <w:rsid w:val="00416364"/>
    <w:rsid w:val="00431B29"/>
    <w:rsid w:val="00440416"/>
    <w:rsid w:val="00462EAD"/>
    <w:rsid w:val="004A6170"/>
    <w:rsid w:val="004D25E4"/>
    <w:rsid w:val="004F6AAC"/>
    <w:rsid w:val="00512F2D"/>
    <w:rsid w:val="00520D3A"/>
    <w:rsid w:val="00526DBD"/>
    <w:rsid w:val="00570FBB"/>
    <w:rsid w:val="00583B82"/>
    <w:rsid w:val="005923AC"/>
    <w:rsid w:val="005971EE"/>
    <w:rsid w:val="005D5149"/>
    <w:rsid w:val="005E656F"/>
    <w:rsid w:val="00653B95"/>
    <w:rsid w:val="00667021"/>
    <w:rsid w:val="00692BBB"/>
    <w:rsid w:val="006974E1"/>
    <w:rsid w:val="006C0896"/>
    <w:rsid w:val="006E30D1"/>
    <w:rsid w:val="006F513E"/>
    <w:rsid w:val="00735EB0"/>
    <w:rsid w:val="007C0139"/>
    <w:rsid w:val="007C46F7"/>
    <w:rsid w:val="007D45A1"/>
    <w:rsid w:val="007E032F"/>
    <w:rsid w:val="007F564D"/>
    <w:rsid w:val="008B1201"/>
    <w:rsid w:val="008F16F7"/>
    <w:rsid w:val="009164BA"/>
    <w:rsid w:val="009166BD"/>
    <w:rsid w:val="00977AAE"/>
    <w:rsid w:val="00991528"/>
    <w:rsid w:val="00996E56"/>
    <w:rsid w:val="00997268"/>
    <w:rsid w:val="00A12667"/>
    <w:rsid w:val="00A14581"/>
    <w:rsid w:val="00A20E4C"/>
    <w:rsid w:val="00A358C5"/>
    <w:rsid w:val="00AA23D3"/>
    <w:rsid w:val="00AA3C50"/>
    <w:rsid w:val="00AE302A"/>
    <w:rsid w:val="00AE36BB"/>
    <w:rsid w:val="00AF2FB2"/>
    <w:rsid w:val="00B37C7E"/>
    <w:rsid w:val="00B65B09"/>
    <w:rsid w:val="00B85583"/>
    <w:rsid w:val="00B9476B"/>
    <w:rsid w:val="00BA17FB"/>
    <w:rsid w:val="00BC3952"/>
    <w:rsid w:val="00BE5AB8"/>
    <w:rsid w:val="00BF77BF"/>
    <w:rsid w:val="00C44DFB"/>
    <w:rsid w:val="00C6519B"/>
    <w:rsid w:val="00C70F21"/>
    <w:rsid w:val="00C7354B"/>
    <w:rsid w:val="00C91F9B"/>
    <w:rsid w:val="00CF2048"/>
    <w:rsid w:val="00D45B6C"/>
    <w:rsid w:val="00D71D5E"/>
    <w:rsid w:val="00DE2AD1"/>
    <w:rsid w:val="00DE32AC"/>
    <w:rsid w:val="00E1407A"/>
    <w:rsid w:val="00E31753"/>
    <w:rsid w:val="00E318B9"/>
    <w:rsid w:val="00E50BDE"/>
    <w:rsid w:val="00E774CD"/>
    <w:rsid w:val="00E77E1D"/>
    <w:rsid w:val="00ED75B6"/>
    <w:rsid w:val="00EF1F0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F9CAC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uphemia" w:eastAsia="MS Mincho" w:hAnsi="Euphemi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pPr>
      <w:spacing w:after="20"/>
    </w:pPr>
    <w:rPr>
      <w:rFonts w:ascii="Arial" w:hAnsi="Arial"/>
      <w:color w:val="262626"/>
      <w:sz w:val="18"/>
      <w:szCs w:val="18"/>
      <w:lang w:eastAsia="ja-JP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="MS Gothic"/>
      <w:color w:val="15707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="MS Gothic"/>
      <w:color w:val="15707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color w:val="4040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rPr>
      <w:rFonts w:ascii="Arial" w:hAnsi="Arial"/>
      <w:color w:val="404040"/>
      <w:sz w:val="18"/>
      <w:szCs w:val="18"/>
      <w:lang w:eastAsia="ja-JP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="MS Gothic"/>
      <w:color w:val="157075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color w:val="404040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/>
      <w:sz w:val="100"/>
    </w:rPr>
  </w:style>
  <w:style w:type="table" w:customStyle="1" w:styleId="ae">
    <w:name w:val="Таблица календаря"/>
    <w:basedOn w:val="a1"/>
    <w:uiPriority w:val="99"/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="MS Gothic"/>
      <w:color w:val="157075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570FBB"/>
    <w:rPr>
      <w:rFonts w:ascii="Arial" w:eastAsia="MS Gothic" w:hAnsi="Arial" w:cs="Times New Roman"/>
      <w:color w:val="15707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70FBB"/>
    <w:rPr>
      <w:rFonts w:ascii="Arial" w:eastAsia="MS Gothic" w:hAnsi="Arial" w:cs="Times New Roman"/>
      <w:color w:val="157075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="MS Gothic"/>
      <w:color w:val="157075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09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8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29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8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69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6345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C3C12-E0EE-400D-BD6B-058F413DE00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5EB3EF7-937E-4FD6-8CC8-02097E36634A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4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3406</Words>
  <Characters>19418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2025-01-27T09:25:00Z</dcterms:created>
  <dcterms:modified xsi:type="dcterms:W3CDTF">2025-01-27T09:25:00Z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