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6B6899" w:rsidRPr="00F24E1E" w14:paraId="006BD6C0" w14:textId="77777777" w:rsidTr="006B6899">
        <w:tc>
          <w:tcPr>
            <w:tcW w:w="2500" w:type="pct"/>
            <w:vAlign w:val="center"/>
          </w:tcPr>
          <w:p w14:paraId="19962AF0" w14:textId="60D44270" w:rsidR="006B6899" w:rsidRPr="00F24E1E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5572C629" wp14:editId="06810E5C">
                  <wp:simplePos x="0" y="0"/>
                  <wp:positionH relativeFrom="column">
                    <wp:posOffset>-458470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2" name="Рисунок 2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03A2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FÉVRIER</w:t>
            </w:r>
          </w:p>
        </w:tc>
        <w:tc>
          <w:tcPr>
            <w:tcW w:w="2500" w:type="pct"/>
            <w:vAlign w:val="center"/>
          </w:tcPr>
          <w:p w14:paraId="30F9F655" w14:textId="6D58C3AF" w:rsidR="006B6899" w:rsidRPr="00F24E1E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24E1E" w:rsidRDefault="006B6899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5212AC" w:rsidRPr="00F24E1E" w14:paraId="2A9965BE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512E7E2D" w14:textId="544A191A" w:rsidR="005212AC" w:rsidRPr="00F24E1E" w:rsidRDefault="008E03A2" w:rsidP="005212A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77F2D1A0" w:rsidR="005212AC" w:rsidRPr="00F24E1E" w:rsidRDefault="008E03A2" w:rsidP="005212A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55103944" w:rsidR="005212AC" w:rsidRPr="00F24E1E" w:rsidRDefault="008E03A2" w:rsidP="005212A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2904A6B6" w:rsidR="005212AC" w:rsidRPr="00F24E1E" w:rsidRDefault="008E03A2" w:rsidP="005212A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6A45852A" w:rsidR="005212AC" w:rsidRPr="00F24E1E" w:rsidRDefault="008E03A2" w:rsidP="005212A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4C6553E9" w:rsidR="005212AC" w:rsidRPr="00F24E1E" w:rsidRDefault="008E03A2" w:rsidP="005212A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4A0A9E59" w:rsidR="005212AC" w:rsidRPr="00F24E1E" w:rsidRDefault="008E03A2" w:rsidP="005212AC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6B6899" w:rsidRPr="00F24E1E" w14:paraId="78897B1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E0EAAF" w14:textId="520FD44F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98326A" w14:textId="43A9CF18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65E2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D2C321" w14:textId="39350946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92AB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94B2CA" w14:textId="635694E2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22B3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9BB523" w14:textId="77E18614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03F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81040B" w14:textId="0C809896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103F4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884C514" w14:textId="73203215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F24E1E" w14:paraId="48619F7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D44E21F" w14:textId="4B43C0F0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6A3B054" w14:textId="1887E24B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06407" w14:textId="3655323B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A2E64" w14:textId="0536E336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D2A7F8" w14:textId="0515C5E0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828F76" w14:textId="628635EC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5CC68ED0" w14:textId="1F237325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F24E1E" w14:paraId="7F35900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42EC91B" w14:textId="15D16B3B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1E5F1D7" w14:textId="37805A98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D7BA790" w14:textId="39AF9FB2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BD80CDD" w14:textId="69D7B4D8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72540D" w14:textId="5B3DE485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0F416D" w14:textId="45FBEC2B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74DD01B" w14:textId="50682144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F24E1E" w14:paraId="508437E3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4E30587" w14:textId="7F54AE94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457F3AB" w14:textId="7EAE3D71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D2BC8FA" w14:textId="032A88A8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CA0134" w14:textId="7359A49A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9CEE53" w14:textId="6DE92822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6FB619" w14:textId="63B57DBF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2AA9D605" w14:textId="2DFB192E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F24E1E" w14:paraId="7B2D4DB4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60D089" w14:textId="3874AAD0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C2D0623" w14:textId="238E08B3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515BFB" w14:textId="388F219E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2A246" w14:textId="42DB17B4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81518" w14:textId="7E3CC10F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32E265E" w14:textId="047C13DE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3C82A629" w14:textId="25C06D19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F24E1E" w14:paraId="476F1256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140AF84A" w14:textId="73EF2090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3E3F924" w14:textId="2EC20B39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9636D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D98DC7" w14:textId="77777777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420F1DF" w14:textId="77777777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EBC50A" w14:textId="77777777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5F2DFFB" w14:textId="77777777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018787BD" w14:textId="77777777" w:rsidR="006B6899" w:rsidRPr="00F24E1E" w:rsidRDefault="006B6899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3A7A7" w14:textId="77777777" w:rsidR="00F635A2" w:rsidRDefault="00F635A2">
      <w:pPr>
        <w:spacing w:after="0"/>
      </w:pPr>
      <w:r>
        <w:separator/>
      </w:r>
    </w:p>
  </w:endnote>
  <w:endnote w:type="continuationSeparator" w:id="0">
    <w:p w14:paraId="25D92C6B" w14:textId="77777777" w:rsidR="00F635A2" w:rsidRDefault="00F635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5F174" w14:textId="77777777" w:rsidR="00F635A2" w:rsidRDefault="00F635A2">
      <w:pPr>
        <w:spacing w:after="0"/>
      </w:pPr>
      <w:r>
        <w:separator/>
      </w:r>
    </w:p>
  </w:footnote>
  <w:footnote w:type="continuationSeparator" w:id="0">
    <w:p w14:paraId="3D5B7C6B" w14:textId="77777777" w:rsidR="00F635A2" w:rsidRDefault="00F635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636D"/>
    <w:rsid w:val="00097A25"/>
    <w:rsid w:val="000A5A57"/>
    <w:rsid w:val="00102F39"/>
    <w:rsid w:val="001274F3"/>
    <w:rsid w:val="00151CCE"/>
    <w:rsid w:val="001B01F9"/>
    <w:rsid w:val="001C41F9"/>
    <w:rsid w:val="00285C1D"/>
    <w:rsid w:val="002F076A"/>
    <w:rsid w:val="003327F5"/>
    <w:rsid w:val="00340CAF"/>
    <w:rsid w:val="003C0D41"/>
    <w:rsid w:val="003D1B23"/>
    <w:rsid w:val="003E085C"/>
    <w:rsid w:val="003E4D29"/>
    <w:rsid w:val="003E7B3A"/>
    <w:rsid w:val="00416364"/>
    <w:rsid w:val="00431B29"/>
    <w:rsid w:val="00440416"/>
    <w:rsid w:val="00462EAD"/>
    <w:rsid w:val="00473FD5"/>
    <w:rsid w:val="004A39B2"/>
    <w:rsid w:val="004A6170"/>
    <w:rsid w:val="004F6AAC"/>
    <w:rsid w:val="00512F2D"/>
    <w:rsid w:val="005212AC"/>
    <w:rsid w:val="00570FBB"/>
    <w:rsid w:val="00583B82"/>
    <w:rsid w:val="005923AC"/>
    <w:rsid w:val="005D5149"/>
    <w:rsid w:val="005E656F"/>
    <w:rsid w:val="00622B37"/>
    <w:rsid w:val="00667021"/>
    <w:rsid w:val="006751C8"/>
    <w:rsid w:val="00692AB6"/>
    <w:rsid w:val="006974E1"/>
    <w:rsid w:val="006B6899"/>
    <w:rsid w:val="006C0896"/>
    <w:rsid w:val="006F513E"/>
    <w:rsid w:val="007A0B1D"/>
    <w:rsid w:val="007C0139"/>
    <w:rsid w:val="007D45A1"/>
    <w:rsid w:val="007F564D"/>
    <w:rsid w:val="008B1201"/>
    <w:rsid w:val="008E03A2"/>
    <w:rsid w:val="008F16F7"/>
    <w:rsid w:val="009164BA"/>
    <w:rsid w:val="009166BD"/>
    <w:rsid w:val="00977AAE"/>
    <w:rsid w:val="00996E56"/>
    <w:rsid w:val="00997268"/>
    <w:rsid w:val="009C566E"/>
    <w:rsid w:val="00A12667"/>
    <w:rsid w:val="00A14581"/>
    <w:rsid w:val="00A20E4C"/>
    <w:rsid w:val="00AA23D3"/>
    <w:rsid w:val="00AA3C50"/>
    <w:rsid w:val="00AE302A"/>
    <w:rsid w:val="00AE36BB"/>
    <w:rsid w:val="00B23091"/>
    <w:rsid w:val="00B37C7E"/>
    <w:rsid w:val="00B65B09"/>
    <w:rsid w:val="00B85583"/>
    <w:rsid w:val="00B9476B"/>
    <w:rsid w:val="00BC3952"/>
    <w:rsid w:val="00BC6741"/>
    <w:rsid w:val="00BE5AB8"/>
    <w:rsid w:val="00BF49DC"/>
    <w:rsid w:val="00C34FA4"/>
    <w:rsid w:val="00C44DFB"/>
    <w:rsid w:val="00C6519B"/>
    <w:rsid w:val="00C70F21"/>
    <w:rsid w:val="00C7354B"/>
    <w:rsid w:val="00C800AA"/>
    <w:rsid w:val="00C80A9B"/>
    <w:rsid w:val="00C91F9B"/>
    <w:rsid w:val="00CA7046"/>
    <w:rsid w:val="00CD6826"/>
    <w:rsid w:val="00D04690"/>
    <w:rsid w:val="00D103F4"/>
    <w:rsid w:val="00DE32AC"/>
    <w:rsid w:val="00E1407A"/>
    <w:rsid w:val="00E33F1A"/>
    <w:rsid w:val="00E50BDE"/>
    <w:rsid w:val="00E6027A"/>
    <w:rsid w:val="00E65E2C"/>
    <w:rsid w:val="00E774CD"/>
    <w:rsid w:val="00E77E1D"/>
    <w:rsid w:val="00E97684"/>
    <w:rsid w:val="00ED5F48"/>
    <w:rsid w:val="00ED75B6"/>
    <w:rsid w:val="00F24E1E"/>
    <w:rsid w:val="00F635A2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2025-01-27T13:36:00Z</dcterms:created>
  <dcterms:modified xsi:type="dcterms:W3CDTF">2025-01-27T13:36:00Z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