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3E085C" w:rsidRPr="00DA4747" w14:paraId="30143EA9" w14:textId="77777777" w:rsidTr="00A922E8">
        <w:trPr>
          <w:trHeight w:val="14949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5654CDD3" w14:textId="19283DFC" w:rsidR="003E085C" w:rsidRPr="00A922E8" w:rsidRDefault="003E085C" w:rsidP="00A922E8">
            <w:pPr>
              <w:pStyle w:val="ad"/>
              <w:spacing w:after="0"/>
              <w:jc w:val="center"/>
              <w:rPr>
                <w:noProof/>
                <w:color w:val="auto"/>
                <w:lang w:bidi="ru-RU"/>
              </w:rPr>
            </w:pPr>
            <w:r w:rsidRPr="00A922E8">
              <w:rPr>
                <w:noProof/>
                <w:color w:val="auto"/>
                <w:lang w:bidi="ru-RU"/>
              </w:rPr>
              <w:fldChar w:fldCharType="begin"/>
            </w:r>
            <w:r w:rsidRPr="00A922E8">
              <w:rPr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A922E8">
              <w:rPr>
                <w:noProof/>
                <w:color w:val="auto"/>
                <w:lang w:bidi="ru-RU"/>
              </w:rPr>
              <w:fldChar w:fldCharType="separate"/>
            </w:r>
            <w:r w:rsidR="000A03E4">
              <w:rPr>
                <w:noProof/>
                <w:color w:val="auto"/>
                <w:lang w:bidi="ru-RU"/>
              </w:rPr>
              <w:t>2026</w:t>
            </w:r>
            <w:r w:rsidRPr="00A922E8">
              <w:rPr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E50BDE" w:rsidRPr="00A922E8" w14:paraId="79D47188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0E68FF35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E50BDE" w:rsidRPr="00A922E8" w14:paraId="2B0339AC" w14:textId="77777777" w:rsidTr="00A922E8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1348C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DBE0C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4BB82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E51D1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99E28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9459D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467BA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359961C8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C83A34" w14:textId="30412B9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6DA006" w14:textId="148AD5C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A0FCCA" w14:textId="45609D8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0EBFD4" w14:textId="6853FF4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E1F7D0" w14:textId="2FB2F39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ECD18F" w14:textId="4032DEF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304379" w14:textId="3153832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1E32B49" w14:textId="77777777" w:rsidTr="00A922E8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84913FD" w14:textId="39F34CC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0C50E" w14:textId="36E6241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E44C06" w14:textId="1438A95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458D40" w14:textId="2CE5985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488886" w14:textId="695C78B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A3FF6" w14:textId="6ADA680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164C4EA" w14:textId="434F1E1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C992548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300670A" w14:textId="2252C95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7DA41B" w14:textId="2D1B8A8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0D5F80" w14:textId="2D9C8E8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5741C" w14:textId="497EB05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14425D" w14:textId="72F1336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42F513" w14:textId="37D9AA4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1C0CD85" w14:textId="7DA520B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9796B1A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A381D50" w14:textId="45A8D46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C974F5" w14:textId="2E56145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98AE40" w14:textId="0BF1793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619F85" w14:textId="7665221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19C17" w14:textId="7BEEC91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DF20E" w14:textId="18CD8F2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797BB270" w14:textId="7DD269D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EF2B7D6" w14:textId="77777777" w:rsidTr="00A922E8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20E7406" w14:textId="5F7D013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85F121" w14:textId="6E212A7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806EDC" w14:textId="03FD4D8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9A8AA" w14:textId="709993D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386B2F" w14:textId="6A15633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4B35A" w14:textId="52861F7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E117642" w14:textId="776DCCD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7B981FD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083823B" w14:textId="500250D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27E414" w14:textId="50B72FA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65BA8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B13F7B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DD303F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909D3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12EBB63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22BCC158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3E521F51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438D1379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8831C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EB7B5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E7617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9205A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F02DE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1D433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A8889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21AABC21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30E426" w14:textId="53EBDE9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AD3B73" w14:textId="4574E2E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CEAD14" w14:textId="329DFF8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D2AD50" w14:textId="3A28DB2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4F8FC2" w14:textId="486BF10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4ADA12" w14:textId="7171BC5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9CC127" w14:textId="5DB560F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3606FA0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FFF1FD" w14:textId="7AE6C34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F352FF" w14:textId="5412217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C3E38A" w14:textId="1D3A34B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FD1C58" w14:textId="07CDE9B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35356E" w14:textId="708D31E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4FB885" w14:textId="54039D3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668DF3" w14:textId="3F7344A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D90B0FD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A750D9" w14:textId="53C2147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D57B43" w14:textId="6BD03DF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E6786E" w14:textId="23E812C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A6EB8D" w14:textId="69FE6DD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A76706" w14:textId="286AFF8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28331C" w14:textId="536B9B9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3DA286" w14:textId="630C944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E943B8D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2E2D09A" w14:textId="74E7D0B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694CA2" w14:textId="0448B3F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ADAE88" w14:textId="64C8B2D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D5C6A" w14:textId="63A1B03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9F3384" w14:textId="6699A40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87FCBD" w14:textId="3FC98A3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F79176" w14:textId="7EA06A2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2328A78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7BD6856" w14:textId="77A0329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589C76" w14:textId="7B1AE08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772007" w14:textId="008A240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47920" w14:textId="4EAAED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77662A" w14:textId="7A93EB7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97332B" w14:textId="1D03EAF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92F7A1" w14:textId="4F82A27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C1D0DD2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F6F32A" w14:textId="15D7262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DB565E" w14:textId="14C3B59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8D324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CDED35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12054A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61A53F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0D590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1A83EE8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2E820972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5C196D0E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B138F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E396A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6DC3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0AB3C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DA06B1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8D38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17C62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2119AF29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799657" w14:textId="6B97EA7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8962CC" w14:textId="351A125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9FE1C2" w14:textId="208064D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A4AB6A" w14:textId="0C6CFE7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50D679" w14:textId="6626C59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0DF69" w14:textId="3C269F0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C797DC" w14:textId="636969A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9C2EF7F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161825F" w14:textId="00E118B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D3657B" w14:textId="306BD66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E8F9F8" w14:textId="4725D81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CA9A94" w14:textId="74004A8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8E06E" w14:textId="5484B27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E6AC6F" w14:textId="3E6B51F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71FB50" w14:textId="07E55EE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96766B6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6AC742" w14:textId="038E4A8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96B23F0" w14:textId="4DCC6F9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E9CDC" w14:textId="2BC0733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E46256" w14:textId="7C086C3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9D62D7" w14:textId="397D0E6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E5DDFF" w14:textId="19A9263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825E45" w14:textId="56E7EB5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7AA53D3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EDC58AB" w14:textId="114FE94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425809" w14:textId="078428C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3828CA" w14:textId="0F31E8A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8186DA" w14:textId="645A9B8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1F3F3F" w14:textId="4AAB5EB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CA3CDC" w14:textId="1576941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8DB01E" w14:textId="09DA109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AFB825D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C5EB944" w14:textId="2071BAE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F649F6" w14:textId="3BF9DA2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01731" w14:textId="3CD2117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68ED0" w14:textId="79AFEEF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9D7F" w14:textId="34B478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240C77" w14:textId="0805120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FF30B0" w14:textId="7911B6A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B20F7A9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C50CFE" w14:textId="44120D8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9032A1" w14:textId="64FFF6F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F339D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E773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308D3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54F38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DCD69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C9C698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:rsidRPr="00A922E8" w14:paraId="4BDAAC12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66147713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777563AF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28F9B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014F0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40AB8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0270C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AC73D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E566E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AAB883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4AB0D9CB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7E3891" w14:textId="2C10FB1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4D0698" w14:textId="69D1F11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02A8B3" w14:textId="5C85E40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E8656" w14:textId="276DE89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46AA3" w14:textId="5C9158E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8BB9715" w14:textId="5C5AF0D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9FA605" w14:textId="2D74374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8D8A302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DA021A0" w14:textId="166650D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36F203" w14:textId="53C6B05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EF0C5E" w14:textId="41B7EA4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BA6399" w14:textId="4F1A87B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8B88EC" w14:textId="0A59853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0A33E" w14:textId="17160A0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5375BD" w14:textId="54BDB12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F66363B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F26B47" w14:textId="017B44C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0A5DAE" w14:textId="3433DFC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8C2B6" w14:textId="5227B64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12AC8A" w14:textId="1478436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71FD9A" w14:textId="21AF52B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AE41F" w14:textId="75694B9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4AE57AD" w14:textId="7990C24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BFE1404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F3B399D" w14:textId="598324C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1E477B" w14:textId="50C33E7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A8EE83" w14:textId="6AB5970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2CD3E" w14:textId="2177AC6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187918" w14:textId="1AC6966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A890D" w14:textId="56E56D2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49890F6" w14:textId="24E8288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C742435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D52D7CF" w14:textId="745DD12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2E11DD" w14:textId="5197066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703A2E" w14:textId="1AE184A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74C9F4" w14:textId="4577484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748E46" w14:textId="04EEB69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82FE33" w14:textId="42CB921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5EE495" w14:textId="6400D97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34CC3B28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9DFDAA" w14:textId="61BC6AA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1938B3" w14:textId="67273B5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111FB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B93B1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DA80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4976B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71D385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A063CF5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7C5D4B28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5AB6104A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193AA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EC4C6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3C9BB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2E4BB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B1C7B7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B923A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988F1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3332C56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9BC3CC" w14:textId="5FB1D5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B32594" w14:textId="75C2C02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B568A5" w14:textId="7C47294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C7C5F86" w14:textId="4A04F3F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A6992DD" w14:textId="31C933D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33F370" w14:textId="7DD2776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0EF0A6" w14:textId="53FB71E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3EE137E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CCDE7C" w14:textId="74A3D12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80067F" w14:textId="0E8B36E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632F9" w14:textId="7662393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5E1F40" w14:textId="229E803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E194D9" w14:textId="503351B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17FDF4" w14:textId="55CA675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767187" w14:textId="1582980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34A6A6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6EC59B" w14:textId="61424A1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79F9651" w14:textId="0798D1C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564E15" w14:textId="30F2006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FE5F5B" w14:textId="2AA047B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9D1D31" w14:textId="2683F63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75D9A9" w14:textId="4CA12F9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2C01B5" w14:textId="05D265C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810285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DFB4C0" w14:textId="083A367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25F55B" w14:textId="4BB0913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42621A" w14:textId="001B7AA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BA4234" w14:textId="5C68203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8ABF05" w14:textId="003F58C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CF2603" w14:textId="6F9D1DB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F24363" w14:textId="174F822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31CB9D6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E9A4A5" w14:textId="349462A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5E2981" w14:textId="6C39E4D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B125B" w14:textId="3FBBCBE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ABF465" w14:textId="7B3FF51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CB772D" w14:textId="29C79EF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79A78" w14:textId="427E49A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DDAC02" w14:textId="1AC024F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8CA4643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011EE3C" w14:textId="4F5D596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ED1CB6" w14:textId="54CFAF7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73435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EAFF41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4F1F41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ED4C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E4EFA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2F65089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0E7C433B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04CBF27F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2BEF6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8BE20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6B662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03A11A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C3EB5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2840DE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4D83F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73C6F336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22B739" w14:textId="4A65166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DBCB52" w14:textId="5D4FAA3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3B273" w14:textId="165A026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B1BF51" w14:textId="6794249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56296" w14:textId="29ECB1F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A3FE5F" w14:textId="1ADE3FF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F6228DF" w14:textId="19E2594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BEFDF4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6D56BA" w14:textId="52C59FF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A4FE01" w14:textId="619EB7A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13D6F" w14:textId="6303896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EB9B1" w14:textId="177D837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76AA91" w14:textId="6217A5A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A72C4" w14:textId="280921F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9186DE" w14:textId="52BDC44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51BD17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56289F" w14:textId="423268D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613692" w14:textId="5B845E2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7784EF" w14:textId="1548ED3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33B570" w14:textId="0BEC8EC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C48A1E" w14:textId="4F61D1A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36143" w14:textId="6B37BBC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E7224F" w14:textId="430C00A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90AB323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73EC45A" w14:textId="0FBB270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FF848B" w14:textId="2E7BD0D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8C85CA" w14:textId="18681B9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F56030" w14:textId="4431E6A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77E80D" w14:textId="287F4CA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0E3A06" w14:textId="2051763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D4E965" w14:textId="14F9593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4C82773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8731D7" w14:textId="0A9DD36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F8FBCC8" w14:textId="7748817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49F68E" w14:textId="50EEEA6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84A4BC" w14:textId="4A08F53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0C9DE" w14:textId="4D45C4D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3D1003" w14:textId="3220716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9BE5B5" w14:textId="0ED7096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739CBB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9E2EB5" w14:textId="5F2ABF5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72BDFB" w14:textId="2B08011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F131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BB0E3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1D908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3D58A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7E52C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F4A2E30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:rsidRPr="00A922E8" w14:paraId="585A51E9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1F081711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0902D1C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69A99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9AD09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41953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07113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2C2C7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B2C7F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AF314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22F9733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4C379138" w14:textId="23B0FC0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ACAF2D4" w14:textId="31001FB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6D26E8F" w14:textId="39FD785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1E8189F" w14:textId="4C0793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0058033" w14:textId="2842938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1E1408DC" w14:textId="08300C4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1A49BCB" w14:textId="3A86E59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3C868F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6C6E9B7" w14:textId="29E0D89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800EECE" w14:textId="45EBB40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6D62469" w14:textId="3BB538E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3FA63D" w14:textId="077A43F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4D940AF" w14:textId="1247612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D936133" w14:textId="0CE9EEE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A04C361" w14:textId="4C49693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B25C55D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70520E" w14:textId="0598713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208BA01" w14:textId="6C1F754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3D486D0" w14:textId="670AB4E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B44BA38" w14:textId="3F7238A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6A8DC53" w14:textId="3254659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71917CC" w14:textId="788E09F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8B2B710" w14:textId="18728F4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F356C8A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31177D8" w14:textId="4B3B39F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02F8B5C" w14:textId="5B42FFD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0225DC" w14:textId="7B54E1F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C732FCE" w14:textId="46B4EC6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9FDC53C" w14:textId="4DA869C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448A5" w14:textId="4ECF0D2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8E39E1B" w14:textId="4F4A724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8CD3CF4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F91D85A" w14:textId="11DAA2D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925D5F4" w14:textId="5CBB7BA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B8DC2A4" w14:textId="3A7D24D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870CE9D" w14:textId="506DAFE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B3505A" w14:textId="7555B56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C1E5526" w14:textId="75C04AE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2B58571" w14:textId="34EE692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AF88634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4A854FA" w14:textId="5DBED3F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8D0C9B8" w14:textId="0DC6846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CD77BF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1BAE687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A2AAD4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24717C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C68C91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412791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0D97EC1A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AOUT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4AFF09F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494FD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883C33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7A559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32F66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24624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DB1DD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1508C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3C68550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2F4298" w14:textId="714EF3A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11A9B94" w14:textId="2B8C849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CF7F38" w14:textId="4ED8ABB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5043F6" w14:textId="3D53400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4C0C2E" w14:textId="04ED088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7C3C6C" w14:textId="10DBBB9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26AA83" w14:textId="36B381A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6FAF8E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92EDE6" w14:textId="2A08A34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BD49CC" w14:textId="54395DF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C50E9F" w14:textId="31CC2CF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EB8BD" w14:textId="18C53E5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1EF5F" w14:textId="468F4E4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98D8A4" w14:textId="689A361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ABBF035" w14:textId="20C182C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D31BDC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52C3D24" w14:textId="494F948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326BE3" w14:textId="2DFB0C2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61CD30" w14:textId="4319005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098FAB" w14:textId="453B7D5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955CF" w14:textId="7DFDAD5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BDB300" w14:textId="45E3AA5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88E7CF" w14:textId="235218A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4CA0DD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8494884" w14:textId="3127D0D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6FBAA8" w14:textId="54BB172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589C8A" w14:textId="375DCBF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A4E58" w14:textId="7096A38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1C7B9C" w14:textId="0F61FB2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EC9E3" w14:textId="7F03E11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540ED6" w14:textId="42FD1B4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908022E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82ED98" w14:textId="0EA8908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E1A1EF" w14:textId="517F7A5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0E0CC3" w14:textId="69DECB8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0C84DC" w14:textId="6C73F9E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51B4AD" w14:textId="1032B3A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8D3900" w14:textId="2858A25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D07AE9" w14:textId="0DDD25D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07F1C9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4867C4" w14:textId="3598DB8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C1A7DC" w14:textId="620994B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1A51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6910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65E20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9CFA6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3E8B9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777BD4B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57A5BF2F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34A93CA2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A45F3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E5A57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09699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D24E23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07CE7E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589A88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139E3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6F19218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87E379" w14:textId="162FC07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2E83E2" w14:textId="7DE9FF9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86304C" w14:textId="14074D7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F79A1F" w14:textId="23D943F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E047D0" w14:textId="75EDCF8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2FEB5F" w14:textId="1C44AE8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65A288" w14:textId="1206221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C4FCCD6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284E6D" w14:textId="1108FBF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F55745A" w14:textId="2DA2DE1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5D88D9" w14:textId="07FE56B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57B2BD" w14:textId="077C14F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0E88E" w14:textId="6FDB3E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967F01" w14:textId="7B907AC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932719" w14:textId="1C4D33C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DBEEDCA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721703" w14:textId="1FA163C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E9D629" w14:textId="4894E8A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C9B758" w14:textId="4B91A95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8B5348" w14:textId="1C017D3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06C05C" w14:textId="79C5B36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0E3CAD" w14:textId="67C78A2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03A759E" w14:textId="26E07B6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A3E8C2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0B52B7C" w14:textId="3DF80D3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520A5E" w14:textId="0AAFD29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47537" w14:textId="327526E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F19A3F" w14:textId="69F0066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B71F80" w14:textId="7C2B404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406FAE" w14:textId="501A230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093B8F" w14:textId="7CBA40A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C0E06E7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C939EA4" w14:textId="46726AD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39D7B1" w14:textId="4EBB833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145A2B" w14:textId="4E6104B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D41EA7" w14:textId="0C31830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A8D066" w14:textId="787337D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FA9D4" w14:textId="011092A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32FC82" w14:textId="15B064F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5D5F805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2BB98A" w14:textId="002EFDA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79B302" w14:textId="31211C2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D51F5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BDE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5C98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CFE0E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F400F8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C98AE10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:rsidRPr="00DA4747" w14:paraId="70B29AB6" w14:textId="77777777" w:rsidTr="00A922E8">
              <w:tc>
                <w:tcPr>
                  <w:tcW w:w="1666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1C053708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355240A7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1CEA2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4F8F2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3420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78DA3E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A592BF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9F808A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70E6C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0FF24D70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8710EC" w14:textId="3CFF252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A107CC" w14:textId="2F180B5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B503B0" w14:textId="7890F83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5B440B" w14:textId="296C0AF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4E09F3" w14:textId="207DC63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E092B5" w14:textId="353DAB4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690505" w14:textId="06F4BD4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E5F8E77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917324" w14:textId="72DC316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FB016C" w14:textId="1B253F6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7261CD" w14:textId="53E6B0E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1EDFF1" w14:textId="17EE8DA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822507" w14:textId="56AA81B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D33669" w14:textId="323A77A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DB552D" w14:textId="69F9134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3F156A32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2E95362" w14:textId="3B5E159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C309C83" w14:textId="1F9F4B0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F11320" w14:textId="5CACB81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77BAF" w14:textId="0775590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09FDE" w14:textId="59CF674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9209CD" w14:textId="4791B9F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8EC481" w14:textId="374B74C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6A37B69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97D822" w14:textId="23BBD93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4B4D44" w14:textId="131DAE2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E01D64" w14:textId="7136125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D4708C" w14:textId="332A8E8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EEA84B" w14:textId="561464F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AFB46" w14:textId="1F7D9DE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0465E7C" w14:textId="1C96527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9708B8B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C2519D" w14:textId="19CED33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C1A364" w14:textId="33240D1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A60561" w14:textId="3C9B4FD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2909BF" w14:textId="473288B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79E02" w14:textId="00671F6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25805B" w14:textId="23FDA60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B9DD6D" w14:textId="576551D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0CB10E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DA63161" w14:textId="04791DB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C146EE" w14:textId="66B2F13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CAF97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D2394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D39C7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E7C55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84981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9536ADE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2037AC67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1EDE4EC9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2DDB88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FC9CA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11D64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56636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30E2D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7B9D1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46314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0A6E065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813981" w14:textId="7A04359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87E473" w14:textId="2EDDD06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95400C5" w14:textId="017EFD3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AE5C1D" w14:textId="0436541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107025" w14:textId="29DFBE1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AB0A58" w14:textId="49F676A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B88FB5" w14:textId="4148F2B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D8F0722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F7287A" w14:textId="191524C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D8B27A" w14:textId="5359736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3CA36" w14:textId="48CF215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B155ED" w14:textId="25E1353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A5CE8" w14:textId="06D5C61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B1B21" w14:textId="61104DA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1C9BBB" w14:textId="48CB01C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482240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119804" w14:textId="090C5B5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01A43F" w14:textId="6D360D4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06FA13" w14:textId="339BD02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B4880A" w14:textId="672F596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D3B901" w14:textId="1107E91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6D3F3D" w14:textId="44F0768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200C3B" w14:textId="24153EF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4AF0FF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ADE0CA" w14:textId="1895A11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C956599" w14:textId="472BFDE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676B9C" w14:textId="4C7DC1D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980F05" w14:textId="0A3F916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851A5E" w14:textId="6CE208D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51630A" w14:textId="762201A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5136C5" w14:textId="20505CD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1116090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053061" w14:textId="40DE9E1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1DE06B" w14:textId="318BF3F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720EC" w14:textId="4E8FC96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F6AC1D" w14:textId="6822891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35BF14" w14:textId="579113A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F06DB6" w14:textId="5BA60D0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FAD93F1" w14:textId="7248503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F2ED337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B25040" w14:textId="1D1A5F6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BD7C38" w14:textId="1B8019A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53496F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35000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F5BD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84449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473E5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269AF63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1B7A2A9B" w14:textId="77777777" w:rsidR="00E50BDE" w:rsidRPr="00DA4747" w:rsidRDefault="00DA4747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DA4747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DA4747" w14:paraId="3AFDF10B" w14:textId="77777777" w:rsidTr="00AE7EF8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C13448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FF7BEE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424821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D5FEB0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98AAEF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E27C8C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D0EC17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AE7EF8" w:rsidRPr="00DA4747" w14:paraId="5DF8BC57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14FFCC" w14:textId="23F6A43A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A615EB" w14:textId="175B9D48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A3A5ED" w14:textId="1E127422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21287F" w14:textId="07A2573A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1B8134" w14:textId="4BAD6F4C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F388566" w14:textId="5A8ADE84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E7EF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628E45" w14:textId="1732B3E4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E7EF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4971E235" w14:textId="77777777" w:rsidTr="00AE7EF8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5E3631" w14:textId="2105FEA6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51AE71" w14:textId="6BA373DF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9E318C" w14:textId="5A7AC073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F6B26" w14:textId="5AAC2DE4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E7FD9" w14:textId="5901665C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1B8903" w14:textId="6C7427FA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64287C" w14:textId="76088B9A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54CCB0DB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0FFD7D5" w14:textId="02EFC52E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07D248" w14:textId="2510A3A9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1AEE12" w14:textId="1EFB46A6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2C012D" w14:textId="1CCBD99F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3616FA" w14:textId="691CB9FF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61C69C8" w14:textId="595E2F3E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130C53" w14:textId="0234A4AA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362EFA05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BA9A031" w14:textId="18529DBB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736173" w14:textId="401B112F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6E56F6" w14:textId="6625E322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0B0193" w14:textId="271FC8D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480E95" w14:textId="1022BC91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647474" w14:textId="26846125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D4362C" w14:textId="00D37E0D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0105F2DA" w14:textId="77777777" w:rsidTr="00AE7EF8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33A68F5" w14:textId="3FB47212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9625C" w14:textId="4F547BD5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9F37B7" w14:textId="24DE65A1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294E94" w14:textId="6F4FAD71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B88193" w14:textId="25FC2E39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74F96FB" w14:textId="7F0E9D20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5FE5F7" w14:textId="65AA914A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0361DF7E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C42388F" w14:textId="08D83179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80BBF6" w14:textId="6D328843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B7B4E5" w14:textId="7777777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A377A8" w14:textId="7777777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321FEF" w14:textId="7777777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FB445" w14:textId="77777777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B3877E" w14:textId="77777777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</w:tr>
                </w:tbl>
                <w:p w14:paraId="5CC79BD8" w14:textId="77777777" w:rsidR="00E50BDE" w:rsidRPr="00DA4747" w:rsidRDefault="00E50BDE" w:rsidP="00685FD1">
                  <w:pPr>
                    <w:pStyle w:val="a5"/>
                    <w:rPr>
                      <w:noProof/>
                      <w:color w:val="auto"/>
                      <w:lang w:val="it-IT"/>
                    </w:rPr>
                  </w:pPr>
                </w:p>
              </w:tc>
            </w:tr>
          </w:tbl>
          <w:p w14:paraId="0EE631E1" w14:textId="77777777" w:rsidR="00E50BDE" w:rsidRPr="00DA4747" w:rsidRDefault="00E50BDE" w:rsidP="00A922E8">
            <w:pPr>
              <w:pStyle w:val="ad"/>
              <w:spacing w:after="0"/>
              <w:jc w:val="center"/>
              <w:rPr>
                <w:noProof/>
                <w:color w:val="auto"/>
                <w:sz w:val="16"/>
                <w:szCs w:val="16"/>
                <w:lang w:val="it-IT"/>
              </w:rPr>
            </w:pPr>
          </w:p>
        </w:tc>
      </w:tr>
    </w:tbl>
    <w:p w14:paraId="13B49C89" w14:textId="77777777" w:rsidR="00F93E3B" w:rsidRPr="00DA4747" w:rsidRDefault="00F93E3B" w:rsidP="00685FD1">
      <w:pPr>
        <w:pStyle w:val="a5"/>
        <w:rPr>
          <w:noProof/>
          <w:color w:val="auto"/>
          <w:lang w:val="it-IT"/>
        </w:rPr>
      </w:pPr>
    </w:p>
    <w:sectPr w:rsidR="00F93E3B" w:rsidRPr="00DA4747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2DFCA" w14:textId="77777777" w:rsidR="00D86F96" w:rsidRDefault="00D86F96">
      <w:pPr>
        <w:spacing w:after="0"/>
      </w:pPr>
      <w:r>
        <w:separator/>
      </w:r>
    </w:p>
  </w:endnote>
  <w:endnote w:type="continuationSeparator" w:id="0">
    <w:p w14:paraId="755BB8A2" w14:textId="77777777" w:rsidR="00D86F96" w:rsidRDefault="00D86F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6D80B" w14:textId="77777777" w:rsidR="00D86F96" w:rsidRDefault="00D86F96">
      <w:pPr>
        <w:spacing w:after="0"/>
      </w:pPr>
      <w:r>
        <w:separator/>
      </w:r>
    </w:p>
  </w:footnote>
  <w:footnote w:type="continuationSeparator" w:id="0">
    <w:p w14:paraId="2601B1F6" w14:textId="77777777" w:rsidR="00D86F96" w:rsidRDefault="00D86F9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5B7D"/>
    <w:rsid w:val="0005357B"/>
    <w:rsid w:val="00071356"/>
    <w:rsid w:val="000772DE"/>
    <w:rsid w:val="00097A25"/>
    <w:rsid w:val="000A03E4"/>
    <w:rsid w:val="000A5A57"/>
    <w:rsid w:val="000B354C"/>
    <w:rsid w:val="001274F3"/>
    <w:rsid w:val="00151CCE"/>
    <w:rsid w:val="001B01F9"/>
    <w:rsid w:val="001C41F9"/>
    <w:rsid w:val="001D0ADE"/>
    <w:rsid w:val="00285C1D"/>
    <w:rsid w:val="003327F5"/>
    <w:rsid w:val="00340CAF"/>
    <w:rsid w:val="003A565F"/>
    <w:rsid w:val="003C0D41"/>
    <w:rsid w:val="003E085C"/>
    <w:rsid w:val="003E7B3A"/>
    <w:rsid w:val="00416364"/>
    <w:rsid w:val="00431B29"/>
    <w:rsid w:val="00437C44"/>
    <w:rsid w:val="00440416"/>
    <w:rsid w:val="00451D36"/>
    <w:rsid w:val="00462EAD"/>
    <w:rsid w:val="004765B5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85FD1"/>
    <w:rsid w:val="006974E1"/>
    <w:rsid w:val="006C0896"/>
    <w:rsid w:val="006F513E"/>
    <w:rsid w:val="006F7AB4"/>
    <w:rsid w:val="007C0139"/>
    <w:rsid w:val="007D45A1"/>
    <w:rsid w:val="007F564D"/>
    <w:rsid w:val="008B1201"/>
    <w:rsid w:val="008E39FC"/>
    <w:rsid w:val="008F16F7"/>
    <w:rsid w:val="009164BA"/>
    <w:rsid w:val="009166BD"/>
    <w:rsid w:val="00977AAE"/>
    <w:rsid w:val="00990EEC"/>
    <w:rsid w:val="00996E56"/>
    <w:rsid w:val="00997268"/>
    <w:rsid w:val="00A12667"/>
    <w:rsid w:val="00A14581"/>
    <w:rsid w:val="00A20E4C"/>
    <w:rsid w:val="00A922E8"/>
    <w:rsid w:val="00AA23D3"/>
    <w:rsid w:val="00AA3C50"/>
    <w:rsid w:val="00AE302A"/>
    <w:rsid w:val="00AE36BB"/>
    <w:rsid w:val="00AE4CD0"/>
    <w:rsid w:val="00AE7EF8"/>
    <w:rsid w:val="00B1444E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72960"/>
    <w:rsid w:val="00D86F96"/>
    <w:rsid w:val="00DA4747"/>
    <w:rsid w:val="00DE32AC"/>
    <w:rsid w:val="00E1407A"/>
    <w:rsid w:val="00E50BDE"/>
    <w:rsid w:val="00E774CD"/>
    <w:rsid w:val="00E77E1D"/>
    <w:rsid w:val="00ED75B6"/>
    <w:rsid w:val="00F50B36"/>
    <w:rsid w:val="00F56657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51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val="ru-RU"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val="ru-RU"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C7EFFF-674F-4328-BC3C-F2FEF234CAB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3408</Words>
  <Characters>19429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2025-01-27T09:47:00Z</dcterms:created>
  <dcterms:modified xsi:type="dcterms:W3CDTF">2025-01-27T09:47:00Z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