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jc w:val="center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15704"/>
      </w:tblGrid>
      <w:tr w:rsidR="00F14D58" w:rsidRPr="00FD3556" w14:paraId="40983BE3" w14:textId="77777777" w:rsidTr="00FD3556">
        <w:trPr>
          <w:trHeight w:val="10480"/>
          <w:jc w:val="center"/>
        </w:trPr>
        <w:tc>
          <w:tcPr>
            <w:tcW w:w="5000" w:type="pct"/>
            <w:shd w:val="clear" w:color="auto" w:fill="auto"/>
            <w:vAlign w:val="center"/>
          </w:tcPr>
          <w:p w14:paraId="66537F75" w14:textId="2F25F987" w:rsidR="003E085C" w:rsidRPr="00FD3556" w:rsidRDefault="003E085C" w:rsidP="00F14D58">
            <w:pPr>
              <w:pStyle w:val="ad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"/>
                <w:szCs w:val="2"/>
                <w:lang w:bidi="ru-RU"/>
              </w:rPr>
            </w:pPr>
            <w:bookmarkStart w:id="0" w:name="_Calendar"/>
            <w:bookmarkEnd w:id="0"/>
          </w:p>
          <w:tbl>
            <w:tblPr>
              <w:tblStyle w:val="ae"/>
              <w:tblW w:w="5000" w:type="pct"/>
              <w:tblCellMar>
                <w:top w:w="170" w:type="dxa"/>
                <w:left w:w="284" w:type="dxa"/>
                <w:bottom w:w="170" w:type="dxa"/>
                <w:right w:w="284" w:type="dxa"/>
              </w:tblCellMar>
              <w:tblLook w:val="04A0" w:firstRow="1" w:lastRow="0" w:firstColumn="1" w:lastColumn="0" w:noHBand="0" w:noVBand="1"/>
            </w:tblPr>
            <w:tblGrid>
              <w:gridCol w:w="447"/>
              <w:gridCol w:w="3599"/>
              <w:gridCol w:w="447"/>
              <w:gridCol w:w="3439"/>
              <w:gridCol w:w="447"/>
              <w:gridCol w:w="3439"/>
              <w:gridCol w:w="447"/>
              <w:gridCol w:w="3439"/>
            </w:tblGrid>
            <w:tr w:rsidR="00F65FE6" w:rsidRPr="00FD3556" w14:paraId="79F6697B" w14:textId="61825017" w:rsidTr="00E5363F">
              <w:trPr>
                <w:trHeight w:val="2800"/>
              </w:trPr>
              <w:tc>
                <w:tcPr>
                  <w:tcW w:w="50" w:type="pct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bottom"/>
                </w:tcPr>
                <w:tbl>
                  <w:tblPr>
                    <w:tblStyle w:val="ae"/>
                    <w:tblW w:w="5000" w:type="pct"/>
                    <w:shd w:val="clear" w:color="auto" w:fill="808080" w:themeFill="background1" w:themeFillShade="80"/>
                    <w:tblCellMar>
                      <w:left w:w="57" w:type="dxa"/>
                      <w:right w:w="57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3"/>
                  </w:tblGrid>
                  <w:tr w:rsidR="00E5363F" w:rsidRPr="00E5363F" w14:paraId="0013E58C" w14:textId="77777777" w:rsidTr="004C3425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0D0D0D" w:themeFill="text1" w:themeFillTint="F2"/>
                        <w:vAlign w:val="center"/>
                      </w:tcPr>
                      <w:p w14:paraId="1A09ABE3" w14:textId="3B4648E4" w:rsidR="00F65FE6" w:rsidRPr="00E5363F" w:rsidRDefault="00C33F33" w:rsidP="00E50BDE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SE</w:t>
                        </w:r>
                      </w:p>
                    </w:tc>
                  </w:tr>
                  <w:tr w:rsidR="00E5363F" w:rsidRPr="00E5363F" w14:paraId="0FC17487" w14:textId="77777777" w:rsidTr="00E5363F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1659D808" w14:textId="0B853BB1" w:rsidR="00F65FE6" w:rsidRPr="00E5363F" w:rsidRDefault="00E5363F" w:rsidP="00E50BDE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0</w:t>
                        </w:r>
                        <w:r w:rsidR="00F65FE6" w:rsidRPr="00E5363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</w:p>
                    </w:tc>
                  </w:tr>
                  <w:tr w:rsidR="00E5363F" w:rsidRPr="00E5363F" w14:paraId="18C71CF1" w14:textId="77777777" w:rsidTr="00E5363F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0BA01EB8" w14:textId="114FBD16" w:rsidR="00F65FE6" w:rsidRPr="00E5363F" w:rsidRDefault="00E5363F" w:rsidP="00E50BDE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0</w:t>
                        </w:r>
                        <w:r w:rsidR="00F65FE6" w:rsidRPr="00E5363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</w:p>
                    </w:tc>
                  </w:tr>
                  <w:tr w:rsidR="00E5363F" w:rsidRPr="00E5363F" w14:paraId="17287D33" w14:textId="77777777" w:rsidTr="00E5363F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29AE1A02" w14:textId="3B15A8EB" w:rsidR="00F65FE6" w:rsidRPr="00E5363F" w:rsidRDefault="00E5363F" w:rsidP="00E50BDE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0</w:t>
                        </w:r>
                        <w:r w:rsidR="00F65FE6" w:rsidRPr="00E5363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</w:p>
                    </w:tc>
                  </w:tr>
                  <w:tr w:rsidR="00E5363F" w:rsidRPr="00E5363F" w14:paraId="50908720" w14:textId="77777777" w:rsidTr="00E5363F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0757DB9B" w14:textId="48FE147D" w:rsidR="00F65FE6" w:rsidRPr="00E5363F" w:rsidRDefault="00E5363F" w:rsidP="00E50BDE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0</w:t>
                        </w:r>
                        <w:r w:rsidR="00F65FE6" w:rsidRPr="00E5363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</w:p>
                    </w:tc>
                  </w:tr>
                  <w:tr w:rsidR="00E5363F" w:rsidRPr="00E5363F" w14:paraId="3C53009A" w14:textId="77777777" w:rsidTr="00E5363F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539CAAD8" w14:textId="5664E66F" w:rsidR="00F65FE6" w:rsidRPr="00E5363F" w:rsidRDefault="00E5363F" w:rsidP="00E50BDE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0</w:t>
                        </w:r>
                        <w:r w:rsidR="00F65FE6" w:rsidRPr="00E5363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</w:p>
                    </w:tc>
                  </w:tr>
                  <w:tr w:rsidR="00E5363F" w:rsidRPr="00E5363F" w14:paraId="336245C4" w14:textId="77777777" w:rsidTr="00E5363F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1869F17F" w14:textId="688DB40C" w:rsidR="00F65FE6" w:rsidRPr="00E90C36" w:rsidRDefault="00F65FE6" w:rsidP="00E50BDE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</w:pPr>
                      </w:p>
                    </w:tc>
                  </w:tr>
                </w:tbl>
                <w:p w14:paraId="4367BE70" w14:textId="77777777" w:rsidR="00F65FE6" w:rsidRPr="00FD3556" w:rsidRDefault="00F65FE6" w:rsidP="00E50BDE">
                  <w:pPr>
                    <w:pStyle w:val="Months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</w:pPr>
                </w:p>
              </w:tc>
              <w:tc>
                <w:tcPr>
                  <w:tcW w:w="831" w:type="pct"/>
                  <w:shd w:val="clear" w:color="auto" w:fill="auto"/>
                  <w:tcMar>
                    <w:left w:w="0" w:type="dxa"/>
                  </w:tcMar>
                </w:tcPr>
                <w:p w14:paraId="1E763E4B" w14:textId="18AEBA93" w:rsidR="00F65FE6" w:rsidRPr="004C3425" w:rsidRDefault="00C33F33" w:rsidP="00C33F33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bookmarkStart w:id="1" w:name="_Hlk38821049"/>
                  <w:r w:rsidRPr="004C342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JANVIER</w:t>
                  </w:r>
                  <w:r w:rsidR="00FD3556" w:rsidRPr="004C342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 xml:space="preserve"> </w:t>
                  </w:r>
                  <w:r w:rsidR="00FD3556" w:rsidRPr="004C342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="00FD3556" w:rsidRPr="004C342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DOCVARIABLE  MonthStart1 \@  yyyy   \* MERGEFORMAT </w:instrText>
                  </w:r>
                  <w:r w:rsidR="00FD3556" w:rsidRPr="004C342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490B7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2026</w:t>
                  </w:r>
                  <w:r w:rsidR="00FD3556" w:rsidRPr="004C342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71"/>
                    <w:gridCol w:w="476"/>
                    <w:gridCol w:w="475"/>
                    <w:gridCol w:w="475"/>
                    <w:gridCol w:w="475"/>
                    <w:gridCol w:w="475"/>
                    <w:gridCol w:w="463"/>
                  </w:tblGrid>
                  <w:tr w:rsidR="00F65FE6" w:rsidRPr="00FD3556" w14:paraId="684222CD" w14:textId="77777777" w:rsidTr="004C3425">
                    <w:trPr>
                      <w:trHeight w:val="170"/>
                    </w:trPr>
                    <w:tc>
                      <w:tcPr>
                        <w:tcW w:w="710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39408482" w14:textId="024B3810" w:rsidR="00F65FE6" w:rsidRPr="00FD3556" w:rsidRDefault="00C33F33" w:rsidP="00E50BDE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7B285114" w14:textId="57C21B48" w:rsidR="00F65FE6" w:rsidRPr="00FD3556" w:rsidRDefault="00C33F33" w:rsidP="00E50BDE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54BB7502" w14:textId="7C7F7BB1" w:rsidR="00F65FE6" w:rsidRPr="00FD3556" w:rsidRDefault="00C33F33" w:rsidP="00E50BDE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3684BA99" w14:textId="6C38AF9F" w:rsidR="00F65FE6" w:rsidRPr="00FD3556" w:rsidRDefault="00C33F33" w:rsidP="00E50BDE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1CF75680" w14:textId="0A5CC1AB" w:rsidR="00F65FE6" w:rsidRPr="00FD3556" w:rsidRDefault="00C33F33" w:rsidP="00E50BDE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57BE3AF3" w14:textId="18D5F051" w:rsidR="00F65FE6" w:rsidRPr="00FD3556" w:rsidRDefault="00C33F33" w:rsidP="00E50BDE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1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37E85CF0" w14:textId="22B4D9E1" w:rsidR="00F65FE6" w:rsidRPr="00FD3556" w:rsidRDefault="00C33F33" w:rsidP="00E50BDE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F65FE6" w:rsidRPr="00FD3556" w14:paraId="31DF8F53" w14:textId="77777777" w:rsidTr="00880315">
                    <w:trPr>
                      <w:trHeight w:val="340"/>
                    </w:trPr>
                    <w:tc>
                      <w:tcPr>
                        <w:tcW w:w="710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4C3DF47A" w14:textId="2EB7A5F1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MonthStart1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четверг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понедельник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" 1 ""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7FD8DCA2" w14:textId="15F14624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MonthStart1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четверг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вторник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C342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3D953DC5" w14:textId="0F409879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MonthStart1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четверг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среда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C342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216F7F6B" w14:textId="46E52E2A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MonthStart1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четверг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четверг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4D77DEF9" w14:textId="1F993C3C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MonthStart1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четверг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пятница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0AB1CBA7" w14:textId="6CDD3D4C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MonthStart1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четверг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суббота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3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61DE8D4C" w14:textId="684B7A95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MonthStart1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четверг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воскресенье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4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4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4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FD3556" w14:paraId="0AFA4FA2" w14:textId="77777777" w:rsidTr="00880315">
                    <w:trPr>
                      <w:trHeight w:val="340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688A4083" w14:textId="52C83595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5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AD9C7DF" w14:textId="0B0DB9D8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6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FD5672A" w14:textId="021B1BF6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7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8E39618" w14:textId="24C32A4B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8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E01D669" w14:textId="4E6A3ED2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9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78B3CC1" w14:textId="5206B5F8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10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63A6A44F" w14:textId="5034052A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11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FD3556" w14:paraId="223F797F" w14:textId="77777777" w:rsidTr="00880315">
                    <w:trPr>
                      <w:trHeight w:val="340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3FCDA0AA" w14:textId="6775C770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12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E99770B" w14:textId="05438F7A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13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078C04D" w14:textId="3F7E3A1D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14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3764BF9" w14:textId="4DCDF2E4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15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C4D6EFD" w14:textId="29888141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16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1A7D074" w14:textId="6F04D95D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17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2DF4C53D" w14:textId="15571F40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18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FD3556" w14:paraId="10529957" w14:textId="77777777" w:rsidTr="00880315">
                    <w:trPr>
                      <w:trHeight w:val="340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7824C9C9" w14:textId="798FDBD0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19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65E1D41" w14:textId="10E9C907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20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3951C8E" w14:textId="5565959C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21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A755A8A" w14:textId="12C492EE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22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31F29A4" w14:textId="778E075E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23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D8D3352" w14:textId="6C17891D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24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2CF6BA37" w14:textId="74C1BFE5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25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FD3556" w14:paraId="797D45F8" w14:textId="77777777" w:rsidTr="00880315">
                    <w:trPr>
                      <w:trHeight w:val="340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4BD14B6A" w14:textId="6B60219C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=G5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25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=G5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25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MonthEnd1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26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746ECD0" w14:textId="31F8712E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MonthEnd1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27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27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27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6F7B018" w14:textId="1F6E5D6B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27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27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MonthEnd1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28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72B5BF7" w14:textId="3C887B76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MonthEnd1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29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573E501" w14:textId="0457AF2C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MonthEnd1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30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A251BC6" w14:textId="3E716311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MonthEnd1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31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3CA74E8D" w14:textId="33C14C99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MonthEnd1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0775E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FD3556" w14:paraId="1144E5B8" w14:textId="77777777" w:rsidTr="00880315">
                    <w:trPr>
                      <w:trHeight w:val="340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55F237A0" w14:textId="10395251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0775E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MonthEnd1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0775E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0775E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0775E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84CCAC5" w14:textId="3F78366A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=A7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=A7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0775E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MonthEnd1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0775E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=A7+1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0775E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0775E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50BB2A5" w14:textId="77777777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CD13DEE" w14:textId="77777777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241B312" w14:textId="77777777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D7F8AB0" w14:textId="77777777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40F850EA" w14:textId="77777777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</w:p>
                    </w:tc>
                  </w:tr>
                  <w:bookmarkEnd w:id="1"/>
                </w:tbl>
                <w:p w14:paraId="1B2D8CFA" w14:textId="77777777" w:rsidR="00F65FE6" w:rsidRPr="00FD3556" w:rsidRDefault="00F65FE6" w:rsidP="00E50BDE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50" w:type="pct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bottom"/>
                </w:tcPr>
                <w:tbl>
                  <w:tblPr>
                    <w:tblStyle w:val="ae"/>
                    <w:tblW w:w="5000" w:type="pct"/>
                    <w:shd w:val="clear" w:color="auto" w:fill="808080" w:themeFill="background1" w:themeFillShade="80"/>
                    <w:tblCellMar>
                      <w:left w:w="57" w:type="dxa"/>
                      <w:right w:w="57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3"/>
                  </w:tblGrid>
                  <w:tr w:rsidR="00E5363F" w:rsidRPr="00E5363F" w14:paraId="774E15A5" w14:textId="77777777" w:rsidTr="004C3425">
                    <w:trPr>
                      <w:trHeight w:val="397"/>
                    </w:trPr>
                    <w:tc>
                      <w:tcPr>
                        <w:tcW w:w="340" w:type="dxa"/>
                        <w:shd w:val="clear" w:color="auto" w:fill="0D0D0D" w:themeFill="text1" w:themeFillTint="F2"/>
                        <w:vAlign w:val="center"/>
                      </w:tcPr>
                      <w:p w14:paraId="585CB30E" w14:textId="18C80936" w:rsidR="00E5363F" w:rsidRPr="00E5363F" w:rsidRDefault="00C33F33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SE</w:t>
                        </w:r>
                      </w:p>
                    </w:tc>
                  </w:tr>
                  <w:tr w:rsidR="00E5363F" w:rsidRPr="00E5363F" w14:paraId="0E29CC81" w14:textId="77777777" w:rsidTr="00E5363F">
                    <w:trPr>
                      <w:trHeight w:val="397"/>
                    </w:trPr>
                    <w:tc>
                      <w:tcPr>
                        <w:tcW w:w="340" w:type="dxa"/>
                        <w:shd w:val="clear" w:color="auto" w:fill="808080" w:themeFill="background1" w:themeFillShade="80"/>
                        <w:vAlign w:val="center"/>
                      </w:tcPr>
                      <w:p w14:paraId="09A15AEC" w14:textId="2008577B" w:rsidR="00E5363F" w:rsidRPr="00BB7240" w:rsidRDefault="00E5363F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0</w:t>
                        </w:r>
                        <w:r w:rsidR="00974B0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5</w:t>
                        </w:r>
                      </w:p>
                    </w:tc>
                  </w:tr>
                  <w:tr w:rsidR="00E5363F" w:rsidRPr="00E5363F" w14:paraId="6722FAB6" w14:textId="77777777" w:rsidTr="00E5363F">
                    <w:trPr>
                      <w:trHeight w:val="397"/>
                    </w:trPr>
                    <w:tc>
                      <w:tcPr>
                        <w:tcW w:w="340" w:type="dxa"/>
                        <w:shd w:val="clear" w:color="auto" w:fill="808080" w:themeFill="background1" w:themeFillShade="80"/>
                        <w:vAlign w:val="center"/>
                      </w:tcPr>
                      <w:p w14:paraId="74973040" w14:textId="50DE89E5" w:rsidR="00E5363F" w:rsidRPr="00BB7240" w:rsidRDefault="00E5363F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0</w:t>
                        </w:r>
                        <w:r w:rsidR="00974B0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6</w:t>
                        </w:r>
                      </w:p>
                    </w:tc>
                  </w:tr>
                  <w:tr w:rsidR="00E5363F" w:rsidRPr="00E5363F" w14:paraId="45A29969" w14:textId="77777777" w:rsidTr="00E5363F">
                    <w:trPr>
                      <w:trHeight w:val="397"/>
                    </w:trPr>
                    <w:tc>
                      <w:tcPr>
                        <w:tcW w:w="340" w:type="dxa"/>
                        <w:shd w:val="clear" w:color="auto" w:fill="808080" w:themeFill="background1" w:themeFillShade="80"/>
                        <w:vAlign w:val="center"/>
                      </w:tcPr>
                      <w:p w14:paraId="43F914DF" w14:textId="7ECCD96B" w:rsidR="00E5363F" w:rsidRPr="00BB7240" w:rsidRDefault="00E5363F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0</w:t>
                        </w:r>
                        <w:r w:rsidR="00974B0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7</w:t>
                        </w:r>
                      </w:p>
                    </w:tc>
                  </w:tr>
                  <w:tr w:rsidR="00E5363F" w:rsidRPr="00E5363F" w14:paraId="10EA5BE1" w14:textId="77777777" w:rsidTr="00E5363F">
                    <w:trPr>
                      <w:trHeight w:val="397"/>
                    </w:trPr>
                    <w:tc>
                      <w:tcPr>
                        <w:tcW w:w="340" w:type="dxa"/>
                        <w:shd w:val="clear" w:color="auto" w:fill="808080" w:themeFill="background1" w:themeFillShade="80"/>
                        <w:vAlign w:val="center"/>
                      </w:tcPr>
                      <w:p w14:paraId="09E4284A" w14:textId="72B5F669" w:rsidR="00E5363F" w:rsidRPr="00BB7240" w:rsidRDefault="00E5363F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0</w:t>
                        </w:r>
                        <w:r w:rsidR="00974B0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8</w:t>
                        </w:r>
                      </w:p>
                    </w:tc>
                  </w:tr>
                  <w:tr w:rsidR="00E5363F" w:rsidRPr="00E5363F" w14:paraId="102FAB3A" w14:textId="77777777" w:rsidTr="00E5363F">
                    <w:trPr>
                      <w:trHeight w:val="397"/>
                    </w:trPr>
                    <w:tc>
                      <w:tcPr>
                        <w:tcW w:w="340" w:type="dxa"/>
                        <w:shd w:val="clear" w:color="auto" w:fill="808080" w:themeFill="background1" w:themeFillShade="80"/>
                        <w:vAlign w:val="center"/>
                      </w:tcPr>
                      <w:p w14:paraId="09D374AC" w14:textId="25ABDB11" w:rsidR="00E5363F" w:rsidRPr="00E5363F" w:rsidRDefault="00974B0F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09</w:t>
                        </w:r>
                      </w:p>
                    </w:tc>
                  </w:tr>
                  <w:tr w:rsidR="00E5363F" w:rsidRPr="00E5363F" w14:paraId="1A0F67AC" w14:textId="77777777" w:rsidTr="00E5363F">
                    <w:trPr>
                      <w:trHeight w:val="397"/>
                    </w:trPr>
                    <w:tc>
                      <w:tcPr>
                        <w:tcW w:w="340" w:type="dxa"/>
                        <w:shd w:val="clear" w:color="auto" w:fill="808080" w:themeFill="background1" w:themeFillShade="80"/>
                        <w:vAlign w:val="center"/>
                      </w:tcPr>
                      <w:p w14:paraId="0FC88127" w14:textId="77777777" w:rsidR="00E5363F" w:rsidRPr="00E5363F" w:rsidRDefault="00E5363F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bidi="ru-RU"/>
                          </w:rPr>
                        </w:pPr>
                      </w:p>
                    </w:tc>
                  </w:tr>
                </w:tbl>
                <w:p w14:paraId="1D2F0D30" w14:textId="77777777" w:rsidR="00F65FE6" w:rsidRPr="00FD3556" w:rsidRDefault="00F65FE6" w:rsidP="00E50BDE">
                  <w:pPr>
                    <w:pStyle w:val="Months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</w:pPr>
                </w:p>
              </w:tc>
              <w:tc>
                <w:tcPr>
                  <w:tcW w:w="796" w:type="pct"/>
                  <w:shd w:val="clear" w:color="auto" w:fill="auto"/>
                  <w:tcMar>
                    <w:left w:w="0" w:type="dxa"/>
                  </w:tcMar>
                </w:tcPr>
                <w:p w14:paraId="3D861116" w14:textId="166CB836" w:rsidR="00F65FE6" w:rsidRPr="004C3425" w:rsidRDefault="00C33F33" w:rsidP="004C3425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4C342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FÉVRIER</w:t>
                  </w:r>
                  <w:r w:rsidR="00FD3556" w:rsidRPr="004C342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 xml:space="preserve"> </w:t>
                  </w:r>
                  <w:r w:rsidR="00FD3556" w:rsidRPr="004C342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="00FD3556" w:rsidRPr="004C342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DOCVARIABLE  MonthStart1 \@  yyyy   \* MERGEFORMAT </w:instrText>
                  </w:r>
                  <w:r w:rsidR="00FD3556" w:rsidRPr="004C342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490B7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2026</w:t>
                  </w:r>
                  <w:r w:rsidR="00FD3556" w:rsidRPr="004C342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7"/>
                    <w:gridCol w:w="451"/>
                    <w:gridCol w:w="452"/>
                    <w:gridCol w:w="452"/>
                    <w:gridCol w:w="452"/>
                    <w:gridCol w:w="452"/>
                    <w:gridCol w:w="444"/>
                  </w:tblGrid>
                  <w:tr w:rsidR="00F65FE6" w:rsidRPr="00FD3556" w14:paraId="4D521D1C" w14:textId="77777777" w:rsidTr="004C3425">
                    <w:trPr>
                      <w:trHeight w:val="170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5B4A50A8" w14:textId="585E5E42" w:rsidR="00F65FE6" w:rsidRPr="00FD3556" w:rsidRDefault="00C33F33" w:rsidP="00E50BDE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4D052ACD" w14:textId="668BE3CA" w:rsidR="00F65FE6" w:rsidRPr="00FD3556" w:rsidRDefault="00C33F33" w:rsidP="00E50BDE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5A47D848" w14:textId="3420A396" w:rsidR="00F65FE6" w:rsidRPr="00FD3556" w:rsidRDefault="00C33F33" w:rsidP="00E50BDE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11412BE2" w14:textId="0C08EAEA" w:rsidR="00F65FE6" w:rsidRPr="00FD3556" w:rsidRDefault="00C33F33" w:rsidP="00E50BDE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0C3D3BE5" w14:textId="73069296" w:rsidR="00F65FE6" w:rsidRPr="00FD3556" w:rsidRDefault="00C33F33" w:rsidP="00E50BDE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242F7BE9" w14:textId="372A53F5" w:rsidR="00F65FE6" w:rsidRPr="00FD3556" w:rsidRDefault="00C33F33" w:rsidP="00E50BDE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4CB16A91" w14:textId="5910A481" w:rsidR="00F65FE6" w:rsidRPr="00FD3556" w:rsidRDefault="00C33F33" w:rsidP="00E50BDE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F65FE6" w:rsidRPr="00FD3556" w14:paraId="033AD79B" w14:textId="77777777" w:rsidTr="00880315">
                    <w:trPr>
                      <w:trHeight w:val="340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62338C3E" w14:textId="3845C75B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MonthStart2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воскресенье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понедельник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" 1 ""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6E9814E4" w14:textId="392910CD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MonthStart2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воскресенье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вторник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BB72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5B665E05" w14:textId="02C46595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MonthStart2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воскресенье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среда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E920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0131D4F0" w14:textId="227EA0ED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MonthStart2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воскресенье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четверг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0775E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6FC2BCF9" w14:textId="53BE3DA3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MonthStart2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воскресенье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пятница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C342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1CD888BB" w14:textId="6E569C04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MonthStart2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воскресенье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суббота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C342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3A023F15" w14:textId="6A24D50F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MonthStart2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воскресенье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воскресенье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FD3556" w14:paraId="6878283D" w14:textId="77777777" w:rsidTr="00880315">
                    <w:trPr>
                      <w:trHeight w:val="34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36E1A06" w14:textId="256421C8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1E8FAF3" w14:textId="3ADAF810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3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1F01189" w14:textId="163A3F71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4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1DD9A7D" w14:textId="53C17497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5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D7C63CF" w14:textId="5BB1EFB7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6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80DD119" w14:textId="22CFD33C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7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51B6ED7" w14:textId="5F489806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8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FD3556" w14:paraId="7DC4D67B" w14:textId="77777777" w:rsidTr="00880315">
                    <w:trPr>
                      <w:trHeight w:val="34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64AC88D8" w14:textId="4EDCAEC6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9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A0ABAC2" w14:textId="745737C0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10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8AB7AB9" w14:textId="7171FC28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11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58FC14F" w14:textId="00F7B87E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12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6F7ACB7" w14:textId="13192105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13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6A9F174" w14:textId="1C385B7C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14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0A0A41E" w14:textId="45CCDC9F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15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FD3556" w14:paraId="73331944" w14:textId="77777777" w:rsidTr="00880315">
                    <w:trPr>
                      <w:trHeight w:val="34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36526BF" w14:textId="1C2C9ACE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16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A8C1CD1" w14:textId="678B9D7D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17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C3A56F1" w14:textId="28854B4D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18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5262D4B" w14:textId="3FA9D845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19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A49CF7" w14:textId="6BAE680A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20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A26A059" w14:textId="795F5863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21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6E25065" w14:textId="6DA2BB1F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22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FD3556" w14:paraId="74B0FF95" w14:textId="77777777" w:rsidTr="00880315">
                    <w:trPr>
                      <w:trHeight w:val="34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A5D3919" w14:textId="6874BF84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=G5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=G5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MonthEnd2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23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23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23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5641D12" w14:textId="5847BF0C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23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23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MonthEnd2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24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24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24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CBBFCBA" w14:textId="63665306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24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24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MonthEnd2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25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25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25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2DB4676" w14:textId="2E3DDA02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25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25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MonthEnd2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26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12ADD02" w14:textId="05CA67D4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MonthEnd2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27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27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27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46D5BCA" w14:textId="767E1512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27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27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MonthEnd2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28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267017D" w14:textId="2FF95A2A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MonthEnd2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FD3556" w14:paraId="4CB553C4" w14:textId="77777777" w:rsidTr="00880315">
                    <w:trPr>
                      <w:trHeight w:val="34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4549FBFA" w14:textId="7DCE9358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MonthEnd2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254819C" w14:textId="267C43DE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=A7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=A7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MonthEnd2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=A7+1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!A12 Is Not In Table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EFD04B4" w14:textId="77777777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BAA4EBA" w14:textId="77777777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F9AE72D" w14:textId="77777777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4A36644" w14:textId="77777777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B970C07" w14:textId="77777777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</w:p>
                    </w:tc>
                  </w:tr>
                </w:tbl>
                <w:p w14:paraId="635B5D45" w14:textId="77777777" w:rsidR="00F65FE6" w:rsidRPr="00FD3556" w:rsidRDefault="00F65FE6" w:rsidP="00E50BDE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50" w:type="pct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bottom"/>
                </w:tcPr>
                <w:tbl>
                  <w:tblPr>
                    <w:tblStyle w:val="ae"/>
                    <w:tblW w:w="5000" w:type="pct"/>
                    <w:shd w:val="clear" w:color="auto" w:fill="808080" w:themeFill="background1" w:themeFillShade="80"/>
                    <w:tblCellMar>
                      <w:left w:w="57" w:type="dxa"/>
                      <w:right w:w="57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3"/>
                  </w:tblGrid>
                  <w:tr w:rsidR="00E5363F" w:rsidRPr="00E5363F" w14:paraId="7AFCE4CB" w14:textId="77777777" w:rsidTr="004C3425">
                    <w:trPr>
                      <w:trHeight w:val="397"/>
                    </w:trPr>
                    <w:tc>
                      <w:tcPr>
                        <w:tcW w:w="333" w:type="dxa"/>
                        <w:shd w:val="clear" w:color="auto" w:fill="0D0D0D" w:themeFill="text1" w:themeFillTint="F2"/>
                        <w:vAlign w:val="center"/>
                      </w:tcPr>
                      <w:p w14:paraId="355E3AA7" w14:textId="66D547F4" w:rsidR="00E5363F" w:rsidRPr="00E5363F" w:rsidRDefault="00C33F33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SE</w:t>
                        </w:r>
                      </w:p>
                    </w:tc>
                  </w:tr>
                  <w:tr w:rsidR="00E5363F" w:rsidRPr="00E5363F" w14:paraId="4A213D07" w14:textId="77777777" w:rsidTr="00E5363F">
                    <w:trPr>
                      <w:trHeight w:val="397"/>
                    </w:trPr>
                    <w:tc>
                      <w:tcPr>
                        <w:tcW w:w="333" w:type="dxa"/>
                        <w:shd w:val="clear" w:color="auto" w:fill="808080" w:themeFill="background1" w:themeFillShade="80"/>
                        <w:vAlign w:val="center"/>
                      </w:tcPr>
                      <w:p w14:paraId="52E22E90" w14:textId="0991373E" w:rsidR="00E5363F" w:rsidRPr="00974B0F" w:rsidRDefault="00974B0F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09</w:t>
                        </w:r>
                      </w:p>
                    </w:tc>
                  </w:tr>
                  <w:tr w:rsidR="00E5363F" w:rsidRPr="00E5363F" w14:paraId="40F50E32" w14:textId="77777777" w:rsidTr="00E5363F">
                    <w:trPr>
                      <w:trHeight w:val="397"/>
                    </w:trPr>
                    <w:tc>
                      <w:tcPr>
                        <w:tcW w:w="333" w:type="dxa"/>
                        <w:shd w:val="clear" w:color="auto" w:fill="808080" w:themeFill="background1" w:themeFillShade="80"/>
                        <w:vAlign w:val="center"/>
                      </w:tcPr>
                      <w:p w14:paraId="782F12E7" w14:textId="79EF890E" w:rsidR="00E5363F" w:rsidRPr="00BB7240" w:rsidRDefault="00E5363F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1</w:t>
                        </w:r>
                        <w:r w:rsidR="00974B0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0</w:t>
                        </w:r>
                      </w:p>
                    </w:tc>
                  </w:tr>
                  <w:tr w:rsidR="00E5363F" w:rsidRPr="00E5363F" w14:paraId="53E8B1EA" w14:textId="77777777" w:rsidTr="00E5363F">
                    <w:trPr>
                      <w:trHeight w:val="397"/>
                    </w:trPr>
                    <w:tc>
                      <w:tcPr>
                        <w:tcW w:w="333" w:type="dxa"/>
                        <w:shd w:val="clear" w:color="auto" w:fill="808080" w:themeFill="background1" w:themeFillShade="80"/>
                        <w:vAlign w:val="center"/>
                      </w:tcPr>
                      <w:p w14:paraId="142E6BC2" w14:textId="75FDD72E" w:rsidR="00E5363F" w:rsidRPr="00BB7240" w:rsidRDefault="00E5363F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1</w:t>
                        </w:r>
                        <w:r w:rsidR="00974B0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1</w:t>
                        </w:r>
                      </w:p>
                    </w:tc>
                  </w:tr>
                  <w:tr w:rsidR="00E5363F" w:rsidRPr="00E5363F" w14:paraId="54E7C389" w14:textId="77777777" w:rsidTr="00E5363F">
                    <w:trPr>
                      <w:trHeight w:val="397"/>
                    </w:trPr>
                    <w:tc>
                      <w:tcPr>
                        <w:tcW w:w="333" w:type="dxa"/>
                        <w:shd w:val="clear" w:color="auto" w:fill="808080" w:themeFill="background1" w:themeFillShade="80"/>
                        <w:vAlign w:val="center"/>
                      </w:tcPr>
                      <w:p w14:paraId="20FE3FF1" w14:textId="5A28074E" w:rsidR="00E5363F" w:rsidRPr="00BB7240" w:rsidRDefault="00E5363F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1</w:t>
                        </w:r>
                        <w:r w:rsidR="00974B0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2</w:t>
                        </w:r>
                      </w:p>
                    </w:tc>
                  </w:tr>
                  <w:tr w:rsidR="00E5363F" w:rsidRPr="00E5363F" w14:paraId="2ED2B0BD" w14:textId="77777777" w:rsidTr="00E5363F">
                    <w:trPr>
                      <w:trHeight w:val="397"/>
                    </w:trPr>
                    <w:tc>
                      <w:tcPr>
                        <w:tcW w:w="333" w:type="dxa"/>
                        <w:shd w:val="clear" w:color="auto" w:fill="808080" w:themeFill="background1" w:themeFillShade="80"/>
                        <w:vAlign w:val="center"/>
                      </w:tcPr>
                      <w:p w14:paraId="5A454771" w14:textId="29B5B2A1" w:rsidR="00E5363F" w:rsidRPr="00BB7240" w:rsidRDefault="00E5363F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1</w:t>
                        </w:r>
                        <w:r w:rsidR="00974B0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3</w:t>
                        </w:r>
                      </w:p>
                    </w:tc>
                  </w:tr>
                  <w:tr w:rsidR="00E5363F" w:rsidRPr="00E5363F" w14:paraId="335B3ECC" w14:textId="77777777" w:rsidTr="00E5363F">
                    <w:trPr>
                      <w:trHeight w:val="397"/>
                    </w:trPr>
                    <w:tc>
                      <w:tcPr>
                        <w:tcW w:w="333" w:type="dxa"/>
                        <w:shd w:val="clear" w:color="auto" w:fill="808080" w:themeFill="background1" w:themeFillShade="80"/>
                        <w:vAlign w:val="center"/>
                      </w:tcPr>
                      <w:p w14:paraId="63D311B5" w14:textId="12C1701F" w:rsidR="00E5363F" w:rsidRPr="00A40A63" w:rsidRDefault="00A40A63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</w:p>
                    </w:tc>
                  </w:tr>
                </w:tbl>
                <w:p w14:paraId="7F2F8922" w14:textId="77777777" w:rsidR="00F65FE6" w:rsidRPr="00FD3556" w:rsidRDefault="00F65FE6" w:rsidP="00E50BDE">
                  <w:pPr>
                    <w:pStyle w:val="Months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</w:pPr>
                </w:p>
              </w:tc>
              <w:tc>
                <w:tcPr>
                  <w:tcW w:w="796" w:type="pct"/>
                  <w:shd w:val="clear" w:color="auto" w:fill="auto"/>
                  <w:tcMar>
                    <w:left w:w="0" w:type="dxa"/>
                  </w:tcMar>
                </w:tcPr>
                <w:p w14:paraId="4315FC74" w14:textId="4565A2E9" w:rsidR="00F65FE6" w:rsidRPr="004C3425" w:rsidRDefault="00C33F33" w:rsidP="004C3425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4C342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MARS</w:t>
                  </w:r>
                  <w:r w:rsidR="00FD3556" w:rsidRPr="004C342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 xml:space="preserve"> </w:t>
                  </w:r>
                  <w:r w:rsidR="00FD3556" w:rsidRPr="004C342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="00FD3556" w:rsidRPr="004C342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DOCVARIABLE  MonthStart1 \@  yyyy   \* MERGEFORMAT </w:instrText>
                  </w:r>
                  <w:r w:rsidR="00FD3556" w:rsidRPr="004C342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490B7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2026</w:t>
                  </w:r>
                  <w:r w:rsidR="00FD3556" w:rsidRPr="004C342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7"/>
                    <w:gridCol w:w="451"/>
                    <w:gridCol w:w="452"/>
                    <w:gridCol w:w="452"/>
                    <w:gridCol w:w="452"/>
                    <w:gridCol w:w="452"/>
                    <w:gridCol w:w="444"/>
                  </w:tblGrid>
                  <w:tr w:rsidR="00F65FE6" w:rsidRPr="00FD3556" w14:paraId="5FBA1453" w14:textId="77777777" w:rsidTr="004C3425">
                    <w:trPr>
                      <w:trHeight w:val="170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3D82C68E" w14:textId="022E5846" w:rsidR="00F65FE6" w:rsidRPr="00FD3556" w:rsidRDefault="00C33F33" w:rsidP="00E50BDE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5D081C50" w14:textId="0C2CA7B0" w:rsidR="00F65FE6" w:rsidRPr="00FD3556" w:rsidRDefault="00C33F33" w:rsidP="00E50BDE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1B330407" w14:textId="552AD268" w:rsidR="00F65FE6" w:rsidRPr="00FD3556" w:rsidRDefault="00C33F33" w:rsidP="00E50BDE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0F2E47A7" w14:textId="318F867E" w:rsidR="00F65FE6" w:rsidRPr="00FD3556" w:rsidRDefault="00C33F33" w:rsidP="00E50BDE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7D7F939A" w14:textId="51E02095" w:rsidR="00F65FE6" w:rsidRPr="00FD3556" w:rsidRDefault="00C33F33" w:rsidP="00E50BDE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224E7528" w14:textId="5236607B" w:rsidR="00F65FE6" w:rsidRPr="00FD3556" w:rsidRDefault="00C33F33" w:rsidP="00E50BDE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36F13CE6" w14:textId="534C5CF8" w:rsidR="00F65FE6" w:rsidRPr="00FD3556" w:rsidRDefault="00C33F33" w:rsidP="00E50BDE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F65FE6" w:rsidRPr="00FD3556" w14:paraId="1AD7C61D" w14:textId="77777777" w:rsidTr="00880315">
                    <w:trPr>
                      <w:trHeight w:val="340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00AAAD04" w14:textId="1FC877B6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MonthStart3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воскресенье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понедельник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" 1 ""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2EBC2568" w14:textId="6D8C1915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MonthStart3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воскресенье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вторник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BB72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02F3CE0B" w14:textId="3D7B63A6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MonthStart3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воскресенье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среда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E920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5E343102" w14:textId="2A2E2BFC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MonthStart3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воскресенье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четверг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0775E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1348F3FC" w14:textId="3A847FC5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MonthStart3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воскресенье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пятница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0775E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70C4B999" w14:textId="4F3F7CC5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MonthStart3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воскресенье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суббота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C342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4611257B" w14:textId="281FC418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MonthStart3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воскресенье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воскресенье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FD3556" w14:paraId="0ACC4FBD" w14:textId="77777777" w:rsidTr="00880315">
                    <w:trPr>
                      <w:trHeight w:val="34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62D8059F" w14:textId="0C2EECDD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45CA2B8" w14:textId="13E2013E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3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0DB2D48" w14:textId="6EF03E03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4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3650517" w14:textId="23D8F905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5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5810657" w14:textId="0B76A8D3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6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1DD2049" w14:textId="0224832C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7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B2C3A7B" w14:textId="2C7F933E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8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FD3556" w14:paraId="2DAA7F9C" w14:textId="77777777" w:rsidTr="00880315">
                    <w:trPr>
                      <w:trHeight w:val="34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B1BC1FA" w14:textId="08CA797A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9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2ED7620" w14:textId="3910875E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10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AD98F73" w14:textId="2C3D630D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11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7612937" w14:textId="0C0BC8E3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12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576CEF7" w14:textId="497DBAC2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13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9EEA51C" w14:textId="7ED7B5EC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14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340F2AC" w14:textId="0ACE431D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15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FD3556" w14:paraId="091924FE" w14:textId="77777777" w:rsidTr="00880315">
                    <w:trPr>
                      <w:trHeight w:val="34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0EE5652" w14:textId="3805E08C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16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27248AD" w14:textId="6EAFEB27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17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55AFA3B" w14:textId="5ACD2764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18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E3E5F29" w14:textId="7416EF25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19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9D56471" w14:textId="17EFE692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20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7AED89" w14:textId="1A6D5827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21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8F77A3C" w14:textId="57A31115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22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FD3556" w14:paraId="322DB458" w14:textId="77777777" w:rsidTr="00880315">
                    <w:trPr>
                      <w:trHeight w:val="34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24ACEBE8" w14:textId="1D915E3F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=G5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=G5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MonthEnd3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23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23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23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8E2EFA3" w14:textId="1391F70F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23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23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MonthEnd3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24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24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24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50FF736" w14:textId="79812A15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24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24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MonthEnd3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25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25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25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08BB8E5" w14:textId="7D3958FC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25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25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MonthEnd3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26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B4100B5" w14:textId="6E35B52D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MonthEnd3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27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27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27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7C4FF97" w14:textId="23B3A529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27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27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MonthEnd3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28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B8E039F" w14:textId="329809FC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MonthEnd3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29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FD3556" w14:paraId="73808F25" w14:textId="77777777" w:rsidTr="00880315">
                    <w:trPr>
                      <w:trHeight w:val="34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1E6C55AF" w14:textId="109441A4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MonthEnd3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30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D1FD984" w14:textId="32B7D78A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=A7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=A7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MonthEnd3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=A7+1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31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9E8669C" w14:textId="77777777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3B5375A" w14:textId="77777777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A1958E1" w14:textId="77777777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97379C4" w14:textId="77777777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E133FB9" w14:textId="77777777" w:rsidR="00F65FE6" w:rsidRPr="00FD3556" w:rsidRDefault="00F65FE6" w:rsidP="00E50BDE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</w:p>
                    </w:tc>
                  </w:tr>
                </w:tbl>
                <w:p w14:paraId="260070DC" w14:textId="77777777" w:rsidR="00F65FE6" w:rsidRPr="00FD3556" w:rsidRDefault="00F65FE6" w:rsidP="00E50BDE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50" w:type="pct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bottom"/>
                </w:tcPr>
                <w:tbl>
                  <w:tblPr>
                    <w:tblStyle w:val="ae"/>
                    <w:tblW w:w="5000" w:type="pct"/>
                    <w:shd w:val="clear" w:color="auto" w:fill="808080" w:themeFill="background1" w:themeFillShade="80"/>
                    <w:tblCellMar>
                      <w:left w:w="57" w:type="dxa"/>
                      <w:right w:w="57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3"/>
                  </w:tblGrid>
                  <w:tr w:rsidR="00E5363F" w:rsidRPr="00E5363F" w14:paraId="6F06456A" w14:textId="77777777" w:rsidTr="004C3425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0D0D0D" w:themeFill="text1" w:themeFillTint="F2"/>
                        <w:vAlign w:val="center"/>
                      </w:tcPr>
                      <w:p w14:paraId="5E9E03D7" w14:textId="7E387B25" w:rsidR="00E5363F" w:rsidRPr="00E5363F" w:rsidRDefault="00C33F33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SE</w:t>
                        </w:r>
                      </w:p>
                    </w:tc>
                  </w:tr>
                  <w:tr w:rsidR="00E5363F" w:rsidRPr="00E5363F" w14:paraId="04F88B7D" w14:textId="77777777" w:rsidTr="00BB7240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5EA1EC71" w14:textId="12BEC25B" w:rsidR="00E5363F" w:rsidRPr="00E5363F" w:rsidRDefault="00E5363F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</w:pPr>
                        <w:r w:rsidRPr="00E5363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4</w:t>
                        </w:r>
                      </w:p>
                    </w:tc>
                  </w:tr>
                  <w:tr w:rsidR="00E5363F" w:rsidRPr="00E5363F" w14:paraId="39619E45" w14:textId="77777777" w:rsidTr="00BB7240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4E0BE51E" w14:textId="49264A89" w:rsidR="00E5363F" w:rsidRPr="00E5363F" w:rsidRDefault="00E5363F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15</w:t>
                        </w:r>
                      </w:p>
                    </w:tc>
                  </w:tr>
                  <w:tr w:rsidR="00E5363F" w:rsidRPr="00E5363F" w14:paraId="627A914F" w14:textId="77777777" w:rsidTr="00BB7240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710185E5" w14:textId="2EAB02C6" w:rsidR="00E5363F" w:rsidRPr="00E5363F" w:rsidRDefault="00E5363F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16</w:t>
                        </w:r>
                      </w:p>
                    </w:tc>
                  </w:tr>
                  <w:tr w:rsidR="00E5363F" w:rsidRPr="00E5363F" w14:paraId="1DAA2FFA" w14:textId="77777777" w:rsidTr="00BB7240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13256BED" w14:textId="2BF388C2" w:rsidR="00E5363F" w:rsidRPr="00E5363F" w:rsidRDefault="00E5363F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17</w:t>
                        </w:r>
                      </w:p>
                    </w:tc>
                  </w:tr>
                  <w:tr w:rsidR="00E5363F" w:rsidRPr="00E5363F" w14:paraId="70F60639" w14:textId="77777777" w:rsidTr="00BB7240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24FF4B3C" w14:textId="21778563" w:rsidR="00E5363F" w:rsidRPr="00E5363F" w:rsidRDefault="00E5363F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18</w:t>
                        </w:r>
                      </w:p>
                    </w:tc>
                  </w:tr>
                  <w:tr w:rsidR="00E5363F" w:rsidRPr="00E5363F" w14:paraId="722313DF" w14:textId="77777777" w:rsidTr="00BB7240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2959B936" w14:textId="77777777" w:rsidR="00E5363F" w:rsidRPr="00E5363F" w:rsidRDefault="00E5363F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bidi="ru-RU"/>
                          </w:rPr>
                        </w:pPr>
                      </w:p>
                    </w:tc>
                  </w:tr>
                </w:tbl>
                <w:p w14:paraId="2513EFFE" w14:textId="77777777" w:rsidR="00F65FE6" w:rsidRPr="00FD3556" w:rsidRDefault="00F65FE6" w:rsidP="00240D4D">
                  <w:pPr>
                    <w:pStyle w:val="Months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</w:pPr>
                </w:p>
              </w:tc>
              <w:tc>
                <w:tcPr>
                  <w:tcW w:w="796" w:type="pct"/>
                  <w:shd w:val="clear" w:color="auto" w:fill="auto"/>
                  <w:tcMar>
                    <w:left w:w="0" w:type="dxa"/>
                  </w:tcMar>
                </w:tcPr>
                <w:p w14:paraId="64B9D1A2" w14:textId="1D44A08A" w:rsidR="00F65FE6" w:rsidRPr="004C3425" w:rsidRDefault="00C33F33" w:rsidP="004C3425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4C342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AVRIL</w:t>
                  </w:r>
                  <w:r w:rsidR="00FD3556" w:rsidRPr="004C342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 xml:space="preserve"> </w:t>
                  </w:r>
                  <w:r w:rsidR="00FD3556" w:rsidRPr="004C342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="00FD3556" w:rsidRPr="004C342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DOCVARIABLE  MonthStart1 \@  yyyy   \* MERGEFORMAT </w:instrText>
                  </w:r>
                  <w:r w:rsidR="00FD3556" w:rsidRPr="004C342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490B7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2026</w:t>
                  </w:r>
                  <w:r w:rsidR="00FD3556" w:rsidRPr="004C342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7"/>
                    <w:gridCol w:w="451"/>
                    <w:gridCol w:w="452"/>
                    <w:gridCol w:w="452"/>
                    <w:gridCol w:w="452"/>
                    <w:gridCol w:w="452"/>
                    <w:gridCol w:w="444"/>
                  </w:tblGrid>
                  <w:tr w:rsidR="00F65FE6" w:rsidRPr="00FD3556" w14:paraId="486B25E3" w14:textId="77777777" w:rsidTr="004C3425">
                    <w:trPr>
                      <w:trHeight w:val="170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47AC1FC0" w14:textId="79679A55" w:rsidR="00F65FE6" w:rsidRPr="00FD3556" w:rsidRDefault="00C33F33" w:rsidP="00240D4D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314AE8CF" w14:textId="63C88232" w:rsidR="00F65FE6" w:rsidRPr="00FD3556" w:rsidRDefault="00C33F33" w:rsidP="00240D4D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21D221CC" w14:textId="5A141278" w:rsidR="00F65FE6" w:rsidRPr="00FD3556" w:rsidRDefault="00C33F33" w:rsidP="00240D4D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1567455C" w14:textId="06087255" w:rsidR="00F65FE6" w:rsidRPr="00FD3556" w:rsidRDefault="00C33F33" w:rsidP="00240D4D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35DCA161" w14:textId="509990C1" w:rsidR="00F65FE6" w:rsidRPr="00FD3556" w:rsidRDefault="00C33F33" w:rsidP="00240D4D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6C27E099" w14:textId="6A1BC13B" w:rsidR="00F65FE6" w:rsidRPr="00FD3556" w:rsidRDefault="00C33F33" w:rsidP="00240D4D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50E05008" w14:textId="57A1C7F9" w:rsidR="00F65FE6" w:rsidRPr="00FD3556" w:rsidRDefault="00C33F33" w:rsidP="00240D4D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F65FE6" w:rsidRPr="00FD3556" w14:paraId="18746610" w14:textId="77777777" w:rsidTr="00880315">
                    <w:trPr>
                      <w:trHeight w:val="340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51994D48" w14:textId="2D13C95A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MonthStart4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среда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понедельник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" 1 ""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01369881" w14:textId="32514994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MonthStart4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среда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вторник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C342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26853C12" w14:textId="73595BD0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MonthStart4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среда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среда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605E42A6" w14:textId="2CACC6A1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MonthStart4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среда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четверг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1B2FC3EB" w14:textId="5C264C9F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MonthStart4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среда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пятница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3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127BD5DB" w14:textId="693AB098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MonthStart4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среда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суббота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4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4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4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33C7F0FA" w14:textId="660BBA9A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MonthStart4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среда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воскресенье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4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5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5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5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FD3556" w14:paraId="0B6D7401" w14:textId="77777777" w:rsidTr="00880315">
                    <w:trPr>
                      <w:trHeight w:val="34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447C32FA" w14:textId="5AB64AA3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6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BBC7F61" w14:textId="0697B0B9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7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96F8EEB" w14:textId="74182989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8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7CAAFC1" w14:textId="025CF897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9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5C5458D" w14:textId="3BF964FE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10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C09DBCE" w14:textId="5CC1B246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11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14266C6" w14:textId="100B16ED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12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FD3556" w14:paraId="2E5D7C27" w14:textId="77777777" w:rsidTr="00880315">
                    <w:trPr>
                      <w:trHeight w:val="34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107F514" w14:textId="56589359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13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951A1E9" w14:textId="36196A04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14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BBD307A" w14:textId="4074193B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15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3F98C93" w14:textId="21430F78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16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792DA3C" w14:textId="554D4E2C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17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7CB3325" w14:textId="1621CF19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18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975FC51" w14:textId="29D62012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19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FD3556" w14:paraId="4FD26192" w14:textId="77777777" w:rsidTr="00880315">
                    <w:trPr>
                      <w:trHeight w:val="34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370BE02" w14:textId="08E7495A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20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7362466" w14:textId="0B87B26B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21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31F3671" w14:textId="44E5594B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22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F7881A4" w14:textId="58D1505A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23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D123C56" w14:textId="525416A1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24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FA154DC" w14:textId="1709FEA3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25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B413671" w14:textId="77CD376A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26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FD3556" w14:paraId="4E4EF58A" w14:textId="77777777" w:rsidTr="00880315">
                    <w:trPr>
                      <w:trHeight w:val="34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4F5F3AE" w14:textId="299D84EB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=G5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=G5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MonthEnd4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27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27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27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A924BA6" w14:textId="4D1B0895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27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27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MonthEnd4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28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96D1FA8" w14:textId="39827DE9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MonthEnd4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29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A644FB7" w14:textId="76042C8D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MonthEnd4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30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552F79A" w14:textId="5CF572AC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MonthEnd4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0775E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F1736F" w14:textId="0EF7CF7C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0775E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MonthEnd4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0775E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0775E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0775E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BE654C5" w14:textId="0D0EF336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0775E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MonthEnd4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0775E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0775E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0775E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FD3556" w14:paraId="0CB933A3" w14:textId="77777777" w:rsidTr="00880315">
                    <w:trPr>
                      <w:trHeight w:val="34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462E7F3B" w14:textId="269D4518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0775E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MonthEnd4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0775E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0D3DAF2" w14:textId="0C214A7C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=A7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=A7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MonthEnd4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=A7+1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832797" w14:textId="77777777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492B61A" w14:textId="77777777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B60FE7A" w14:textId="77777777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30F720E" w14:textId="77777777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2972D7F" w14:textId="77777777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</w:p>
                    </w:tc>
                  </w:tr>
                </w:tbl>
                <w:p w14:paraId="5F4768A2" w14:textId="77777777" w:rsidR="00F65FE6" w:rsidRPr="00FD3556" w:rsidRDefault="00F65FE6" w:rsidP="00E50BDE">
                  <w:pPr>
                    <w:pStyle w:val="Months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</w:pPr>
                </w:p>
              </w:tc>
            </w:tr>
            <w:tr w:rsidR="00F65FE6" w:rsidRPr="00FD3556" w14:paraId="3808ABFD" w14:textId="5185E65E" w:rsidTr="00E5363F">
              <w:trPr>
                <w:trHeight w:val="2800"/>
              </w:trPr>
              <w:tc>
                <w:tcPr>
                  <w:tcW w:w="50" w:type="pct"/>
                  <w:tcMar>
                    <w:left w:w="57" w:type="dxa"/>
                    <w:right w:w="57" w:type="dxa"/>
                  </w:tcMar>
                  <w:vAlign w:val="bottom"/>
                </w:tcPr>
                <w:tbl>
                  <w:tblPr>
                    <w:tblStyle w:val="ae"/>
                    <w:tblW w:w="5000" w:type="pct"/>
                    <w:shd w:val="clear" w:color="auto" w:fill="808080" w:themeFill="background1" w:themeFillShade="80"/>
                    <w:tblCellMar>
                      <w:left w:w="57" w:type="dxa"/>
                      <w:right w:w="57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3"/>
                  </w:tblGrid>
                  <w:tr w:rsidR="00E5363F" w:rsidRPr="00E5363F" w14:paraId="0CE68B02" w14:textId="77777777" w:rsidTr="004C3425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0D0D0D" w:themeFill="text1" w:themeFillTint="F2"/>
                        <w:vAlign w:val="center"/>
                      </w:tcPr>
                      <w:p w14:paraId="46BE4840" w14:textId="42B468CF" w:rsidR="00E5363F" w:rsidRPr="00E5363F" w:rsidRDefault="00C33F33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SE</w:t>
                        </w:r>
                      </w:p>
                    </w:tc>
                  </w:tr>
                  <w:tr w:rsidR="00E5363F" w:rsidRPr="00E5363F" w14:paraId="655BF77C" w14:textId="77777777" w:rsidTr="00BB7240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036F7158" w14:textId="253E6D22" w:rsidR="00E5363F" w:rsidRPr="00E5363F" w:rsidRDefault="00E5363F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</w:pPr>
                        <w:r w:rsidRPr="00E5363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="00974B0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</w:p>
                    </w:tc>
                  </w:tr>
                  <w:tr w:rsidR="00E5363F" w:rsidRPr="00E5363F" w14:paraId="6871621A" w14:textId="77777777" w:rsidTr="00BB7240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14324AEF" w14:textId="09DE250F" w:rsidR="00E5363F" w:rsidRPr="00E5363F" w:rsidRDefault="00974B0F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19</w:t>
                        </w:r>
                      </w:p>
                    </w:tc>
                  </w:tr>
                  <w:tr w:rsidR="00E5363F" w:rsidRPr="00E5363F" w14:paraId="44708E74" w14:textId="77777777" w:rsidTr="00BB7240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60CD70E3" w14:textId="03D04691" w:rsidR="00E5363F" w:rsidRPr="00E5363F" w:rsidRDefault="00E5363F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2</w:t>
                        </w:r>
                        <w:r w:rsidR="00974B0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0</w:t>
                        </w:r>
                      </w:p>
                    </w:tc>
                  </w:tr>
                  <w:tr w:rsidR="00E5363F" w:rsidRPr="00E5363F" w14:paraId="3A02B1E6" w14:textId="77777777" w:rsidTr="00BB7240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2D15D7C0" w14:textId="0E2660F7" w:rsidR="00E5363F" w:rsidRPr="00E5363F" w:rsidRDefault="00E5363F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2</w:t>
                        </w:r>
                        <w:r w:rsidR="00974B0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1</w:t>
                        </w:r>
                      </w:p>
                    </w:tc>
                  </w:tr>
                  <w:tr w:rsidR="00E5363F" w:rsidRPr="00E5363F" w14:paraId="177B8D1E" w14:textId="77777777" w:rsidTr="00BB7240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146F9388" w14:textId="6F9D0EEC" w:rsidR="00E5363F" w:rsidRPr="00E5363F" w:rsidRDefault="00E5363F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2</w:t>
                        </w:r>
                        <w:r w:rsidR="00974B0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2</w:t>
                        </w:r>
                      </w:p>
                    </w:tc>
                  </w:tr>
                  <w:tr w:rsidR="00E5363F" w:rsidRPr="00E5363F" w14:paraId="5B1FCE2C" w14:textId="77777777" w:rsidTr="00BB7240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79E18106" w14:textId="35EDC117" w:rsidR="00E5363F" w:rsidRPr="00E5363F" w:rsidRDefault="00E5363F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bidi="ru-RU"/>
                          </w:rPr>
                        </w:pPr>
                      </w:p>
                    </w:tc>
                  </w:tr>
                </w:tbl>
                <w:p w14:paraId="21C4C80B" w14:textId="77777777" w:rsidR="00F65FE6" w:rsidRPr="00FD3556" w:rsidRDefault="00F65FE6" w:rsidP="00240D4D">
                  <w:pPr>
                    <w:pStyle w:val="Months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</w:pPr>
                </w:p>
              </w:tc>
              <w:tc>
                <w:tcPr>
                  <w:tcW w:w="831" w:type="pct"/>
                  <w:shd w:val="clear" w:color="auto" w:fill="auto"/>
                  <w:tcMar>
                    <w:left w:w="0" w:type="dxa"/>
                  </w:tcMar>
                </w:tcPr>
                <w:p w14:paraId="392961A3" w14:textId="2B7C5DDB" w:rsidR="00F65FE6" w:rsidRPr="004C3425" w:rsidRDefault="00C33F33" w:rsidP="004C3425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4C342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MAI</w:t>
                  </w:r>
                  <w:r w:rsidR="00FD3556" w:rsidRPr="004C342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 xml:space="preserve"> </w:t>
                  </w:r>
                  <w:r w:rsidR="00FD3556" w:rsidRPr="004C342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="00FD3556" w:rsidRPr="004C342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DOCVARIABLE  MonthStart1 \@  yyyy   \* MERGEFORMAT </w:instrText>
                  </w:r>
                  <w:r w:rsidR="00FD3556" w:rsidRPr="004C342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490B7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2026</w:t>
                  </w:r>
                  <w:r w:rsidR="00FD3556" w:rsidRPr="004C342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69"/>
                    <w:gridCol w:w="474"/>
                    <w:gridCol w:w="475"/>
                    <w:gridCol w:w="475"/>
                    <w:gridCol w:w="475"/>
                    <w:gridCol w:w="475"/>
                    <w:gridCol w:w="467"/>
                  </w:tblGrid>
                  <w:tr w:rsidR="00F65FE6" w:rsidRPr="00FD3556" w14:paraId="4533209A" w14:textId="77777777" w:rsidTr="004C3425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03937BF7" w14:textId="7817861A" w:rsidR="00F65FE6" w:rsidRPr="00FD3556" w:rsidRDefault="00C33F33" w:rsidP="00240D4D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4C076CB9" w14:textId="58A35719" w:rsidR="00F65FE6" w:rsidRPr="00FD3556" w:rsidRDefault="00C33F33" w:rsidP="00240D4D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53E2E5AC" w14:textId="068CE25D" w:rsidR="00F65FE6" w:rsidRPr="00FD3556" w:rsidRDefault="00C33F33" w:rsidP="00240D4D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4291E9FA" w14:textId="3E178583" w:rsidR="00F65FE6" w:rsidRPr="00FD3556" w:rsidRDefault="00C33F33" w:rsidP="00240D4D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72C9E446" w14:textId="4846B7BB" w:rsidR="00F65FE6" w:rsidRPr="00FD3556" w:rsidRDefault="00C33F33" w:rsidP="00240D4D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46474412" w14:textId="7A62F89C" w:rsidR="00F65FE6" w:rsidRPr="00FD3556" w:rsidRDefault="00C33F33" w:rsidP="00240D4D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370B3D15" w14:textId="26806AA5" w:rsidR="00F65FE6" w:rsidRPr="00FD3556" w:rsidRDefault="00C33F33" w:rsidP="00240D4D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F65FE6" w:rsidRPr="00FD3556" w14:paraId="38FA371F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557682D8" w14:textId="0B513013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MonthStart5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пятница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понедельник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" 1 ""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3E867C93" w14:textId="252B3B00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MonthStart5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пятница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вторник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0775E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4865E0A7" w14:textId="59010B35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MonthStart5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пятница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среда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0775E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07684AED" w14:textId="1660FAEA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MonthStart5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пятница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четверг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C342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470F1AEC" w14:textId="436942D6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MonthStart5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пятница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пятница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2988ABBF" w14:textId="3632C2FA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MonthStart5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пятница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суббота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7B319A52" w14:textId="44D5F68C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MonthStart5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пятница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воскресенье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3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FD3556" w14:paraId="68F2BFDB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2217980" w14:textId="06890598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4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93F0A28" w14:textId="406F9D35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5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2754E50" w14:textId="289C1648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6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94A2C39" w14:textId="7B2303B2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7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D8F8CC1" w14:textId="2229FE15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8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717A04D" w14:textId="22CB9AD9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9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06DA228" w14:textId="3D941A22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10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FD3556" w14:paraId="5C3EBBEF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3B720E8" w14:textId="308C82A6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11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37630C8" w14:textId="6598B030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12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83A53F4" w14:textId="3A57DE84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13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0B395AE" w14:textId="1E140551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14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481E61E" w14:textId="45BDBF6E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15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665BF55" w14:textId="2AE7D129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16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869C1DC" w14:textId="022B357D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17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FD3556" w14:paraId="63A93A41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DBCB23D" w14:textId="4496CDAA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18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B0EB602" w14:textId="4D21843C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19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E6961A2" w14:textId="78FF86AD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20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BD38E3F" w14:textId="619E4012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21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E04CD3E" w14:textId="795FB307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22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942B2DE" w14:textId="03FD67A8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23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ED4C57E" w14:textId="277CA7E4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24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FD3556" w14:paraId="48D57EB2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E2CB464" w14:textId="5B3D6E69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=G5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24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=G5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24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MonthEnd5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25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25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25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41145EE" w14:textId="6CAFAF59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25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25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MonthEnd5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26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5B4A0FD" w14:textId="2F938270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MonthEnd5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27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27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27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D90E878" w14:textId="2E92B09A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27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27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MonthEnd5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28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B332647" w14:textId="08C3B8D8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MonthEnd5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29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4502DBD" w14:textId="4EECB654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MonthEnd5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30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2F76B1F" w14:textId="1A63B1C0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MonthEnd5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31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FD3556" w14:paraId="74CBC6B8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16A44DC" w14:textId="2111D6A3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MonthEnd5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E920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4E08FBA" w14:textId="4EE9FFFD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=A7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=A7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E920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MonthEnd5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E920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=A7+1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E920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E920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5F6AA4F" w14:textId="77777777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2F08D6F" w14:textId="77777777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16EDB61" w14:textId="77777777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4E2DC0C" w14:textId="77777777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E20A0F5" w14:textId="77777777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</w:p>
                    </w:tc>
                  </w:tr>
                </w:tbl>
                <w:p w14:paraId="7B246660" w14:textId="77777777" w:rsidR="00F65FE6" w:rsidRPr="00FD3556" w:rsidRDefault="00F65FE6" w:rsidP="00240D4D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50" w:type="pct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bottom"/>
                </w:tcPr>
                <w:tbl>
                  <w:tblPr>
                    <w:tblStyle w:val="ae"/>
                    <w:tblW w:w="5000" w:type="pct"/>
                    <w:shd w:val="clear" w:color="auto" w:fill="808080" w:themeFill="background1" w:themeFillShade="80"/>
                    <w:tblCellMar>
                      <w:left w:w="57" w:type="dxa"/>
                      <w:right w:w="57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3"/>
                  </w:tblGrid>
                  <w:tr w:rsidR="00E5363F" w:rsidRPr="00E5363F" w14:paraId="0CC0BEF3" w14:textId="77777777" w:rsidTr="004C3425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0D0D0D" w:themeFill="text1" w:themeFillTint="F2"/>
                        <w:vAlign w:val="center"/>
                      </w:tcPr>
                      <w:p w14:paraId="6E3545B9" w14:textId="27DEC147" w:rsidR="00E5363F" w:rsidRPr="00E5363F" w:rsidRDefault="00C33F33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SE</w:t>
                        </w:r>
                      </w:p>
                    </w:tc>
                  </w:tr>
                  <w:tr w:rsidR="00E5363F" w:rsidRPr="00E5363F" w14:paraId="57EA74C9" w14:textId="77777777" w:rsidTr="00BB7240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596A23C0" w14:textId="2CB01B52" w:rsidR="00E5363F" w:rsidRPr="00A40A63" w:rsidRDefault="00490B77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23</w:t>
                        </w:r>
                      </w:p>
                    </w:tc>
                  </w:tr>
                  <w:tr w:rsidR="00E5363F" w:rsidRPr="00E5363F" w14:paraId="0541B660" w14:textId="77777777" w:rsidTr="00BB7240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588F1C68" w14:textId="56A69317" w:rsidR="00E5363F" w:rsidRPr="00E5363F" w:rsidRDefault="00490B77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24</w:t>
                        </w:r>
                      </w:p>
                    </w:tc>
                  </w:tr>
                  <w:tr w:rsidR="00E5363F" w:rsidRPr="00E5363F" w14:paraId="650ECAAE" w14:textId="77777777" w:rsidTr="00BB7240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44FE2644" w14:textId="5BF3017D" w:rsidR="00E5363F" w:rsidRPr="00E5363F" w:rsidRDefault="00490B77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25</w:t>
                        </w:r>
                      </w:p>
                    </w:tc>
                  </w:tr>
                  <w:tr w:rsidR="00E5363F" w:rsidRPr="00E5363F" w14:paraId="3A2DAB3D" w14:textId="77777777" w:rsidTr="00BB7240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03825619" w14:textId="3E50C5CB" w:rsidR="00E5363F" w:rsidRPr="00E5363F" w:rsidRDefault="00490B77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26</w:t>
                        </w:r>
                      </w:p>
                    </w:tc>
                  </w:tr>
                  <w:tr w:rsidR="00E5363F" w:rsidRPr="00E5363F" w14:paraId="2F3761EA" w14:textId="77777777" w:rsidTr="00BB7240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050F18CF" w14:textId="0CE148F7" w:rsidR="00E5363F" w:rsidRPr="00E5363F" w:rsidRDefault="00490B77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27</w:t>
                        </w:r>
                      </w:p>
                    </w:tc>
                  </w:tr>
                  <w:tr w:rsidR="00E5363F" w:rsidRPr="00E5363F" w14:paraId="6C6F413E" w14:textId="77777777" w:rsidTr="00BB7240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7AB427FE" w14:textId="39B8E726" w:rsidR="00E5363F" w:rsidRPr="00E5363F" w:rsidRDefault="00E5363F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bidi="ru-RU"/>
                          </w:rPr>
                        </w:pPr>
                      </w:p>
                    </w:tc>
                  </w:tr>
                </w:tbl>
                <w:p w14:paraId="3F6164F4" w14:textId="77777777" w:rsidR="00F65FE6" w:rsidRPr="00FD3556" w:rsidRDefault="00F65FE6" w:rsidP="00240D4D">
                  <w:pPr>
                    <w:pStyle w:val="Months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</w:pPr>
                </w:p>
              </w:tc>
              <w:tc>
                <w:tcPr>
                  <w:tcW w:w="796" w:type="pct"/>
                  <w:shd w:val="clear" w:color="auto" w:fill="auto"/>
                  <w:tcMar>
                    <w:left w:w="0" w:type="dxa"/>
                  </w:tcMar>
                </w:tcPr>
                <w:p w14:paraId="48937A74" w14:textId="55573DDE" w:rsidR="00F65FE6" w:rsidRPr="004C3425" w:rsidRDefault="00C33F33" w:rsidP="004C3425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4C342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JUIN</w:t>
                  </w:r>
                  <w:r w:rsidR="00FD3556" w:rsidRPr="004C342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 xml:space="preserve"> </w:t>
                  </w:r>
                  <w:r w:rsidR="00FD3556" w:rsidRPr="004C342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="00FD3556" w:rsidRPr="004C342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DOCVARIABLE  MonthStart1 \@  yyyy   \* MERGEFORMAT </w:instrText>
                  </w:r>
                  <w:r w:rsidR="00FD3556" w:rsidRPr="004C342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490B7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2026</w:t>
                  </w:r>
                  <w:r w:rsidR="00FD3556" w:rsidRPr="004C342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2"/>
                    <w:gridCol w:w="452"/>
                    <w:gridCol w:w="452"/>
                    <w:gridCol w:w="452"/>
                    <w:gridCol w:w="452"/>
                    <w:gridCol w:w="444"/>
                  </w:tblGrid>
                  <w:tr w:rsidR="00F65FE6" w:rsidRPr="00FD3556" w14:paraId="43FDBBAF" w14:textId="77777777" w:rsidTr="004C3425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5CCD867C" w14:textId="1528B391" w:rsidR="00F65FE6" w:rsidRPr="00FD3556" w:rsidRDefault="00C33F33" w:rsidP="00240D4D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53AD34CA" w14:textId="011EE0F1" w:rsidR="00F65FE6" w:rsidRPr="00FD3556" w:rsidRDefault="00C33F33" w:rsidP="00240D4D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36CEF8E2" w14:textId="2EF7534C" w:rsidR="00F65FE6" w:rsidRPr="00FD3556" w:rsidRDefault="00C33F33" w:rsidP="00240D4D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3D2EC53A" w14:textId="1E45071F" w:rsidR="00F65FE6" w:rsidRPr="00FD3556" w:rsidRDefault="00C33F33" w:rsidP="00240D4D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465114B7" w14:textId="0684DDB4" w:rsidR="00F65FE6" w:rsidRPr="00FD3556" w:rsidRDefault="00C33F33" w:rsidP="00240D4D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2F9497BC" w14:textId="0EA5B8CC" w:rsidR="00F65FE6" w:rsidRPr="00FD3556" w:rsidRDefault="00C33F33" w:rsidP="00240D4D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728DC64F" w14:textId="26D01856" w:rsidR="00F65FE6" w:rsidRPr="00FD3556" w:rsidRDefault="00C33F33" w:rsidP="00240D4D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F65FE6" w:rsidRPr="00FD3556" w14:paraId="10101CD6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7816137E" w14:textId="0B9EB99B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MonthStart6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понедельник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понедельник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" 1 ""</w:instrText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01F6D0B3" w14:textId="756BF2AA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MonthStart6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понедельник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вторник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74B10352" w14:textId="2AA9FF0F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MonthStart6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понедельник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среда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3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45D945A5" w14:textId="7293B3CE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MonthStart6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понедельник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четверг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4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4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4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3B51A83A" w14:textId="3990A8C1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MonthStart6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понедельник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пятница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4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5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5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5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46AF9861" w14:textId="068A4EE0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MonthStart6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понедельник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суббота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5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6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59759CE0" w14:textId="1423A3A6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MonthStart6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понедельник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воскресенье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7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7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7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FD3556" w14:paraId="7A162450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52F00F4" w14:textId="48FDA06E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8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74467DC" w14:textId="3E4F4429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9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65126E1" w14:textId="71479B8D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10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24D7C46" w14:textId="7933C3BD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11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1A570E9" w14:textId="769390A6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12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2E94833" w14:textId="13A4CDA9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13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A83B728" w14:textId="2AE4DA0D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14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FD3556" w14:paraId="3BBD0250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E7C0667" w14:textId="68DC1DF5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15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70E6247" w14:textId="5614283A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16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DDD14DC" w14:textId="761C0C52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17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576184E" w14:textId="15A19B0F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18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E8F671C" w14:textId="1AFDEEB1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19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E73AA43" w14:textId="0712F5AD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20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657A761" w14:textId="0B264485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21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FD3556" w14:paraId="63CC90BE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D0E9B3D" w14:textId="098D310B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22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4666DBF" w14:textId="5F34635D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23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88CF228" w14:textId="3CD3D369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24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232C419" w14:textId="45B056DF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25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099A536" w14:textId="6C4A5CBE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26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163CFF2" w14:textId="2D5462E5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27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D2D741E" w14:textId="790045AF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28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FD3556" w14:paraId="47AB0675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9D9ADCD" w14:textId="4E92C126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=G5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=G5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MonthEnd6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29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EED7713" w14:textId="4FD2D796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MonthEnd6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30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6FDF96F" w14:textId="50A3884E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MonthEnd6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25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856CF98" w14:textId="4AD2505C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25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MonthEnd6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566E3DE" w14:textId="05394824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MonthEnd6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27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27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74099FC" w14:textId="2BD10AD0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27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MonthEnd6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4602653" w14:textId="21644322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MonthEnd6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FD3556" w14:paraId="3E8BAD15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7239B36" w14:textId="061D053D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MonthEnd6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C061EE3" w14:textId="5D363A61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=A7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=A7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MonthEnd6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=A7+1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1DBD41E" w14:textId="77777777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9653ADF" w14:textId="77777777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B904AC9" w14:textId="77777777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991EFB0" w14:textId="77777777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EA517B8" w14:textId="77777777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</w:p>
                    </w:tc>
                  </w:tr>
                </w:tbl>
                <w:p w14:paraId="254C2834" w14:textId="77777777" w:rsidR="00F65FE6" w:rsidRPr="00FD3556" w:rsidRDefault="00F65FE6" w:rsidP="00240D4D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50" w:type="pct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bottom"/>
                </w:tcPr>
                <w:tbl>
                  <w:tblPr>
                    <w:tblStyle w:val="ae"/>
                    <w:tblW w:w="5000" w:type="pct"/>
                    <w:shd w:val="clear" w:color="auto" w:fill="808080" w:themeFill="background1" w:themeFillShade="80"/>
                    <w:tblCellMar>
                      <w:left w:w="57" w:type="dxa"/>
                      <w:right w:w="57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3"/>
                  </w:tblGrid>
                  <w:tr w:rsidR="00E5363F" w:rsidRPr="00E5363F" w14:paraId="05472B53" w14:textId="77777777" w:rsidTr="004C3425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0D0D0D" w:themeFill="text1" w:themeFillTint="F2"/>
                        <w:vAlign w:val="center"/>
                      </w:tcPr>
                      <w:p w14:paraId="0326DF0A" w14:textId="2DF4C92D" w:rsidR="00E5363F" w:rsidRPr="00E5363F" w:rsidRDefault="00C33F33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SE</w:t>
                        </w:r>
                      </w:p>
                    </w:tc>
                  </w:tr>
                  <w:tr w:rsidR="00E5363F" w:rsidRPr="00E5363F" w14:paraId="70F93B98" w14:textId="77777777" w:rsidTr="00BB7240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1655B479" w14:textId="2DF84E60" w:rsidR="00E5363F" w:rsidRPr="00E5363F" w:rsidRDefault="00E5363F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2</w:t>
                        </w:r>
                        <w:r w:rsidR="00974B0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7</w:t>
                        </w:r>
                      </w:p>
                    </w:tc>
                  </w:tr>
                  <w:tr w:rsidR="00E5363F" w:rsidRPr="00E5363F" w14:paraId="7DEC25A3" w14:textId="77777777" w:rsidTr="00BB7240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24702946" w14:textId="1AFEC277" w:rsidR="00E5363F" w:rsidRPr="00974B0F" w:rsidRDefault="00E5363F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</w:pPr>
                        <w:r w:rsidRPr="00E5363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="00974B0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8</w:t>
                        </w:r>
                      </w:p>
                    </w:tc>
                  </w:tr>
                  <w:tr w:rsidR="00E5363F" w:rsidRPr="00E5363F" w14:paraId="5638E511" w14:textId="77777777" w:rsidTr="00BB7240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676CDBCB" w14:textId="65BEAC4E" w:rsidR="00E5363F" w:rsidRPr="00E5363F" w:rsidRDefault="00974B0F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29</w:t>
                        </w:r>
                      </w:p>
                    </w:tc>
                  </w:tr>
                  <w:tr w:rsidR="00E5363F" w:rsidRPr="00E5363F" w14:paraId="4BD33498" w14:textId="77777777" w:rsidTr="00BB7240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5FB8B3B6" w14:textId="15136809" w:rsidR="00E5363F" w:rsidRPr="00E5363F" w:rsidRDefault="00E5363F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3</w:t>
                        </w:r>
                        <w:r w:rsidR="00974B0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0</w:t>
                        </w:r>
                      </w:p>
                    </w:tc>
                  </w:tr>
                  <w:tr w:rsidR="00E5363F" w:rsidRPr="00E5363F" w14:paraId="023B4C58" w14:textId="77777777" w:rsidTr="00BB7240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00957F25" w14:textId="013DC4F4" w:rsidR="00E5363F" w:rsidRPr="00E5363F" w:rsidRDefault="00E5363F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3</w:t>
                        </w:r>
                        <w:r w:rsidR="00974B0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1</w:t>
                        </w:r>
                      </w:p>
                    </w:tc>
                  </w:tr>
                  <w:tr w:rsidR="00E5363F" w:rsidRPr="00E5363F" w14:paraId="03DCD861" w14:textId="77777777" w:rsidTr="00BB7240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37EC6B4A" w14:textId="0133BB09" w:rsidR="00E5363F" w:rsidRPr="000775EA" w:rsidRDefault="00E5363F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</w:pPr>
                      </w:p>
                    </w:tc>
                  </w:tr>
                </w:tbl>
                <w:p w14:paraId="49D3B851" w14:textId="77777777" w:rsidR="00F65FE6" w:rsidRPr="00FD3556" w:rsidRDefault="00F65FE6" w:rsidP="00240D4D">
                  <w:pPr>
                    <w:pStyle w:val="Months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</w:pPr>
                </w:p>
              </w:tc>
              <w:tc>
                <w:tcPr>
                  <w:tcW w:w="796" w:type="pct"/>
                  <w:shd w:val="clear" w:color="auto" w:fill="auto"/>
                  <w:tcMar>
                    <w:left w:w="0" w:type="dxa"/>
                  </w:tcMar>
                </w:tcPr>
                <w:p w14:paraId="4B8A97B6" w14:textId="4FC3A6C6" w:rsidR="00F65FE6" w:rsidRPr="004C3425" w:rsidRDefault="00C33F33" w:rsidP="004C3425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4C342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JUILLET</w:t>
                  </w:r>
                  <w:r w:rsidR="00FD3556" w:rsidRPr="004C342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 xml:space="preserve"> </w:t>
                  </w:r>
                  <w:r w:rsidR="00FD3556" w:rsidRPr="004C342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="00FD3556" w:rsidRPr="004C342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DOCVARIABLE  MonthStart1 \@  yyyy   \* MERGEFORMAT </w:instrText>
                  </w:r>
                  <w:r w:rsidR="00FD3556" w:rsidRPr="004C342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490B7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2026</w:t>
                  </w:r>
                  <w:r w:rsidR="00FD3556" w:rsidRPr="004C342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2"/>
                    <w:gridCol w:w="452"/>
                    <w:gridCol w:w="452"/>
                    <w:gridCol w:w="452"/>
                    <w:gridCol w:w="452"/>
                    <w:gridCol w:w="444"/>
                  </w:tblGrid>
                  <w:tr w:rsidR="00F65FE6" w:rsidRPr="00FD3556" w14:paraId="65F48B94" w14:textId="77777777" w:rsidTr="004C3425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1EEB0A9E" w14:textId="4D3A1A58" w:rsidR="00F65FE6" w:rsidRPr="00FD3556" w:rsidRDefault="00C33F33" w:rsidP="00240D4D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3A031FA6" w14:textId="0853A0E0" w:rsidR="00F65FE6" w:rsidRPr="00FD3556" w:rsidRDefault="00C33F33" w:rsidP="00240D4D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24E1EB63" w14:textId="6D4131AF" w:rsidR="00F65FE6" w:rsidRPr="00FD3556" w:rsidRDefault="00C33F33" w:rsidP="00240D4D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0A1004C4" w14:textId="79A6BB84" w:rsidR="00F65FE6" w:rsidRPr="00FD3556" w:rsidRDefault="00C33F33" w:rsidP="00240D4D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239397D7" w14:textId="72DC8B5D" w:rsidR="00F65FE6" w:rsidRPr="00FD3556" w:rsidRDefault="00C33F33" w:rsidP="00240D4D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7034D544" w14:textId="086AA585" w:rsidR="00F65FE6" w:rsidRPr="00FD3556" w:rsidRDefault="00C33F33" w:rsidP="00240D4D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35E67A74" w14:textId="44F4E1F2" w:rsidR="00F65FE6" w:rsidRPr="00FD3556" w:rsidRDefault="00C33F33" w:rsidP="00240D4D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F65FE6" w:rsidRPr="00FD3556" w14:paraId="695417E5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tcBorders>
                          <w:top w:val="single" w:sz="4" w:space="0" w:color="auto"/>
                        </w:tcBorders>
                        <w:shd w:val="clear" w:color="auto" w:fill="auto"/>
                      </w:tcPr>
                      <w:p w14:paraId="719BABFE" w14:textId="3EA9CB44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MonthStart7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среда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понедельник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" 1 ""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</w:tcBorders>
                        <w:shd w:val="clear" w:color="auto" w:fill="auto"/>
                      </w:tcPr>
                      <w:p w14:paraId="7C221972" w14:textId="4A84B44D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MonthStart7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среда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вторник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C342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shd w:val="clear" w:color="auto" w:fill="auto"/>
                      </w:tcPr>
                      <w:p w14:paraId="43371317" w14:textId="7A7DECBB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MonthStart7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среда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среда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shd w:val="clear" w:color="auto" w:fill="auto"/>
                      </w:tcPr>
                      <w:p w14:paraId="32E429C1" w14:textId="5EAEF73D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MonthStart7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среда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четверг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shd w:val="clear" w:color="auto" w:fill="auto"/>
                      </w:tcPr>
                      <w:p w14:paraId="7622A721" w14:textId="4FAB4700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MonthStart7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среда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пятница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3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shd w:val="clear" w:color="auto" w:fill="auto"/>
                      </w:tcPr>
                      <w:p w14:paraId="2A728AE9" w14:textId="65EF4DEC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MonthStart7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среда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суббота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4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4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4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shd w:val="clear" w:color="auto" w:fill="auto"/>
                      </w:tcPr>
                      <w:p w14:paraId="0747D21B" w14:textId="49F21914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MonthStart7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среда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воскресенье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4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5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5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5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FD3556" w14:paraId="3A7F1548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5A258DF9" w14:textId="3D0C0E0D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6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6DC464DE" w14:textId="659522A4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7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225E8991" w14:textId="448D3212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8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FD04F54" w14:textId="1EA86965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9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5800037" w14:textId="5548EB91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10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6A950862" w14:textId="3BB805FC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11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726F7F99" w14:textId="792AA6F2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12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FD3556" w14:paraId="1BD473A1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38603902" w14:textId="43812D02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13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5E77D100" w14:textId="56A55327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14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3599CD95" w14:textId="3DA04DA3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15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6870AC23" w14:textId="2CAB83D9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16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4588A0D8" w14:textId="24F9A48A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17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258F480D" w14:textId="1F49D61E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18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04CBDC70" w14:textId="3FD3B579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19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FD3556" w14:paraId="0943E547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4064B125" w14:textId="02E7B707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20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71ECA11E" w14:textId="5C9BC03B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21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DEE0372" w14:textId="1F6D6367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22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4F06F684" w14:textId="7021F8B1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23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592C1871" w14:textId="7DB62616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24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0BB295E0" w14:textId="629EEA64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25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5D2C584A" w14:textId="6F67452D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26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FD3556" w14:paraId="00083E5B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0CBF98D5" w14:textId="4E05D72A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=G5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=G5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MonthEnd7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27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27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27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2D56D429" w14:textId="3F8A6FE4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27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27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MonthEnd7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28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715E5E2" w14:textId="567A79FC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MonthEnd7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29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E2109C3" w14:textId="178E3CD7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MonthEnd7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30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4803EA6" w14:textId="6A82CF72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MonthEnd7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31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6F06B13" w14:textId="7533636B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MonthEnd7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0775E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0048B304" w14:textId="147CB16F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0775E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MonthEnd7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0775E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0775E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0775E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FD3556" w14:paraId="663D57F0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574CC861" w14:textId="250EE1D0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0775E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MonthEnd7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0775E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0775E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0775E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37B0169B" w14:textId="3CA9A678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=A7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=A7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0775E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MonthEnd7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0775E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=A7+1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960028F" w14:textId="77777777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34F2860" w14:textId="77777777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3ECCD19A" w14:textId="77777777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5291DBFB" w14:textId="77777777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40B1209F" w14:textId="77777777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</w:p>
                    </w:tc>
                  </w:tr>
                </w:tbl>
                <w:p w14:paraId="3BB208CE" w14:textId="77777777" w:rsidR="00F65FE6" w:rsidRPr="00FD3556" w:rsidRDefault="00F65FE6" w:rsidP="00240D4D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50" w:type="pct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bottom"/>
                </w:tcPr>
                <w:tbl>
                  <w:tblPr>
                    <w:tblStyle w:val="ae"/>
                    <w:tblW w:w="5000" w:type="pct"/>
                    <w:shd w:val="clear" w:color="auto" w:fill="808080" w:themeFill="background1" w:themeFillShade="80"/>
                    <w:tblCellMar>
                      <w:left w:w="57" w:type="dxa"/>
                      <w:right w:w="57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3"/>
                  </w:tblGrid>
                  <w:tr w:rsidR="00E5363F" w:rsidRPr="00E5363F" w14:paraId="38E9F823" w14:textId="77777777" w:rsidTr="004C3425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0D0D0D" w:themeFill="text1" w:themeFillTint="F2"/>
                        <w:vAlign w:val="center"/>
                      </w:tcPr>
                      <w:p w14:paraId="4A65A7FA" w14:textId="1B2B90B6" w:rsidR="00E5363F" w:rsidRPr="00E5363F" w:rsidRDefault="00C33F33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SE</w:t>
                        </w:r>
                      </w:p>
                    </w:tc>
                  </w:tr>
                  <w:tr w:rsidR="00E5363F" w:rsidRPr="00E5363F" w14:paraId="158078B5" w14:textId="77777777" w:rsidTr="00BB7240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02E13A26" w14:textId="1B6A26C3" w:rsidR="00E5363F" w:rsidRPr="00E5363F" w:rsidRDefault="00E5363F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3</w:t>
                        </w:r>
                        <w:r w:rsidR="00974B0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1</w:t>
                        </w:r>
                      </w:p>
                    </w:tc>
                  </w:tr>
                  <w:tr w:rsidR="00E5363F" w:rsidRPr="00E5363F" w14:paraId="25B44F55" w14:textId="77777777" w:rsidTr="00BB7240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7CA3745F" w14:textId="7542333C" w:rsidR="00E5363F" w:rsidRPr="00BB7240" w:rsidRDefault="00E5363F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3</w:t>
                        </w:r>
                        <w:r w:rsidR="00974B0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2</w:t>
                        </w:r>
                      </w:p>
                    </w:tc>
                  </w:tr>
                  <w:tr w:rsidR="00E5363F" w:rsidRPr="00E5363F" w14:paraId="679780CB" w14:textId="77777777" w:rsidTr="00BB7240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11543C3C" w14:textId="32DDC8A4" w:rsidR="00E5363F" w:rsidRPr="00974B0F" w:rsidRDefault="00E5363F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</w:pPr>
                        <w:r w:rsidRPr="00E5363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="00974B0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3</w:t>
                        </w:r>
                      </w:p>
                    </w:tc>
                  </w:tr>
                  <w:tr w:rsidR="00E5363F" w:rsidRPr="00E5363F" w14:paraId="176A07B3" w14:textId="77777777" w:rsidTr="00BB7240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3A34D206" w14:textId="6BBE8F41" w:rsidR="00E5363F" w:rsidRPr="00E5363F" w:rsidRDefault="00E5363F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3</w:t>
                        </w:r>
                        <w:r w:rsidR="00974B0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4</w:t>
                        </w:r>
                      </w:p>
                    </w:tc>
                  </w:tr>
                  <w:tr w:rsidR="00E5363F" w:rsidRPr="00E5363F" w14:paraId="39B04931" w14:textId="77777777" w:rsidTr="00BB7240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59B6177F" w14:textId="4A6F0D7E" w:rsidR="00E5363F" w:rsidRPr="00E5363F" w:rsidRDefault="00E5363F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3</w:t>
                        </w:r>
                        <w:r w:rsidR="00974B0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5</w:t>
                        </w:r>
                      </w:p>
                    </w:tc>
                  </w:tr>
                  <w:tr w:rsidR="00E5363F" w:rsidRPr="00E5363F" w14:paraId="55946B57" w14:textId="77777777" w:rsidTr="00BB7240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3AF49F6A" w14:textId="5F78C6E5" w:rsidR="00E5363F" w:rsidRPr="00E5363F" w:rsidRDefault="00490B77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36</w:t>
                        </w:r>
                      </w:p>
                    </w:tc>
                  </w:tr>
                </w:tbl>
                <w:p w14:paraId="2CDC5BF2" w14:textId="77777777" w:rsidR="00F65FE6" w:rsidRPr="00FD3556" w:rsidRDefault="00F65FE6" w:rsidP="00240D4D">
                  <w:pPr>
                    <w:pStyle w:val="Months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</w:pPr>
                </w:p>
              </w:tc>
              <w:tc>
                <w:tcPr>
                  <w:tcW w:w="796" w:type="pct"/>
                  <w:shd w:val="clear" w:color="auto" w:fill="auto"/>
                  <w:tcMar>
                    <w:left w:w="0" w:type="dxa"/>
                  </w:tcMar>
                </w:tcPr>
                <w:p w14:paraId="5A638CC5" w14:textId="59E00676" w:rsidR="00F65FE6" w:rsidRPr="004C3425" w:rsidRDefault="00C33F33" w:rsidP="004C3425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4C342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AOÛT</w:t>
                  </w:r>
                  <w:r w:rsidR="00FD3556" w:rsidRPr="004C342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 xml:space="preserve"> </w:t>
                  </w:r>
                  <w:r w:rsidR="00FD3556" w:rsidRPr="004C342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="00FD3556" w:rsidRPr="004C342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DOCVARIABLE  MonthStart1 \@  yyyy   \* MERGEFORMAT </w:instrText>
                  </w:r>
                  <w:r w:rsidR="00FD3556" w:rsidRPr="004C342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490B7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2026</w:t>
                  </w:r>
                  <w:r w:rsidR="00FD3556" w:rsidRPr="004C342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2"/>
                    <w:gridCol w:w="452"/>
                    <w:gridCol w:w="452"/>
                    <w:gridCol w:w="452"/>
                    <w:gridCol w:w="452"/>
                    <w:gridCol w:w="444"/>
                  </w:tblGrid>
                  <w:tr w:rsidR="00F65FE6" w:rsidRPr="00FD3556" w14:paraId="27BAE27B" w14:textId="77777777" w:rsidTr="004C3425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381C41B3" w14:textId="3D157966" w:rsidR="00F65FE6" w:rsidRPr="00FD3556" w:rsidRDefault="00C33F33" w:rsidP="00240D4D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2F114B97" w14:textId="7E1AF51A" w:rsidR="00F65FE6" w:rsidRPr="00FD3556" w:rsidRDefault="00C33F33" w:rsidP="00240D4D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458DB859" w14:textId="43902E37" w:rsidR="00F65FE6" w:rsidRPr="00FD3556" w:rsidRDefault="00C33F33" w:rsidP="00240D4D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68E5F5A9" w14:textId="721F683F" w:rsidR="00F65FE6" w:rsidRPr="00FD3556" w:rsidRDefault="00C33F33" w:rsidP="00240D4D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590E5199" w14:textId="2829E9A9" w:rsidR="00F65FE6" w:rsidRPr="00FD3556" w:rsidRDefault="00C33F33" w:rsidP="00240D4D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155D486E" w14:textId="4069E811" w:rsidR="00F65FE6" w:rsidRPr="00FD3556" w:rsidRDefault="00C33F33" w:rsidP="00240D4D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36B06261" w14:textId="11440BB9" w:rsidR="00F65FE6" w:rsidRPr="00FD3556" w:rsidRDefault="00C33F33" w:rsidP="00240D4D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F65FE6" w:rsidRPr="00FD3556" w14:paraId="4F4E23C6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478F47D9" w14:textId="0EB2C9AF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MonthStart8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суббота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понедельник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" 1 ""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5EC42E64" w14:textId="048765EE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MonthStart8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суббота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вторник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E920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27349503" w14:textId="2CE3CF49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MonthStart8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суббота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среда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0775E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27455009" w14:textId="0DEEFBBA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MonthStart8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суббота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четверг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0775E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291C28BC" w14:textId="0089EEA1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MonthStart8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суббота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пятница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C342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3853885E" w14:textId="4DB275AF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MonthStart8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суббота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суббота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77A35057" w14:textId="3AE05D54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MonthStart8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суббота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воскресенье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FD3556" w14:paraId="662A0AB8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3BF3AAD" w14:textId="7AE9F3D1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3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A3AA6DC" w14:textId="11CB02A4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4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7201F9D" w14:textId="56DFC94F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5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6698DC5" w14:textId="02EB6E72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6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70A032" w14:textId="0C391418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7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DBE9201" w14:textId="04FEF2C7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8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2F4032A" w14:textId="7CFCC10D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9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FD3556" w14:paraId="6825CDB3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5EA11FB" w14:textId="658E90D8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10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FC0B28F" w14:textId="1EBEA8BE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11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E8EF2D7" w14:textId="5714191B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12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D06E23F" w14:textId="4FC2959F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13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C2250F2" w14:textId="5C4B9759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14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B882763" w14:textId="481ACB2B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15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15BC1C6" w14:textId="2B0541B1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16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FD3556" w14:paraId="2337F0FE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D514723" w14:textId="76083368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17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222CDE7" w14:textId="75DBAE8E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18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C41D5A3" w14:textId="16C46F73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19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AD82F7" w14:textId="1C4E386B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20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F8629C5" w14:textId="7C67A725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21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8FD3245" w14:textId="7A995312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22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47E7AC1" w14:textId="23545DFB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23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FD3556" w14:paraId="4BA8EE02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4250090" w14:textId="120094A8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=G5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23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=G5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23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MonthEnd8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24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24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24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A936850" w14:textId="3D1608BC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24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24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MonthEnd8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25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25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25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1569ED" w14:textId="22C9CE54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25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25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MonthEnd8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26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8D9106" w14:textId="26FA278F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MonthEnd8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27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27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27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6016A8C" w14:textId="2B30941C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27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27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MonthEnd8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28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F614EC2" w14:textId="7EBED7FF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MonthEnd8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29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3173069" w14:textId="7DE64AE8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MonthEnd8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30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FD3556" w14:paraId="3673A2D9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ABF8F9B" w14:textId="035DF89C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MonthEnd8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31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1F4EEB9" w14:textId="0FF352F4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=A7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=A7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MonthEnd8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=A7+1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BB72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C76F8A2" w14:textId="77777777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B2D5F5A" w14:textId="77777777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6AFED51" w14:textId="77777777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6300C5F" w14:textId="77777777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C579173" w14:textId="77777777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</w:p>
                    </w:tc>
                  </w:tr>
                </w:tbl>
                <w:p w14:paraId="18E383FC" w14:textId="77777777" w:rsidR="00F65FE6" w:rsidRPr="00FD3556" w:rsidRDefault="00F65FE6" w:rsidP="00240D4D">
                  <w:pPr>
                    <w:pStyle w:val="Months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</w:pPr>
                </w:p>
              </w:tc>
            </w:tr>
            <w:tr w:rsidR="00F65FE6" w:rsidRPr="00FD3556" w14:paraId="5ABCB9D1" w14:textId="6B4B1A3C" w:rsidTr="00E5363F">
              <w:trPr>
                <w:trHeight w:val="2800"/>
              </w:trPr>
              <w:tc>
                <w:tcPr>
                  <w:tcW w:w="50" w:type="pct"/>
                  <w:tcMar>
                    <w:left w:w="57" w:type="dxa"/>
                    <w:right w:w="57" w:type="dxa"/>
                  </w:tcMar>
                  <w:vAlign w:val="bottom"/>
                </w:tcPr>
                <w:tbl>
                  <w:tblPr>
                    <w:tblStyle w:val="ae"/>
                    <w:tblW w:w="5000" w:type="pct"/>
                    <w:shd w:val="clear" w:color="auto" w:fill="808080" w:themeFill="background1" w:themeFillShade="80"/>
                    <w:tblCellMar>
                      <w:left w:w="57" w:type="dxa"/>
                      <w:right w:w="57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3"/>
                  </w:tblGrid>
                  <w:tr w:rsidR="00E5363F" w:rsidRPr="00E5363F" w14:paraId="59752BCC" w14:textId="77777777" w:rsidTr="004C3425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0D0D0D" w:themeFill="text1" w:themeFillTint="F2"/>
                        <w:vAlign w:val="center"/>
                      </w:tcPr>
                      <w:p w14:paraId="6F48DDE2" w14:textId="585F2427" w:rsidR="00E5363F" w:rsidRPr="00E5363F" w:rsidRDefault="00C33F33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SE</w:t>
                        </w:r>
                      </w:p>
                    </w:tc>
                  </w:tr>
                  <w:tr w:rsidR="00E5363F" w:rsidRPr="00E5363F" w14:paraId="428AB06D" w14:textId="77777777" w:rsidTr="00BB7240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7F1E2552" w14:textId="472C82D1" w:rsidR="00E5363F" w:rsidRPr="00A40A63" w:rsidRDefault="00E5363F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3</w:t>
                        </w:r>
                        <w:r w:rsidR="00A40A63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</w:p>
                    </w:tc>
                  </w:tr>
                  <w:tr w:rsidR="00E5363F" w:rsidRPr="00E5363F" w14:paraId="3D8E5176" w14:textId="77777777" w:rsidTr="00BB7240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5D9F2654" w14:textId="43D489C4" w:rsidR="00E5363F" w:rsidRPr="00A40A63" w:rsidRDefault="00E5363F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3</w:t>
                        </w:r>
                        <w:r w:rsidR="00A40A63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</w:p>
                    </w:tc>
                  </w:tr>
                  <w:tr w:rsidR="00E5363F" w:rsidRPr="00E5363F" w14:paraId="53952B71" w14:textId="77777777" w:rsidTr="00BB7240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17D7F9C1" w14:textId="1D3C3C10" w:rsidR="00E5363F" w:rsidRPr="00E5363F" w:rsidRDefault="00E5363F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</w:pPr>
                        <w:r w:rsidRPr="00E5363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="00A40A63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</w:p>
                    </w:tc>
                  </w:tr>
                  <w:tr w:rsidR="00E5363F" w:rsidRPr="00E5363F" w14:paraId="37A25B16" w14:textId="77777777" w:rsidTr="00BB7240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1CB06F16" w14:textId="5F372A2A" w:rsidR="00E5363F" w:rsidRPr="00A40A63" w:rsidRDefault="00E5363F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3</w:t>
                        </w:r>
                        <w:r w:rsidR="00A40A63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</w:p>
                    </w:tc>
                  </w:tr>
                  <w:tr w:rsidR="00E5363F" w:rsidRPr="00E5363F" w14:paraId="44537685" w14:textId="77777777" w:rsidTr="00BB7240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6A8D2864" w14:textId="1A5FAC62" w:rsidR="00E5363F" w:rsidRPr="00A40A63" w:rsidRDefault="00A40A63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bidi="ru-RU"/>
                          </w:rPr>
                          <w:t>40</w:t>
                        </w:r>
                      </w:p>
                    </w:tc>
                  </w:tr>
                  <w:tr w:rsidR="00E5363F" w:rsidRPr="00E5363F" w14:paraId="2048AA1A" w14:textId="77777777" w:rsidTr="00BB7240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50F69F43" w14:textId="2FC63454" w:rsidR="00E5363F" w:rsidRPr="00974B0F" w:rsidRDefault="00E5363F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</w:pPr>
                      </w:p>
                    </w:tc>
                  </w:tr>
                </w:tbl>
                <w:p w14:paraId="165AB21C" w14:textId="77777777" w:rsidR="00F65FE6" w:rsidRPr="00FD3556" w:rsidRDefault="00F65FE6" w:rsidP="00240D4D">
                  <w:pPr>
                    <w:pStyle w:val="Months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</w:pPr>
                </w:p>
              </w:tc>
              <w:tc>
                <w:tcPr>
                  <w:tcW w:w="831" w:type="pct"/>
                  <w:shd w:val="clear" w:color="auto" w:fill="auto"/>
                  <w:tcMar>
                    <w:left w:w="0" w:type="dxa"/>
                  </w:tcMar>
                </w:tcPr>
                <w:p w14:paraId="4C27874B" w14:textId="25066653" w:rsidR="00F65FE6" w:rsidRPr="004C3425" w:rsidRDefault="00C33F33" w:rsidP="004C3425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4C342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SEPTEMBRE</w:t>
                  </w:r>
                  <w:r w:rsidR="00FD3556" w:rsidRPr="004C342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 xml:space="preserve"> </w:t>
                  </w:r>
                  <w:r w:rsidR="00FD3556" w:rsidRPr="004C342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="00FD3556" w:rsidRPr="004C342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DOCVARIABLE  MonthStart1 \@  yyyy   \* MERGEFORMAT </w:instrText>
                  </w:r>
                  <w:r w:rsidR="00FD3556" w:rsidRPr="004C342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490B7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2026</w:t>
                  </w:r>
                  <w:r w:rsidR="00FD3556" w:rsidRPr="004C342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69"/>
                    <w:gridCol w:w="474"/>
                    <w:gridCol w:w="475"/>
                    <w:gridCol w:w="475"/>
                    <w:gridCol w:w="475"/>
                    <w:gridCol w:w="475"/>
                    <w:gridCol w:w="467"/>
                  </w:tblGrid>
                  <w:tr w:rsidR="00F65FE6" w:rsidRPr="00FD3556" w14:paraId="6E92A4E3" w14:textId="77777777" w:rsidTr="004C3425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237E20BD" w14:textId="39D81007" w:rsidR="00F65FE6" w:rsidRPr="00FD3556" w:rsidRDefault="00C33F33" w:rsidP="00240D4D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38BAB9FE" w14:textId="290B7C3D" w:rsidR="00F65FE6" w:rsidRPr="00FD3556" w:rsidRDefault="00C33F33" w:rsidP="00240D4D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6E7E1C1D" w14:textId="62B1CB3C" w:rsidR="00F65FE6" w:rsidRPr="00FD3556" w:rsidRDefault="00C33F33" w:rsidP="00240D4D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77097261" w14:textId="25044C01" w:rsidR="00F65FE6" w:rsidRPr="00FD3556" w:rsidRDefault="00C33F33" w:rsidP="00240D4D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4075D82B" w14:textId="6F19ECCF" w:rsidR="00F65FE6" w:rsidRPr="00FD3556" w:rsidRDefault="00C33F33" w:rsidP="00240D4D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03F2B6E0" w14:textId="1181006D" w:rsidR="00F65FE6" w:rsidRPr="00FD3556" w:rsidRDefault="00C33F33" w:rsidP="00240D4D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115E6D45" w14:textId="7983A912" w:rsidR="00F65FE6" w:rsidRPr="00FD3556" w:rsidRDefault="00C33F33" w:rsidP="00240D4D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F65FE6" w:rsidRPr="00FD3556" w14:paraId="191EEF27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0ACC9AD8" w14:textId="01B30D1B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MonthStart9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вторник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понедельник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" 1 ""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665D060A" w14:textId="79004B81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MonthStart9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вторник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вторник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19BDA8F8" w14:textId="4819CEBB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MonthStart9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вторник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среда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1C07E4D3" w14:textId="4E02B00F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MonthStart9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вторник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четверг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3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75E22500" w14:textId="3E0E46A6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MonthStart9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вторник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пятница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4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4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4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7FB27399" w14:textId="232661BE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MonthStart9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вторник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суббота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4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5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5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5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7C09A57F" w14:textId="5DA94E3E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MonthStart9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вторник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воскресенье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5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6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FD3556" w14:paraId="6EE1544C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2C961F1" w14:textId="798E6A96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7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2BF2BED" w14:textId="66794790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8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B04E09D" w14:textId="0F2F896E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9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529C5BF" w14:textId="08BE351C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10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E93FAA3" w14:textId="46247278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11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E033FA5" w14:textId="13B8DFDA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12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DAD5D4E" w14:textId="0F0124F0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13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FD3556" w14:paraId="0E1942DA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56BD514" w14:textId="31134B39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14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4DA48A5" w14:textId="594CCEA7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15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5219664" w14:textId="1BD3DBE6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16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9359DC" w14:textId="25A67367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17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3EB3D77" w14:textId="657754E8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18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2A1D153" w14:textId="005824F8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19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4E847D9" w14:textId="13C2A327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20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FD3556" w14:paraId="343588CF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A2651C6" w14:textId="03821311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21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B1C1C0E" w14:textId="2A1D5BBD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22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06D1A20" w14:textId="3321257D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23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490440C" w14:textId="5E9FCFF0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24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D8F551A" w14:textId="743045CC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25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EC0B0FF" w14:textId="4792DB47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26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152E55B" w14:textId="723E3443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27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FD3556" w14:paraId="487DB3AB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4CE423F" w14:textId="2C6400CF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=G5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27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=G5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27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MonthEnd9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28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7D02494" w14:textId="703C67F9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MonthEnd9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29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7183CBA" w14:textId="5D7E22CA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MonthEnd9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30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7DE61E5" w14:textId="2D2AC42E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MonthEnd9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C342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95E5C1E" w14:textId="31498F4D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C342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MonthEnd9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C342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C342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27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C342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27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400C123" w14:textId="1AB125C6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C342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27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MonthEnd9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C342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C342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C342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BFE5E8A" w14:textId="45D09DED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C342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MonthEnd9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C342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C342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C342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FD3556" w14:paraId="5F9738C0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962714E" w14:textId="3DC09B3A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C342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MonthEnd9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C342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C342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C342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0A16A11" w14:textId="3BC61A50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=A7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=A7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C342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MonthEnd9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C342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=A7+1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B6EF8DF" w14:textId="77777777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B4E7606" w14:textId="77777777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C12BD7D" w14:textId="77777777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5FC413F" w14:textId="77777777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95FE9C0" w14:textId="77777777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</w:p>
                    </w:tc>
                  </w:tr>
                </w:tbl>
                <w:p w14:paraId="31377DC9" w14:textId="77777777" w:rsidR="00F65FE6" w:rsidRPr="00FD3556" w:rsidRDefault="00F65FE6" w:rsidP="00240D4D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50" w:type="pct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bottom"/>
                </w:tcPr>
                <w:tbl>
                  <w:tblPr>
                    <w:tblStyle w:val="ae"/>
                    <w:tblW w:w="5000" w:type="pct"/>
                    <w:shd w:val="clear" w:color="auto" w:fill="808080" w:themeFill="background1" w:themeFillShade="80"/>
                    <w:tblCellMar>
                      <w:left w:w="57" w:type="dxa"/>
                      <w:right w:w="57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3"/>
                  </w:tblGrid>
                  <w:tr w:rsidR="00E5363F" w:rsidRPr="00E5363F" w14:paraId="58390EF0" w14:textId="77777777" w:rsidTr="004C3425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0D0D0D" w:themeFill="text1" w:themeFillTint="F2"/>
                        <w:vAlign w:val="center"/>
                      </w:tcPr>
                      <w:p w14:paraId="6E1935FD" w14:textId="3711A3CA" w:rsidR="00E5363F" w:rsidRPr="00E5363F" w:rsidRDefault="00C33F33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SE</w:t>
                        </w:r>
                      </w:p>
                    </w:tc>
                  </w:tr>
                  <w:tr w:rsidR="00E5363F" w:rsidRPr="00E5363F" w14:paraId="13C628A1" w14:textId="77777777" w:rsidTr="00BB7240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1FFEF9E9" w14:textId="144745A4" w:rsidR="00E5363F" w:rsidRPr="00E5363F" w:rsidRDefault="00974B0F" w:rsidP="00E5363F">
                        <w:pPr>
                          <w:pStyle w:val="Months"/>
                          <w:ind w:left="0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40</w:t>
                        </w:r>
                      </w:p>
                    </w:tc>
                  </w:tr>
                  <w:tr w:rsidR="00E5363F" w:rsidRPr="00E5363F" w14:paraId="188929D6" w14:textId="77777777" w:rsidTr="00BB7240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341158D1" w14:textId="08F235C2" w:rsidR="00E5363F" w:rsidRPr="00E5363F" w:rsidRDefault="00E5363F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4</w:t>
                        </w:r>
                        <w:r w:rsidR="00974B0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1</w:t>
                        </w:r>
                      </w:p>
                    </w:tc>
                  </w:tr>
                  <w:tr w:rsidR="00E5363F" w:rsidRPr="00E5363F" w14:paraId="406CD6E9" w14:textId="77777777" w:rsidTr="00BB7240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6116BD66" w14:textId="0CA3EA71" w:rsidR="00E5363F" w:rsidRPr="00E5363F" w:rsidRDefault="00E5363F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4</w:t>
                        </w:r>
                        <w:r w:rsidR="00974B0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2</w:t>
                        </w:r>
                      </w:p>
                    </w:tc>
                  </w:tr>
                  <w:tr w:rsidR="00E5363F" w:rsidRPr="00E5363F" w14:paraId="2912829B" w14:textId="77777777" w:rsidTr="00BB7240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2A7D6EDB" w14:textId="5F99B568" w:rsidR="00E5363F" w:rsidRPr="00E5363F" w:rsidRDefault="00E5363F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4</w:t>
                        </w:r>
                        <w:r w:rsidR="00974B0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3</w:t>
                        </w:r>
                      </w:p>
                    </w:tc>
                  </w:tr>
                  <w:tr w:rsidR="00E5363F" w:rsidRPr="00E5363F" w14:paraId="34AB92E6" w14:textId="77777777" w:rsidTr="00BB7240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46292CE1" w14:textId="4345C9CB" w:rsidR="00E5363F" w:rsidRPr="00E5363F" w:rsidRDefault="00E5363F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4</w:t>
                        </w:r>
                        <w:r w:rsidR="00974B0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4</w:t>
                        </w:r>
                      </w:p>
                    </w:tc>
                  </w:tr>
                  <w:tr w:rsidR="00E5363F" w:rsidRPr="00E5363F" w14:paraId="73005850" w14:textId="77777777" w:rsidTr="00BB7240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352F4F42" w14:textId="163AD18D" w:rsidR="00E5363F" w:rsidRPr="00E90C36" w:rsidRDefault="00E5363F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</w:pPr>
                      </w:p>
                    </w:tc>
                  </w:tr>
                </w:tbl>
                <w:p w14:paraId="1A6A6BB8" w14:textId="77777777" w:rsidR="00F65FE6" w:rsidRPr="00FD3556" w:rsidRDefault="00F65FE6" w:rsidP="00240D4D">
                  <w:pPr>
                    <w:pStyle w:val="Months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</w:pPr>
                </w:p>
              </w:tc>
              <w:tc>
                <w:tcPr>
                  <w:tcW w:w="796" w:type="pct"/>
                  <w:shd w:val="clear" w:color="auto" w:fill="auto"/>
                  <w:tcMar>
                    <w:left w:w="0" w:type="dxa"/>
                  </w:tcMar>
                </w:tcPr>
                <w:p w14:paraId="3FE5E8F3" w14:textId="3DC727F3" w:rsidR="00F65FE6" w:rsidRPr="004C3425" w:rsidRDefault="00C33F33" w:rsidP="004C3425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4C342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OCTOBRE</w:t>
                  </w:r>
                  <w:r w:rsidR="00FD3556" w:rsidRPr="004C342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 xml:space="preserve"> </w:t>
                  </w:r>
                  <w:r w:rsidR="00FD3556" w:rsidRPr="004C342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="00FD3556" w:rsidRPr="004C342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DOCVARIABLE  MonthStart1 \@  yyyy   \* MERGEFORMAT </w:instrText>
                  </w:r>
                  <w:r w:rsidR="00FD3556" w:rsidRPr="004C342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490B7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2026</w:t>
                  </w:r>
                  <w:r w:rsidR="00FD3556" w:rsidRPr="004C342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2"/>
                    <w:gridCol w:w="452"/>
                    <w:gridCol w:w="452"/>
                    <w:gridCol w:w="452"/>
                    <w:gridCol w:w="452"/>
                    <w:gridCol w:w="444"/>
                  </w:tblGrid>
                  <w:tr w:rsidR="00F65FE6" w:rsidRPr="00FD3556" w14:paraId="1DAA9906" w14:textId="77777777" w:rsidTr="004C3425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72268EF6" w14:textId="5ADB00A3" w:rsidR="00F65FE6" w:rsidRPr="00FD3556" w:rsidRDefault="00C33F33" w:rsidP="00240D4D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4C4767A8" w14:textId="6D0102AC" w:rsidR="00F65FE6" w:rsidRPr="00FD3556" w:rsidRDefault="00C33F33" w:rsidP="00240D4D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6A606E45" w14:textId="6A6C43B9" w:rsidR="00F65FE6" w:rsidRPr="00FD3556" w:rsidRDefault="00C33F33" w:rsidP="00240D4D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10734FE5" w14:textId="4ACE0525" w:rsidR="00F65FE6" w:rsidRPr="00FD3556" w:rsidRDefault="00C33F33" w:rsidP="00240D4D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32CCBD37" w14:textId="7357B637" w:rsidR="00F65FE6" w:rsidRPr="00FD3556" w:rsidRDefault="00C33F33" w:rsidP="00240D4D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7383A338" w14:textId="3F23F09C" w:rsidR="00F65FE6" w:rsidRPr="00FD3556" w:rsidRDefault="00C33F33" w:rsidP="00240D4D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1C199D0C" w14:textId="7687B01D" w:rsidR="00F65FE6" w:rsidRPr="00FD3556" w:rsidRDefault="00C33F33" w:rsidP="00240D4D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F65FE6" w:rsidRPr="00FD3556" w14:paraId="048A2737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34BD2F7B" w14:textId="64583F2E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MonthStart10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четверг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понедельник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" 1 ""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58D35348" w14:textId="2BF49EAF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MonthStart10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четверг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вторник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3E2EC394" w14:textId="415A4CEE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MonthStart10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четверг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среда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C342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2311D71D" w14:textId="19FED459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MonthStart10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четверг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четверг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7E763EE9" w14:textId="7F63995C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MonthStart10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четверг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пятница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19586682" w14:textId="0BD3E8C7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MonthStart10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четверг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суббота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3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6F61586C" w14:textId="1BDB98AA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MonthStart10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четверг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воскресенье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4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4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4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FD3556" w14:paraId="4556AA3B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30F25BF" w14:textId="0A4A14B4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5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727F624" w14:textId="0E46983A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6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31A902F" w14:textId="5BFF8609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7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D1A0B06" w14:textId="69F47754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8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B25EEF8" w14:textId="32AFF21B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9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94DA1CC" w14:textId="326C2119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10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244D2C6" w14:textId="6FB15FEC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11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FD3556" w14:paraId="3841C5FA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8CD6B08" w14:textId="2F4AB0B2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12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B8FE453" w14:textId="69BDD503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13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A373CDE" w14:textId="04DB989D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14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426B5BE" w14:textId="2DE43025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15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C16EA20" w14:textId="797B128D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16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620BEFD" w14:textId="33880405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17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14BE94B" w14:textId="4C27D5C5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18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FD3556" w14:paraId="63A3FB71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E54D898" w14:textId="6445BEC7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19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80611B7" w14:textId="4BA0B750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20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BE272CC" w14:textId="3512D348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21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95AC35F" w14:textId="6F459B73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22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A05BD05" w14:textId="56EBDD9A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23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9315AC8" w14:textId="14C1C086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24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5748F24" w14:textId="6E372DE9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25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FD3556" w14:paraId="48EFB191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4F21411" w14:textId="618F89AA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=G5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25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=G5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25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MonthEnd10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26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5F886DF" w14:textId="70E17EFF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MonthEnd10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27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27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27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5B09C7" w14:textId="308ACBDE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27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27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MonthEnd10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28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192FF5E" w14:textId="2576F631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MonthEnd10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29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F5B9E74" w14:textId="0664B353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MonthEnd10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30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8DA91CB" w14:textId="05A7C052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MonthEnd10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31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41807CB" w14:textId="188B683C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MonthEnd10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0775E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FD3556" w14:paraId="6CC5E29B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E7BD1B5" w14:textId="528D3A54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0775E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MonthEnd10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0775E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0775E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0775E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F28D1E9" w14:textId="0785D67A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=A7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=A7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0775E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MonthEnd10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0775E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=A7+1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0775E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0775E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C09CA96" w14:textId="77777777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EADA865" w14:textId="77777777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722049B" w14:textId="77777777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F1786F2" w14:textId="77777777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4A0ED8C" w14:textId="77777777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</w:p>
                    </w:tc>
                  </w:tr>
                </w:tbl>
                <w:p w14:paraId="71E1777A" w14:textId="77777777" w:rsidR="00F65FE6" w:rsidRPr="00FD3556" w:rsidRDefault="00F65FE6" w:rsidP="00240D4D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50" w:type="pct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bottom"/>
                </w:tcPr>
                <w:tbl>
                  <w:tblPr>
                    <w:tblStyle w:val="ae"/>
                    <w:tblW w:w="5000" w:type="pct"/>
                    <w:shd w:val="clear" w:color="auto" w:fill="808080" w:themeFill="background1" w:themeFillShade="80"/>
                    <w:tblCellMar>
                      <w:left w:w="57" w:type="dxa"/>
                      <w:right w:w="57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3"/>
                  </w:tblGrid>
                  <w:tr w:rsidR="00E5363F" w:rsidRPr="00E5363F" w14:paraId="5F44E380" w14:textId="77777777" w:rsidTr="004C3425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0D0D0D" w:themeFill="text1" w:themeFillTint="F2"/>
                        <w:vAlign w:val="center"/>
                      </w:tcPr>
                      <w:p w14:paraId="5D429B19" w14:textId="4105094F" w:rsidR="00E5363F" w:rsidRPr="00E5363F" w:rsidRDefault="00C33F33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SE</w:t>
                        </w:r>
                      </w:p>
                    </w:tc>
                  </w:tr>
                  <w:tr w:rsidR="00E5363F" w:rsidRPr="00E5363F" w14:paraId="3D01799F" w14:textId="77777777" w:rsidTr="00BB7240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70D88209" w14:textId="362098F5" w:rsidR="00E5363F" w:rsidRPr="00BB7240" w:rsidRDefault="00E5363F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4</w:t>
                        </w:r>
                        <w:r w:rsidR="00974B0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4</w:t>
                        </w:r>
                      </w:p>
                    </w:tc>
                  </w:tr>
                  <w:tr w:rsidR="00E5363F" w:rsidRPr="00E5363F" w14:paraId="2D59B757" w14:textId="77777777" w:rsidTr="00BB7240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7CA3A765" w14:textId="4BC041C8" w:rsidR="00E5363F" w:rsidRPr="00BB7240" w:rsidRDefault="00E5363F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4</w:t>
                        </w:r>
                        <w:r w:rsidR="00974B0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5</w:t>
                        </w:r>
                      </w:p>
                    </w:tc>
                  </w:tr>
                  <w:tr w:rsidR="00E5363F" w:rsidRPr="00E5363F" w14:paraId="2C6F8554" w14:textId="77777777" w:rsidTr="00BB7240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65DB62F0" w14:textId="411D0687" w:rsidR="00E5363F" w:rsidRPr="00BB7240" w:rsidRDefault="00E5363F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4</w:t>
                        </w:r>
                        <w:r w:rsidR="00974B0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6</w:t>
                        </w:r>
                      </w:p>
                    </w:tc>
                  </w:tr>
                  <w:tr w:rsidR="00E5363F" w:rsidRPr="00E5363F" w14:paraId="2B17EFFF" w14:textId="77777777" w:rsidTr="00BB7240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4D5AAFD2" w14:textId="677C5D19" w:rsidR="00E5363F" w:rsidRPr="00BB7240" w:rsidRDefault="00E5363F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4</w:t>
                        </w:r>
                        <w:r w:rsidR="00974B0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7</w:t>
                        </w:r>
                      </w:p>
                    </w:tc>
                  </w:tr>
                  <w:tr w:rsidR="00E5363F" w:rsidRPr="00E5363F" w14:paraId="5E41CAEE" w14:textId="77777777" w:rsidTr="00BB7240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505EC1E8" w14:textId="5DBBCDE2" w:rsidR="00E5363F" w:rsidRPr="00BB7240" w:rsidRDefault="00E5363F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4</w:t>
                        </w:r>
                        <w:r w:rsidR="00974B0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8</w:t>
                        </w:r>
                      </w:p>
                    </w:tc>
                  </w:tr>
                  <w:tr w:rsidR="00E5363F" w:rsidRPr="00E5363F" w14:paraId="79C0A224" w14:textId="77777777" w:rsidTr="00BB7240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1D12EAA6" w14:textId="59CA0914" w:rsidR="00E5363F" w:rsidRPr="00E5363F" w:rsidRDefault="00490B77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49</w:t>
                        </w:r>
                      </w:p>
                    </w:tc>
                  </w:tr>
                </w:tbl>
                <w:p w14:paraId="3947A6CB" w14:textId="77777777" w:rsidR="00F65FE6" w:rsidRPr="00FD3556" w:rsidRDefault="00F65FE6" w:rsidP="00240D4D">
                  <w:pPr>
                    <w:pStyle w:val="Months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</w:pPr>
                </w:p>
              </w:tc>
              <w:tc>
                <w:tcPr>
                  <w:tcW w:w="796" w:type="pct"/>
                  <w:shd w:val="clear" w:color="auto" w:fill="auto"/>
                  <w:tcMar>
                    <w:left w:w="0" w:type="dxa"/>
                  </w:tcMar>
                </w:tcPr>
                <w:p w14:paraId="7E9350D6" w14:textId="2070F7C0" w:rsidR="00F65FE6" w:rsidRPr="004C3425" w:rsidRDefault="00C33F33" w:rsidP="004C3425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4C342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NOVEMBRE</w:t>
                  </w:r>
                  <w:r w:rsidR="00FD3556" w:rsidRPr="004C342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 xml:space="preserve"> </w:t>
                  </w:r>
                  <w:r w:rsidR="00FD3556" w:rsidRPr="004C342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="00FD3556" w:rsidRPr="004C342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DOCVARIABLE  MonthStart1 \@  yyyy   \* MERGEFORMAT </w:instrText>
                  </w:r>
                  <w:r w:rsidR="00FD3556" w:rsidRPr="004C342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490B7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2026</w:t>
                  </w:r>
                  <w:r w:rsidR="00FD3556" w:rsidRPr="004C342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2"/>
                    <w:gridCol w:w="452"/>
                    <w:gridCol w:w="452"/>
                    <w:gridCol w:w="452"/>
                    <w:gridCol w:w="452"/>
                    <w:gridCol w:w="444"/>
                  </w:tblGrid>
                  <w:tr w:rsidR="00F65FE6" w:rsidRPr="00FD3556" w14:paraId="504BFB33" w14:textId="77777777" w:rsidTr="004C3425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74911DBF" w14:textId="09218734" w:rsidR="00F65FE6" w:rsidRPr="00FD3556" w:rsidRDefault="00C33F33" w:rsidP="00240D4D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7E2F19E6" w14:textId="08BB1628" w:rsidR="00F65FE6" w:rsidRPr="00FD3556" w:rsidRDefault="00C33F33" w:rsidP="00240D4D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700193F3" w14:textId="7B00FE67" w:rsidR="00F65FE6" w:rsidRPr="00FD3556" w:rsidRDefault="00C33F33" w:rsidP="00240D4D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0795B3D0" w14:textId="3AA7ABCE" w:rsidR="00F65FE6" w:rsidRPr="00FD3556" w:rsidRDefault="00C33F33" w:rsidP="00240D4D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151FE0A5" w14:textId="35189ECA" w:rsidR="00F65FE6" w:rsidRPr="00FD3556" w:rsidRDefault="00C33F33" w:rsidP="00240D4D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02F9E89F" w14:textId="026CBF5A" w:rsidR="00F65FE6" w:rsidRPr="00FD3556" w:rsidRDefault="00C33F33" w:rsidP="00240D4D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485DC499" w14:textId="0FA37C22" w:rsidR="00F65FE6" w:rsidRPr="00FD3556" w:rsidRDefault="00C33F33" w:rsidP="00240D4D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F65FE6" w:rsidRPr="00FD3556" w14:paraId="4138B158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0DF0A74D" w14:textId="7C32E659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MonthStart11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воскресенье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понедельник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" 1 ""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644EEB4B" w14:textId="4747ECDB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MonthStart11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воскресенье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вторник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BB724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42A59089" w14:textId="54E401B2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MonthStart11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воскресенье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среда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E920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64A6AE03" w14:textId="0734C7F6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MonthStart11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воскресенье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четверг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0775E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696E858D" w14:textId="17092424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MonthStart11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воскресенье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пятница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0775E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5006519B" w14:textId="221E3A86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MonthStart11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воскресенье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суббота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C342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1D7589EB" w14:textId="2735BFB1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MonthStart11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воскресенье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воскресенье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FD3556" w14:paraId="74503BC8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6F866EB" w14:textId="45CB10CC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2911910" w14:textId="13AB445B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3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37B76E5" w14:textId="7E1139AF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4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28D013C" w14:textId="04333D5A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5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6755708" w14:textId="7A343C11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6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E9887AC" w14:textId="04EC9D98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7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C99D369" w14:textId="6BB776C2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8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FD3556" w14:paraId="7D2E9130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512634A" w14:textId="427F6BFF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9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D77DCA1" w14:textId="2E216C7A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10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A580905" w14:textId="0ADE79CC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11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E5EDA76" w14:textId="76A24C93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12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7EFABF1" w14:textId="51DF2C2E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13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0A43CE6" w14:textId="411D4F0A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14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7C14986" w14:textId="43EFDA7E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15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FD3556" w14:paraId="0C39DE3A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E84D3C6" w14:textId="3CC2B0EE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16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8BD3E27" w14:textId="721668E1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17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F063550" w14:textId="212BCCDE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18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C37FB0E" w14:textId="665C95B6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19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AA71C62" w14:textId="5597348E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20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7F89C58" w14:textId="2C872A1A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21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7928D0C" w14:textId="0095571F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22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FD3556" w14:paraId="025F2089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30F1AE2" w14:textId="5D6C8584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=G5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=G5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MonthEnd11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23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23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23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5871257" w14:textId="17F3BC61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23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23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MonthEnd11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24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24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24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9D75CF5" w14:textId="6ACAE5E6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24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24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MonthEnd11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25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25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25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6161C89" w14:textId="3EAFE4E3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25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25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MonthEnd11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26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951A596" w14:textId="251F1366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MonthEnd11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27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27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27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C4A41F6" w14:textId="221F5561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27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27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MonthEnd11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28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7D14560" w14:textId="521F1D14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MonthEnd11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29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FD3556" w14:paraId="72FD00B3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66FE523" w14:textId="2E367983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MonthEnd11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30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DB6407D" w14:textId="432115AC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=A7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=A7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MonthEnd11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=A7+1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3D4E4E9" w14:textId="77777777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95E8EE5" w14:textId="77777777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B9CAF47" w14:textId="77777777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4FCE03B" w14:textId="77777777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432FC11" w14:textId="77777777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</w:p>
                    </w:tc>
                  </w:tr>
                </w:tbl>
                <w:p w14:paraId="43A637F0" w14:textId="77777777" w:rsidR="00F65FE6" w:rsidRPr="00FD3556" w:rsidRDefault="00F65FE6" w:rsidP="00240D4D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50" w:type="pct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bottom"/>
                </w:tcPr>
                <w:tbl>
                  <w:tblPr>
                    <w:tblStyle w:val="ae"/>
                    <w:tblW w:w="5000" w:type="pct"/>
                    <w:shd w:val="clear" w:color="auto" w:fill="808080" w:themeFill="background1" w:themeFillShade="80"/>
                    <w:tblCellMar>
                      <w:left w:w="57" w:type="dxa"/>
                      <w:right w:w="57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3"/>
                  </w:tblGrid>
                  <w:tr w:rsidR="00E5363F" w:rsidRPr="00E5363F" w14:paraId="6667CDF2" w14:textId="77777777" w:rsidTr="004C3425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0D0D0D" w:themeFill="text1" w:themeFillTint="F2"/>
                        <w:vAlign w:val="center"/>
                      </w:tcPr>
                      <w:p w14:paraId="39E6CD89" w14:textId="17B8CD7B" w:rsidR="00E5363F" w:rsidRPr="00E5363F" w:rsidRDefault="00C33F33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SE</w:t>
                        </w:r>
                      </w:p>
                    </w:tc>
                  </w:tr>
                  <w:tr w:rsidR="00E5363F" w:rsidRPr="00E5363F" w14:paraId="43AC75D6" w14:textId="77777777" w:rsidTr="00BB7240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37549A33" w14:textId="59044662" w:rsidR="00E5363F" w:rsidRPr="00A40A63" w:rsidRDefault="00E5363F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4</w:t>
                        </w:r>
                        <w:r w:rsidR="00A40A63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</w:p>
                    </w:tc>
                  </w:tr>
                  <w:tr w:rsidR="00E5363F" w:rsidRPr="00E5363F" w14:paraId="65645EB2" w14:textId="77777777" w:rsidTr="00BB7240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4A316E61" w14:textId="7EDE9F46" w:rsidR="00E5363F" w:rsidRPr="00A40A63" w:rsidRDefault="00A40A63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bidi="ru-RU"/>
                          </w:rPr>
                          <w:t>50</w:t>
                        </w:r>
                      </w:p>
                    </w:tc>
                  </w:tr>
                  <w:tr w:rsidR="00E5363F" w:rsidRPr="00E5363F" w14:paraId="2FEF4761" w14:textId="77777777" w:rsidTr="00BB7240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5691BC3D" w14:textId="081BBC05" w:rsidR="00E5363F" w:rsidRPr="00A40A63" w:rsidRDefault="00E5363F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5</w:t>
                        </w:r>
                        <w:r w:rsidR="00A40A63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</w:p>
                    </w:tc>
                  </w:tr>
                  <w:tr w:rsidR="00E5363F" w:rsidRPr="00E5363F" w14:paraId="44B72CB3" w14:textId="77777777" w:rsidTr="00BB7240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09921834" w14:textId="08FB994B" w:rsidR="00E5363F" w:rsidRPr="00A40A63" w:rsidRDefault="00E5363F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5</w:t>
                        </w:r>
                        <w:r w:rsidR="00A40A63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</w:p>
                    </w:tc>
                  </w:tr>
                  <w:tr w:rsidR="00E5363F" w:rsidRPr="00E5363F" w14:paraId="617846C8" w14:textId="77777777" w:rsidTr="00BB7240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423AB681" w14:textId="4EF9719A" w:rsidR="00E5363F" w:rsidRPr="00490B77" w:rsidRDefault="00490B77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  <w:t>53</w:t>
                        </w:r>
                      </w:p>
                    </w:tc>
                  </w:tr>
                  <w:tr w:rsidR="00E5363F" w:rsidRPr="00E5363F" w14:paraId="647AFCD6" w14:textId="77777777" w:rsidTr="00BB7240">
                    <w:trPr>
                      <w:trHeight w:val="397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5E405147" w14:textId="633F56B9" w:rsidR="00E5363F" w:rsidRPr="00974B0F" w:rsidRDefault="00E5363F" w:rsidP="00E5363F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en-US" w:bidi="ru-RU"/>
                          </w:rPr>
                        </w:pPr>
                      </w:p>
                    </w:tc>
                  </w:tr>
                </w:tbl>
                <w:p w14:paraId="1281E54C" w14:textId="77777777" w:rsidR="00F65FE6" w:rsidRPr="00FD3556" w:rsidRDefault="00F65FE6" w:rsidP="00240D4D">
                  <w:pPr>
                    <w:pStyle w:val="Months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</w:pPr>
                </w:p>
              </w:tc>
              <w:tc>
                <w:tcPr>
                  <w:tcW w:w="796" w:type="pct"/>
                  <w:shd w:val="clear" w:color="auto" w:fill="auto"/>
                  <w:tcMar>
                    <w:left w:w="0" w:type="dxa"/>
                  </w:tcMar>
                </w:tcPr>
                <w:p w14:paraId="6F10BBC6" w14:textId="7766D21C" w:rsidR="00F65FE6" w:rsidRPr="004C3425" w:rsidRDefault="00C33F33" w:rsidP="004C3425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4C342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DÉCEMBRE</w:t>
                  </w:r>
                  <w:r w:rsidR="00FD3556" w:rsidRPr="004C342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 xml:space="preserve"> </w:t>
                  </w:r>
                  <w:r w:rsidR="00FD3556" w:rsidRPr="004C342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="00FD3556" w:rsidRPr="004C342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DOCVARIABLE  MonthStart1 \@  yyyy   \* MERGEFORMAT </w:instrText>
                  </w:r>
                  <w:r w:rsidR="00FD3556" w:rsidRPr="004C342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490B7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2026</w:t>
                  </w:r>
                  <w:r w:rsidR="00FD3556" w:rsidRPr="004C342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2"/>
                    <w:gridCol w:w="452"/>
                    <w:gridCol w:w="452"/>
                    <w:gridCol w:w="452"/>
                    <w:gridCol w:w="452"/>
                    <w:gridCol w:w="444"/>
                  </w:tblGrid>
                  <w:tr w:rsidR="00F65FE6" w:rsidRPr="00FD3556" w14:paraId="0CA8349C" w14:textId="77777777" w:rsidTr="004C3425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700098BB" w14:textId="231057DF" w:rsidR="00F65FE6" w:rsidRPr="00FD3556" w:rsidRDefault="00C33F33" w:rsidP="00240D4D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61F03D3C" w14:textId="1E0F4FC0" w:rsidR="00F65FE6" w:rsidRPr="00FD3556" w:rsidRDefault="00C33F33" w:rsidP="00240D4D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586A1803" w14:textId="7E96A2A0" w:rsidR="00F65FE6" w:rsidRPr="00FD3556" w:rsidRDefault="00C33F33" w:rsidP="00240D4D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79281689" w14:textId="62C6FED2" w:rsidR="00F65FE6" w:rsidRPr="00FD3556" w:rsidRDefault="00C33F33" w:rsidP="00240D4D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11F571BF" w14:textId="1DB2E022" w:rsidR="00F65FE6" w:rsidRPr="00FD3556" w:rsidRDefault="00C33F33" w:rsidP="00240D4D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10195620" w14:textId="0A383859" w:rsidR="00F65FE6" w:rsidRPr="00FD3556" w:rsidRDefault="00C33F33" w:rsidP="00240D4D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0D0D0D" w:themeFill="text1" w:themeFillTint="F2"/>
                        <w:vAlign w:val="center"/>
                      </w:tcPr>
                      <w:p w14:paraId="3709C3C5" w14:textId="14B03A8B" w:rsidR="00F65FE6" w:rsidRPr="00FD3556" w:rsidRDefault="00C33F33" w:rsidP="00240D4D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F65FE6" w:rsidRPr="00FD3556" w14:paraId="0B2F30B0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2BF7088F" w14:textId="6868BC4A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MonthStart12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вторник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понедельник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" 1 ""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3F101F28" w14:textId="48F94444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MonthStart12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вторник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вторник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688806C3" w14:textId="024582BA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MonthStart12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вторник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среда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457860C0" w14:textId="5E89557A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MonthStart12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вторник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четверг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3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36246D88" w14:textId="2FD936DD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MonthStart12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вторник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пятница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4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4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4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2E8AD4B2" w14:textId="363B5CC1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MonthStart12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вторник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суббота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4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5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5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5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14:paraId="1F0E85C9" w14:textId="642AC6D8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MonthStart12 \@ dddd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вторник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</w:instrText>
                        </w:r>
                        <w:r w:rsidRPr="00FD355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воскресенье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" 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=F2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5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6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FD3556" w14:paraId="34AB1B96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C6B7A0C" w14:textId="2711D9EC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=G2+1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7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235FB59" w14:textId="61549FC0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8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BF848C4" w14:textId="2F33EF8F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9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F0C7353" w14:textId="44F54DF8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10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BB1151C" w14:textId="1AA7A9D8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11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383CAD5" w14:textId="78312B91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12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2092A5E" w14:textId="5AE50AF9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13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FD3556" w14:paraId="05C96A10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34E0F41" w14:textId="5B796922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=G3+1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14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4ABFF38" w14:textId="67A255DB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15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56AA936" w14:textId="692D5E78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16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7EA5A59" w14:textId="3F71F1CC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17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4991173" w14:textId="288487BD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18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F3F5234" w14:textId="73060152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19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B415E3F" w14:textId="2FD4C53B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20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FD3556" w14:paraId="2A63608C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AF68CC1" w14:textId="4784F733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=G4+1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21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F8290A4" w14:textId="154410DE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22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EF3DD30" w14:textId="33813B02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23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C794CC8" w14:textId="3FCA7667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24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838665" w14:textId="3D73813D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25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C7C6B4" w14:textId="7B019CCA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26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F1EC474" w14:textId="0D2FE8C3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27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FD3556" w14:paraId="35920EEE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17B9C7F" w14:textId="4D21ED80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=G5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27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=G5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27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MonthEnd12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=G5+1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28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E2F9279" w14:textId="547A9277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MonthEnd12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29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212F9BC" w14:textId="22036A88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MonthEnd12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30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D03699A" w14:textId="26EC76FA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MonthEnd12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31</w: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6F71DA6" w14:textId="05E24802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MonthEnd12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C342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27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13947F0" w14:textId="1B8E6F20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C342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27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MonthEnd12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C342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C342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C342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D89ABD6" w14:textId="1D3B8C3B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C342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MonthEnd12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C342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C342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C342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5FE6" w:rsidRPr="00FD3556" w14:paraId="14DEC3D6" w14:textId="77777777" w:rsidTr="00880315">
                    <w:trPr>
                      <w:trHeight w:val="34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F53804D" w14:textId="68576D14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=G6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=G6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C342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MonthEnd12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C342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=G6+1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C342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C342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16DDA86" w14:textId="166CF680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=A7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90B7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=A7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C342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MonthEnd12 \@ d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C342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=A7+1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C342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4C342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FD355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E650445" w14:textId="77777777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461B0BF" w14:textId="77777777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2C66123" w14:textId="77777777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F8935B6" w14:textId="77777777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DDE5139" w14:textId="77777777" w:rsidR="00F65FE6" w:rsidRPr="00FD3556" w:rsidRDefault="00F65FE6" w:rsidP="00240D4D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</w:p>
                    </w:tc>
                  </w:tr>
                </w:tbl>
                <w:p w14:paraId="3B3A58C6" w14:textId="77777777" w:rsidR="00F65FE6" w:rsidRPr="00FD3556" w:rsidRDefault="00F65FE6" w:rsidP="00240D4D">
                  <w:pPr>
                    <w:pStyle w:val="Months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</w:pPr>
                </w:p>
              </w:tc>
            </w:tr>
          </w:tbl>
          <w:p w14:paraId="1A5B6E03" w14:textId="2CC03F92" w:rsidR="00E50BDE" w:rsidRPr="00FD3556" w:rsidRDefault="00E50BDE" w:rsidP="00E50BDE">
            <w:pPr>
              <w:pStyle w:val="ad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"/>
                <w:szCs w:val="2"/>
              </w:rPr>
            </w:pPr>
          </w:p>
        </w:tc>
      </w:tr>
    </w:tbl>
    <w:p w14:paraId="2B3E424A" w14:textId="1E745D66" w:rsidR="00F93E3B" w:rsidRPr="00FD3556" w:rsidRDefault="008C7AC8" w:rsidP="00240D4D">
      <w:pPr>
        <w:pStyle w:val="a5"/>
        <w:rPr>
          <w:rFonts w:ascii="Arial Narrow" w:hAnsi="Arial Narrow"/>
          <w:b/>
          <w:bCs/>
          <w:noProof/>
          <w:color w:val="auto"/>
          <w:sz w:val="2"/>
          <w:szCs w:val="2"/>
          <w:lang w:val="en-US"/>
        </w:rPr>
      </w:pPr>
      <w:r w:rsidRPr="00FD3556">
        <w:rPr>
          <w:rFonts w:ascii="Arial Narrow" w:hAnsi="Arial Narrow"/>
          <w:b/>
          <w:bCs/>
          <w:noProof/>
          <w:color w:val="auto"/>
          <w:sz w:val="2"/>
          <w:szCs w:val="2"/>
        </w:rPr>
        <w:t xml:space="preserve"> </w:t>
      </w:r>
    </w:p>
    <w:sectPr w:rsidR="00F93E3B" w:rsidRPr="00FD3556" w:rsidSect="00E266A7">
      <w:pgSz w:w="16838" w:h="11906" w:orient="landscape" w:code="9"/>
      <w:pgMar w:top="510" w:right="567" w:bottom="340" w:left="567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6D7FC0" w14:textId="77777777" w:rsidR="00385C1C" w:rsidRDefault="00385C1C">
      <w:pPr>
        <w:spacing w:after="0"/>
      </w:pPr>
      <w:r>
        <w:separator/>
      </w:r>
    </w:p>
  </w:endnote>
  <w:endnote w:type="continuationSeparator" w:id="0">
    <w:p w14:paraId="528CEF93" w14:textId="77777777" w:rsidR="00385C1C" w:rsidRDefault="00385C1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52F1D9" w14:textId="77777777" w:rsidR="00385C1C" w:rsidRDefault="00385C1C">
      <w:pPr>
        <w:spacing w:after="0"/>
      </w:pPr>
      <w:r>
        <w:separator/>
      </w:r>
    </w:p>
  </w:footnote>
  <w:footnote w:type="continuationSeparator" w:id="0">
    <w:p w14:paraId="50D5324C" w14:textId="77777777" w:rsidR="00385C1C" w:rsidRDefault="00385C1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5357B"/>
    <w:rsid w:val="00071356"/>
    <w:rsid w:val="000775EA"/>
    <w:rsid w:val="00097A25"/>
    <w:rsid w:val="000A5A57"/>
    <w:rsid w:val="00111F7C"/>
    <w:rsid w:val="001274F3"/>
    <w:rsid w:val="00151CCE"/>
    <w:rsid w:val="00190EE8"/>
    <w:rsid w:val="001B01F9"/>
    <w:rsid w:val="001C41F9"/>
    <w:rsid w:val="001F3360"/>
    <w:rsid w:val="00240D4D"/>
    <w:rsid w:val="002562E7"/>
    <w:rsid w:val="00285C1D"/>
    <w:rsid w:val="002F4A28"/>
    <w:rsid w:val="003327F5"/>
    <w:rsid w:val="00340CAF"/>
    <w:rsid w:val="00385C1C"/>
    <w:rsid w:val="00397ACA"/>
    <w:rsid w:val="003C0D41"/>
    <w:rsid w:val="003E085C"/>
    <w:rsid w:val="003E7B3A"/>
    <w:rsid w:val="00416364"/>
    <w:rsid w:val="00431B29"/>
    <w:rsid w:val="00440416"/>
    <w:rsid w:val="00462EAD"/>
    <w:rsid w:val="00490B77"/>
    <w:rsid w:val="004A6170"/>
    <w:rsid w:val="004C3425"/>
    <w:rsid w:val="004F6AAC"/>
    <w:rsid w:val="00512F2D"/>
    <w:rsid w:val="00570FBB"/>
    <w:rsid w:val="005824CF"/>
    <w:rsid w:val="00583B82"/>
    <w:rsid w:val="005923AC"/>
    <w:rsid w:val="005A36BD"/>
    <w:rsid w:val="005D5149"/>
    <w:rsid w:val="005E656F"/>
    <w:rsid w:val="00653B95"/>
    <w:rsid w:val="00661D9B"/>
    <w:rsid w:val="00667021"/>
    <w:rsid w:val="006974E1"/>
    <w:rsid w:val="006C0896"/>
    <w:rsid w:val="006C66C1"/>
    <w:rsid w:val="006F513E"/>
    <w:rsid w:val="007C0139"/>
    <w:rsid w:val="007D45A1"/>
    <w:rsid w:val="007D7F5D"/>
    <w:rsid w:val="007F564D"/>
    <w:rsid w:val="00815FC3"/>
    <w:rsid w:val="00880315"/>
    <w:rsid w:val="008B1201"/>
    <w:rsid w:val="008C7AC8"/>
    <w:rsid w:val="008F16F7"/>
    <w:rsid w:val="009164BA"/>
    <w:rsid w:val="009166BD"/>
    <w:rsid w:val="00974B0F"/>
    <w:rsid w:val="00977AAE"/>
    <w:rsid w:val="00996E56"/>
    <w:rsid w:val="00997268"/>
    <w:rsid w:val="009F3A42"/>
    <w:rsid w:val="00A12667"/>
    <w:rsid w:val="00A14581"/>
    <w:rsid w:val="00A20E4C"/>
    <w:rsid w:val="00A26EA7"/>
    <w:rsid w:val="00A32CC7"/>
    <w:rsid w:val="00A40A63"/>
    <w:rsid w:val="00AA23D3"/>
    <w:rsid w:val="00AA3C50"/>
    <w:rsid w:val="00AE302A"/>
    <w:rsid w:val="00AE36BB"/>
    <w:rsid w:val="00B37C7E"/>
    <w:rsid w:val="00B65B09"/>
    <w:rsid w:val="00B85583"/>
    <w:rsid w:val="00B9476B"/>
    <w:rsid w:val="00BB4958"/>
    <w:rsid w:val="00BB7240"/>
    <w:rsid w:val="00BC3952"/>
    <w:rsid w:val="00BE5AB8"/>
    <w:rsid w:val="00C33F33"/>
    <w:rsid w:val="00C44DFB"/>
    <w:rsid w:val="00C6519B"/>
    <w:rsid w:val="00C70F21"/>
    <w:rsid w:val="00C7354B"/>
    <w:rsid w:val="00C91F9B"/>
    <w:rsid w:val="00CE1705"/>
    <w:rsid w:val="00DE32AC"/>
    <w:rsid w:val="00E1407A"/>
    <w:rsid w:val="00E22123"/>
    <w:rsid w:val="00E266A7"/>
    <w:rsid w:val="00E318B9"/>
    <w:rsid w:val="00E50BDE"/>
    <w:rsid w:val="00E5363F"/>
    <w:rsid w:val="00E774CD"/>
    <w:rsid w:val="00E77E1D"/>
    <w:rsid w:val="00E90C36"/>
    <w:rsid w:val="00E92078"/>
    <w:rsid w:val="00ED75B6"/>
    <w:rsid w:val="00EF1F0E"/>
    <w:rsid w:val="00F14D58"/>
    <w:rsid w:val="00F65FE6"/>
    <w:rsid w:val="00F91390"/>
    <w:rsid w:val="00F93E3B"/>
    <w:rsid w:val="00FC0032"/>
    <w:rsid w:val="00FD3556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3556</Words>
  <Characters>20272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2025-01-27T09:30:00Z</dcterms:created>
  <dcterms:modified xsi:type="dcterms:W3CDTF">2025-01-27T09:30:00Z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