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</w:tblGrid>
      <w:tr w:rsidR="003E085C" w:rsidRPr="00F22948" w14:paraId="30143EA9" w14:textId="77777777" w:rsidTr="00A922E8">
        <w:trPr>
          <w:trHeight w:val="14949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654CDD3" w14:textId="3012075D" w:rsidR="003E085C" w:rsidRPr="00DD5F68" w:rsidRDefault="003E085C" w:rsidP="00F22948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</w:pP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fldChar w:fldCharType="begin"/>
            </w: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instrText xml:space="preserve"> DOCVARIABLE  MonthStart1 \@  yyyy   \* MERGEFORMAT </w:instrText>
            </w: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fldChar w:fldCharType="separate"/>
            </w:r>
            <w:r w:rsidR="00E65A0F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t>2026</w:t>
            </w:r>
            <w:r w:rsidRPr="00DD5F68">
              <w:rPr>
                <w:rFonts w:ascii="Arial Narrow" w:hAnsi="Arial Narrow"/>
                <w:noProof/>
                <w:color w:val="auto"/>
                <w:sz w:val="90"/>
                <w:szCs w:val="9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590"/>
              <w:gridCol w:w="3591"/>
              <w:gridCol w:w="3591"/>
            </w:tblGrid>
            <w:tr w:rsidR="00E50BDE" w:rsidRPr="00F22948" w14:paraId="79D47188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E68FF35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1"/>
                    <w:gridCol w:w="466"/>
                    <w:gridCol w:w="466"/>
                    <w:gridCol w:w="466"/>
                    <w:gridCol w:w="466"/>
                    <w:gridCol w:w="466"/>
                    <w:gridCol w:w="454"/>
                  </w:tblGrid>
                  <w:tr w:rsidR="00E50BDE" w:rsidRPr="00F22948" w14:paraId="2B0339AC" w14:textId="77777777" w:rsidTr="00E65A0F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D1348C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DBE0C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BB82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18E51D1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99E28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9459D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0467BA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359961C8" w14:textId="77777777" w:rsidTr="00E65A0F">
                    <w:trPr>
                      <w:trHeight w:val="39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5C83A34" w14:textId="22F1F5E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6DA006" w14:textId="5500DA1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51A0FCCA" w14:textId="3400733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280EBFD4" w14:textId="620AD1F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58E1F7D0" w14:textId="11C40BC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ECD18F" w14:textId="4754FFD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B304379" w14:textId="601F590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1E32B49" w14:textId="77777777" w:rsidTr="00E65A0F">
                    <w:trPr>
                      <w:trHeight w:val="39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84913FD" w14:textId="76134C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0C50E" w14:textId="611A200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E44C06" w14:textId="0BED1F7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23458D40" w14:textId="01C3808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88886" w14:textId="3A5DFE5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A3FF6" w14:textId="048157F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164C4EA" w14:textId="6ED7482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C992548" w14:textId="77777777" w:rsidTr="00E65A0F">
                    <w:trPr>
                      <w:trHeight w:val="39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300670A" w14:textId="03A5003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7DA41B" w14:textId="515106B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D5F80" w14:textId="22817CD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741C" w14:textId="6220FDF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14425D" w14:textId="3A42D46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42F513" w14:textId="07CE42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1C0CD85" w14:textId="2BA988E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9796B1A" w14:textId="77777777" w:rsidTr="00F22948">
                    <w:trPr>
                      <w:trHeight w:val="39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A381D50" w14:textId="4EDAEBA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974F5" w14:textId="6833094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98AE40" w14:textId="263178A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9F85" w14:textId="2A37415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19C17" w14:textId="19AA624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DF20E" w14:textId="72923B5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7BB270" w14:textId="16D64CF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EF2B7D6" w14:textId="77777777" w:rsidTr="00F22948">
                    <w:trPr>
                      <w:trHeight w:val="39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20E7406" w14:textId="5D32DBE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85F121" w14:textId="29337DA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806EDC" w14:textId="7DDDCD5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9A8AA" w14:textId="1CDB2F0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86B2F" w14:textId="110AD48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4B35A" w14:textId="7C4B219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117642" w14:textId="7C391B3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7B981FD" w14:textId="77777777" w:rsidTr="00F22948">
                    <w:trPr>
                      <w:trHeight w:val="39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83823B" w14:textId="3E91D6A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7E414" w14:textId="0E450C1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65BA8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13F7B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DD303F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909D3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2EBB63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22BCC15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3E521F51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0"/>
                    <w:gridCol w:w="465"/>
                    <w:gridCol w:w="466"/>
                    <w:gridCol w:w="466"/>
                    <w:gridCol w:w="466"/>
                    <w:gridCol w:w="466"/>
                    <w:gridCol w:w="457"/>
                  </w:tblGrid>
                  <w:tr w:rsidR="00E50BDE" w:rsidRPr="00F22948" w14:paraId="438D1379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8831C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EB7B5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7617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9205A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F02DE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1D433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A8889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21AABC21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0E426" w14:textId="6E321DA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AD3B73" w14:textId="42B0378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A4747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CEAD14" w14:textId="6E9DECF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D2AD50" w14:textId="1DAE8D2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4F8FC2" w14:textId="5402808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4ADA12" w14:textId="195EC6A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9CC127" w14:textId="79E5B2F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3606FA0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FFF1FD" w14:textId="6EF5465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F352FF" w14:textId="4D39652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3E38A" w14:textId="28E7436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D1C58" w14:textId="267EE60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5356E" w14:textId="70CE13C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4FB885" w14:textId="5D4B9DA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668DF3" w14:textId="3DEE04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D90B0FD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750D9" w14:textId="0B48538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D57B43" w14:textId="08C3124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E6786E" w14:textId="1335465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A6EB8D" w14:textId="477258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76706" w14:textId="333DFD8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28331C" w14:textId="429CDCD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3DA286" w14:textId="44A034B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E943B8D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2E2D09A" w14:textId="0F27D25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694CA2" w14:textId="5A734F0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ADAE88" w14:textId="0EFE28C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D5C6A" w14:textId="18F1E92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F3384" w14:textId="389E2E6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87FCBD" w14:textId="52480B8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79176" w14:textId="3DE8D23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2328A78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7BD6856" w14:textId="0582462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589C76" w14:textId="3578466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72007" w14:textId="3F3CF48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47920" w14:textId="5F42902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7662A" w14:textId="0FDFF6D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7332B" w14:textId="379FA23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2F7A1" w14:textId="26B9D76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C1D0DD2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F6F32A" w14:textId="5B2EBBC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DB565E" w14:textId="6FB761C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8D324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CDED35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12054A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A53F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0D590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1A83EE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E820972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0"/>
                    <w:gridCol w:w="465"/>
                    <w:gridCol w:w="466"/>
                    <w:gridCol w:w="466"/>
                    <w:gridCol w:w="466"/>
                    <w:gridCol w:w="466"/>
                    <w:gridCol w:w="457"/>
                  </w:tblGrid>
                  <w:tr w:rsidR="00E50BDE" w:rsidRPr="00F22948" w14:paraId="5C196D0E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B138F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396A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6DC3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0AB3C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A06B1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8D38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C62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2119AF29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799657" w14:textId="4BDC1A0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8962CC" w14:textId="50A0C8E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A4747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9FE1C2" w14:textId="6358C96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A4AB6A" w14:textId="78348E1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50D679" w14:textId="0EEA25B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0DF69" w14:textId="70B47F7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C797DC" w14:textId="2566D5E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9C2EF7F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161825F" w14:textId="561464F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D3657B" w14:textId="4870CF3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E8F9F8" w14:textId="5A4FE98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CA9A94" w14:textId="7981084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8E06E" w14:textId="3B5D1B5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AC6F" w14:textId="247A98A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71FB50" w14:textId="01F29FA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96766B6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AC742" w14:textId="48F1422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6B23F0" w14:textId="5CE586C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E9CDC" w14:textId="4AB8288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46256" w14:textId="6E54D26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D62D7" w14:textId="0C8CBC2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E5DDFF" w14:textId="5060E02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825E45" w14:textId="63F0B78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7AA53D3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EDC58AB" w14:textId="0F49DEB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425809" w14:textId="2C9CDAD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828CA" w14:textId="301C4EC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8186DA" w14:textId="075A749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F3F3F" w14:textId="7EDCE00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A3CDC" w14:textId="3355AC9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8DB01E" w14:textId="18E9101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AFB825D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5EB944" w14:textId="26BECFD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649F6" w14:textId="6C3EF73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01731" w14:textId="0274DB3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68ED0" w14:textId="73637D4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9D7F" w14:textId="63E7324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40C77" w14:textId="3ECDE0E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FF30B0" w14:textId="26D0C65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B20F7A9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C50CFE" w14:textId="08FB817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9032A1" w14:textId="71A5650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339D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E773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08D3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54F38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DCD69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AC9C69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E50BDE" w:rsidRPr="00F22948" w14:paraId="4BDAAC12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66147713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7"/>
                  </w:tblGrid>
                  <w:tr w:rsidR="00E50BDE" w:rsidRPr="00F22948" w14:paraId="777563AF" w14:textId="77777777" w:rsidTr="00F2294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28F9B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014F0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40AB8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0270C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AC73D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566E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AAB883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4AB0D9CB" w14:textId="77777777" w:rsidTr="00E65A0F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6D7E3891" w14:textId="142F90E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4D0698" w14:textId="09CDDD7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02A8B3" w14:textId="1B72D5A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E8656" w14:textId="5C9F3AC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46AA3" w14:textId="12DCB12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BB9715" w14:textId="1B8CD86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9FA605" w14:textId="32EE8B8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8D8A302" w14:textId="77777777" w:rsidTr="00E65A0F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DA021A0" w14:textId="18B6F86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0336F203" w14:textId="0E05FB5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F0C5E" w14:textId="24710D5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BA6399" w14:textId="2176FC1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B88EC" w14:textId="7DABA8B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0A33E" w14:textId="58B0331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5375BD" w14:textId="3388B90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F66363B" w14:textId="77777777" w:rsidTr="00E65A0F">
                    <w:trPr>
                      <w:trHeight w:val="397"/>
                    </w:trPr>
                    <w:tc>
                      <w:tcPr>
                        <w:tcW w:w="708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59F26B47" w14:textId="02DA973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0A5DAE" w14:textId="3966BB0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8C2B6" w14:textId="077E1CD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12AC8A" w14:textId="01B3D29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1FD9A" w14:textId="035D7B7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 w14:paraId="4A1AE41F" w14:textId="56F20F4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AE57AD" w14:textId="04B3367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BFE1404" w14:textId="77777777" w:rsidTr="00E65A0F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F3B399D" w14:textId="677609A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 w14:paraId="1E1E477B" w14:textId="4E4CCF2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8EE83" w14:textId="36DB063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CD3E" w14:textId="265C590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187918" w14:textId="2ACF08F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A890D" w14:textId="76EA096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49890F6" w14:textId="19539CF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C742435" w14:textId="77777777" w:rsidTr="00E65A0F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D52D7CF" w14:textId="4EDBD47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2E11DD" w14:textId="67E94C4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03A2E" w14:textId="1C0DB1B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74C9F4" w14:textId="6BE06E1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48E46" w14:textId="75FDD13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2FE33" w14:textId="26DFF78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EE495" w14:textId="6653ECE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34CC3B28" w14:textId="77777777" w:rsidTr="00F22948">
                    <w:trPr>
                      <w:trHeight w:val="39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9DFDAA" w14:textId="46FA93E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1938B3" w14:textId="4AB54CC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111FB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B93B1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DA80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4976B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71D385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A063CF5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7C5D4B28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5AB6104A" w14:textId="77777777" w:rsidTr="00E65A0F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193AA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EC4C6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C9BB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2E4BB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4B1C7B7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B923A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988F1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3332C56E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9BC3CC" w14:textId="6E0D615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B32594" w14:textId="1FAF83E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B568A5" w14:textId="64BAEAC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C7C5F86" w14:textId="1D65A8D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4A6992DD" w14:textId="476BBE8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4F33F370" w14:textId="006DBE0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0EF0A6" w14:textId="130482E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3EE137E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CCDE7C" w14:textId="5731BD6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80067F" w14:textId="3FE7BE3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632F9" w14:textId="366C458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085E1F40" w14:textId="326C8B6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1DE194D9" w14:textId="43F24C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217FDF4" w14:textId="518771C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767187" w14:textId="3EBA3BA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34A6A61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6EC59B" w14:textId="41BA56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9F9651" w14:textId="5C22846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60564E15" w14:textId="555913E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69FE5F5B" w14:textId="5D55D4B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5E9D1D31" w14:textId="36FCDF1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5D9A9" w14:textId="433B21B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C01B5" w14:textId="2D5449D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810285F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28DFB4C0" w14:textId="1C413A4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5F55B" w14:textId="68C2E47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42621A" w14:textId="2F4EF89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DBA4234" w14:textId="5CE27FD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ABF05" w14:textId="6DFA14D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CF2603" w14:textId="149DCF5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F24363" w14:textId="76A5A0D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31CB9D6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2EE9A4A5" w14:textId="0D9E643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545E2981" w14:textId="786E08B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B125B" w14:textId="0E3BC1E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ABF465" w14:textId="7D06072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 w14:paraId="00CB772D" w14:textId="6071E61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79A78" w14:textId="54D81AC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DDAC02" w14:textId="4A78EB0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8CA4643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0011EE3C" w14:textId="4799CDB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ED1CB6" w14:textId="3BE0438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3435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AFF41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4F1F41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ED4C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E4EFA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2F65089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E7C433B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04CBF27F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2BEF6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8BE20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6B662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3A11A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C3EB5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840D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4D83F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73C6F336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22B739" w14:textId="19C3FCB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DBCB52" w14:textId="3FE1D62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3B273" w14:textId="13FE307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B1BF51" w14:textId="4641AE0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56296" w14:textId="6F6035B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A3FE5F" w14:textId="6B36C6C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6228DF" w14:textId="7298F95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BEFDF4C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6D56BA" w14:textId="5947B0D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4FE01" w14:textId="0BCC39C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13D6F" w14:textId="7A4CF2B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EB9B1" w14:textId="4FD794B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6AA91" w14:textId="543C343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A72C4" w14:textId="5AFE237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9186DE" w14:textId="145822B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51BD171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56289F" w14:textId="5E4B1A5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 w14:paraId="70613692" w14:textId="406EA11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7784EF" w14:textId="5B8397F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3B570" w14:textId="152F6AC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C48A1E" w14:textId="61F65CE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36143" w14:textId="7A68F8B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E7224F" w14:textId="4700946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790AB323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73EC45A" w14:textId="3C73369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FF848B" w14:textId="28471F1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85CA" w14:textId="3460413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56030" w14:textId="47952B7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77E80D" w14:textId="0E3DDBE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E3A06" w14:textId="64A5E95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D4E965" w14:textId="15DF031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4C82773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8731D7" w14:textId="222635B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8FBCC8" w14:textId="4BB67BD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49F68E" w14:textId="5D8B3AB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4A4BC" w14:textId="2B1F99C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0C9DE" w14:textId="6855F9B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D1003" w14:textId="2A5D302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9BE5B5" w14:textId="60ED331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739CBBE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E2EB5" w14:textId="12951EC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72BDFB" w14:textId="3AB6387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F131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B0E3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D908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3D58A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7E52C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F4A2E30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E50BDE" w:rsidRPr="00F22948" w14:paraId="585A51E9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F081711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0902D1C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69A99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9AD09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41953D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07113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2C2C7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B2C7F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F314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22F9733E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4C379138" w14:textId="76A8FE6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ACAF2D4" w14:textId="7B30758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6D26E8F" w14:textId="2677EBF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1E8189F" w14:textId="7295F13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0058033" w14:textId="4D7A787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E1408DC" w14:textId="0A9B1B1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1A49BCB" w14:textId="127416A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3C868FC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6C6E9B7" w14:textId="301ECE9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</w:tcPr>
                      <w:p w14:paraId="2800EECE" w14:textId="5C4B18B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D62469" w14:textId="72627D6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3FA63D" w14:textId="4BCAFE9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D940AF" w14:textId="2D08A64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D936133" w14:textId="308CDF9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A04C361" w14:textId="5DEBF9A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B25C55D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</w:tcPr>
                      <w:p w14:paraId="5A70520E" w14:textId="5CD21F9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</w:tcPr>
                      <w:p w14:paraId="2208BA01" w14:textId="5492B41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</w:tcPr>
                      <w:p w14:paraId="43D486D0" w14:textId="6AC0858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44BA38" w14:textId="2F0E7E7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A8DC53" w14:textId="3C87768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1917CC" w14:textId="104638F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8B2B710" w14:textId="54B1332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F356C8A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31177D8" w14:textId="22C1C10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</w:tcPr>
                      <w:p w14:paraId="602F8B5C" w14:textId="2DE48E2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0225DC" w14:textId="09AE0DF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732FCE" w14:textId="15311D8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FDC53C" w14:textId="618984D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448A5" w14:textId="20E4A9C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8E39E1B" w14:textId="19686A3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8CD3CF4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F91D85A" w14:textId="0F50D44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925D5F4" w14:textId="552F54B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B8DC2A4" w14:textId="6A6CDDD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870CE9D" w14:textId="7299ECC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B3505A" w14:textId="04BB577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1E5526" w14:textId="1F9E23D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2B58571" w14:textId="37D1093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AF88634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4A854FA" w14:textId="572A8B7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8D0C9B8" w14:textId="17BDECD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D77BF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BAE687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A2AAD4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4717C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C68C91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412791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D97EC1A" w14:textId="1EA14EEA" w:rsidR="00E50BDE" w:rsidRPr="00F22948" w:rsidRDefault="00F22948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août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4AFF09F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94FD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883C33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7A559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32F66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24624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DB1DD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1508C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3C685508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2F4298" w14:textId="0FFB5C7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Saturday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1A9B94" w14:textId="49609A8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Saturday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CF7F38" w14:textId="652FAE4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Saturday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5043F6" w14:textId="6A5DC7C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Saturday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4C0C2E" w14:textId="2906491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7C3C6C" w14:textId="5E8E9CD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6AA83" w14:textId="3D6F03A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6FAF8EC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92EDE6" w14:textId="05D3844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BD49CC" w14:textId="26A566D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50E9F" w14:textId="171EE1B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EB8BD" w14:textId="656382E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1EF5F" w14:textId="2C6BBC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4898D8A4" w14:textId="301C040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BBF035" w14:textId="6A3A789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D31BDC1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2C3D24" w14:textId="58E8A2D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326BE3" w14:textId="0AE683E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61CD30" w14:textId="5F5E866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098FAB" w14:textId="4C16281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32D955CF" w14:textId="6E1E4D4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56BDB300" w14:textId="2EAC950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4688E7CF" w14:textId="1AB0D2A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14CA0DDF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494884" w14:textId="2C05CEA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6FBAA8" w14:textId="1D0A8CF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589C8A" w14:textId="09C4246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A4E58" w14:textId="73C6265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1C7B9C" w14:textId="7EE65B5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FBEC9E3" w14:textId="6C84922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540ED6" w14:textId="63AA20C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908022E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82ED98" w14:textId="3C60C89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E1A1EF" w14:textId="7A30633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0E0CC3" w14:textId="3D7B82B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0C84DC" w14:textId="2458936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1B4AD" w14:textId="5935914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8D3900" w14:textId="32A05AB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D07AE9" w14:textId="543D970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07F1C91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4867C4" w14:textId="157ADB0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C1A7DC" w14:textId="78A2730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A4747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1A512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6910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5E206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CFA6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3E8B9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777BD4B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57A5BF2F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34A93CA2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A45F3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A57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09699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24E23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07CE7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589A88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139E3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6F192188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87E379" w14:textId="0215B2C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E83E2" w14:textId="3E79783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86304C" w14:textId="09C3E64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F79A1F" w14:textId="4E481C1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E047D0" w14:textId="640EAAB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2FEB5F" w14:textId="1B1E870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65A288" w14:textId="4DD17EB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C4FCCD6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284E6D" w14:textId="4DE4D98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55745A" w14:textId="5943C58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5D88D9" w14:textId="139C2C3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57B2BD" w14:textId="06438CD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0E88E" w14:textId="43B8160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967F01" w14:textId="530939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932719" w14:textId="12444A5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DBEEDCA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721703" w14:textId="5C4DDA0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E9D629" w14:textId="0941275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9B758" w14:textId="4B3C949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B5348" w14:textId="7414B7A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06C05C" w14:textId="1DA7390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E3CAD" w14:textId="3CE1BE8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3A759E" w14:textId="065049D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A3E8C28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B52B7C" w14:textId="5DFEA85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520A5E" w14:textId="6A637FF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47537" w14:textId="24A727E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19A3F" w14:textId="5196019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71F80" w14:textId="2699363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06FAE" w14:textId="3366F3E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093B8F" w14:textId="5DCAA9C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C0E06E7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939EA4" w14:textId="3CE49B8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39D7B1" w14:textId="04752AC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145A2B" w14:textId="13562D1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D41EA7" w14:textId="0932323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A8D066" w14:textId="6769617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FA9D4" w14:textId="1C7B9E8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32FC82" w14:textId="56E4D84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5D5F805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BB98A" w14:textId="293341D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79B302" w14:textId="46478C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51F5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BDEC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5C98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CFE0E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400F8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C98AE10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E50BDE" w:rsidRPr="00F22948" w14:paraId="70B29AB6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C053708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355240A7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1CEA2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4F8F2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3420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78DA3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592BF4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F808A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70E6C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0FF24D70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710EC" w14:textId="3F1FE80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A107CC" w14:textId="7216D03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E5AB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B503B0" w14:textId="16D9BA5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5B440B" w14:textId="076D271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4E09F3" w14:textId="49607D1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E092B5" w14:textId="2488F23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690505" w14:textId="487B81F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E5F8E77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17324" w14:textId="2862E71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FB016C" w14:textId="6B470FB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7261CD" w14:textId="35F8F5B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EDFF1" w14:textId="0776040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822507" w14:textId="1B78B9B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33669" w14:textId="143EC1A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DB552D" w14:textId="71E259E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3F156A32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E95362" w14:textId="1DEB031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309C83" w14:textId="72D9876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11320" w14:textId="1A211E7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77BAF" w14:textId="5E1EB0A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09FDE" w14:textId="6EE4053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9209CD" w14:textId="14B0BCF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8EC481" w14:textId="3FE8307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6A37B69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97D822" w14:textId="43277CC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B4D44" w14:textId="4ADC56B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01D64" w14:textId="03CEF76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D4708C" w14:textId="1CABB31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EEA84B" w14:textId="2B3C197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AFB46" w14:textId="278A0C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0465E7C" w14:textId="1FFAA3C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9708B8B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2519D" w14:textId="1CD3437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C1A364" w14:textId="17DF5D4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A60561" w14:textId="5D418D5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2909BF" w14:textId="4416BC5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79E02" w14:textId="0AD6AA0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25805B" w14:textId="16C8D18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B9DD6D" w14:textId="18A212E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40CB10E1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A63161" w14:textId="6C98719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C146EE" w14:textId="05BAD16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AF97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D2394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39C7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E7C55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849813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9536ADE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037AC67" w14:textId="77777777" w:rsidR="00E50BDE" w:rsidRPr="00F22948" w:rsidRDefault="000B354C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9"/>
                    <w:gridCol w:w="465"/>
                    <w:gridCol w:w="466"/>
                    <w:gridCol w:w="466"/>
                    <w:gridCol w:w="466"/>
                    <w:gridCol w:w="466"/>
                    <w:gridCol w:w="458"/>
                  </w:tblGrid>
                  <w:tr w:rsidR="00E50BDE" w:rsidRPr="00F22948" w14:paraId="1EDE4EC9" w14:textId="77777777" w:rsidTr="00E65A0F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DB886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FC9CA2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11D649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56636B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30E2DA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B9D15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0B46314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F22948" w14:paraId="0A6E065F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813981" w14:textId="77F1862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87E473" w14:textId="457A2CF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A4747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5400C5" w14:textId="5F2BD2C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45B7D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AE5C1D" w14:textId="726E2D6E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107025" w14:textId="544E777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D0ADE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23AB0A58" w14:textId="4B54CAD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3B88FB5" w14:textId="417A28B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6D8F0722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F7287A" w14:textId="510EC69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D8B27A" w14:textId="020B050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6943CA36" w14:textId="0E24791C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B155ED" w14:textId="43108F0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A5CE8" w14:textId="0F7DF1B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B1B21" w14:textId="43165F45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1D1C9BBB" w14:textId="74C324B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482240E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119804" w14:textId="0AA8330B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501A43F" w14:textId="2B1F7E2A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5B06FA13" w14:textId="6169279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35B4880A" w14:textId="21C9C33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D3B901" w14:textId="29CCAFF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6D3F3D" w14:textId="6DEBE47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200C3B" w14:textId="380C446D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04AF0FFE" w14:textId="77777777" w:rsidTr="00E65A0F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ADE0CA" w14:textId="16CBE2C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C956599" w14:textId="2A2D93B4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2A676B9C" w14:textId="4DED4C1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80F05" w14:textId="1BFAB9E8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51A5E" w14:textId="22F2241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51630A" w14:textId="6463074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136C5" w14:textId="7CE36381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51116090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053061" w14:textId="67B9B869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DE06B" w14:textId="151E14F0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720EC" w14:textId="31547A2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F6AC1D" w14:textId="204923EF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5BF14" w14:textId="285166C6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06DB6" w14:textId="1767CA53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AD93F1" w14:textId="55567D2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22948" w14:paraId="2F2ED337" w14:textId="77777777" w:rsidTr="00F22948">
                    <w:trPr>
                      <w:trHeight w:val="39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25040" w14:textId="263F97F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BD7C38" w14:textId="594C4F52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53496F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350009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F5BDE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44490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473E54" w14:textId="77777777" w:rsidR="00E50BDE" w:rsidRPr="00F22948" w:rsidRDefault="00E50BDE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269AF63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B7A2A9B" w14:textId="77777777" w:rsidR="00E50BDE" w:rsidRPr="00F22948" w:rsidRDefault="00DA4747" w:rsidP="00F22948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F22948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1"/>
                    <w:gridCol w:w="466"/>
                    <w:gridCol w:w="466"/>
                    <w:gridCol w:w="465"/>
                    <w:gridCol w:w="465"/>
                    <w:gridCol w:w="465"/>
                    <w:gridCol w:w="458"/>
                  </w:tblGrid>
                  <w:tr w:rsidR="00E50BDE" w:rsidRPr="00F22948" w14:paraId="3AFDF10B" w14:textId="77777777" w:rsidTr="00AE7EF8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C13448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FF7BEE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424821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D5FEB0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98AAEF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E27C8C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D0EC17" w14:textId="77777777" w:rsidR="00E50BDE" w:rsidRPr="00F22948" w:rsidRDefault="000B354C" w:rsidP="00F22948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AE7EF8" w:rsidRPr="00F22948" w14:paraId="5DF8BC57" w14:textId="77777777" w:rsidTr="00F22948">
                    <w:trPr>
                      <w:trHeight w:val="397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14FFCC" w14:textId="636CEA63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A615EB" w14:textId="1063C278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3A5ED" w14:textId="2D5DBA3F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1287F" w14:textId="74BDAF3B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1B8134" w14:textId="1BD0FC2E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388566" w14:textId="0E37B0EF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628E45" w14:textId="2B9BCC3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F2294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4971E235" w14:textId="77777777" w:rsidTr="00F22948">
                    <w:trPr>
                      <w:trHeight w:val="397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5E3631" w14:textId="06605CCE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51AE71" w14:textId="3D8019F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9E318C" w14:textId="64A98D22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F6B26" w14:textId="07611E93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E7FD9" w14:textId="7FDCDD40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1B8903" w14:textId="22AE9B22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64287C" w14:textId="5E5D1C66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54CCB0DB" w14:textId="77777777" w:rsidTr="00E65A0F">
                    <w:trPr>
                      <w:trHeight w:val="397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0FFD7D5" w14:textId="5EBB2501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07D248" w14:textId="028D4F63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1AEE12" w14:textId="4EB4F87E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2C012D" w14:textId="1CB279A6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03616FA" w14:textId="20DC5284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1C69C8" w14:textId="6EEE3962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130C53" w14:textId="109EC139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362EFA05" w14:textId="77777777" w:rsidTr="00E65A0F">
                    <w:trPr>
                      <w:trHeight w:val="397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BA9A031" w14:textId="5B4CB2C9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736173" w14:textId="78B432A6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6E56F6" w14:textId="330C5476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020B0193" w14:textId="55DF876B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  <w:left w:val="single" w:sz="4" w:space="0" w:color="FF0000"/>
                          <w:bottom w:val="single" w:sz="4" w:space="0" w:color="FF0000"/>
                          <w:righ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7B480E95" w14:textId="6DB6CA3F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left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16647474" w14:textId="14816CA8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4362C" w14:textId="541FFA82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0105F2DA" w14:textId="77777777" w:rsidTr="00E65A0F">
                    <w:trPr>
                      <w:trHeight w:val="397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33A68F5" w14:textId="7EF84E8C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9625C" w14:textId="47ADD7B6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9F37B7" w14:textId="68089861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294E94" w14:textId="0930E05A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shd w:val="clear" w:color="auto" w:fill="auto"/>
                        <w:vAlign w:val="center"/>
                      </w:tcPr>
                      <w:p w14:paraId="1EB88193" w14:textId="449E7B0F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4F96FB" w14:textId="07B5736D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5FE5F7" w14:textId="03F10A18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F22948" w14:paraId="0361DF7E" w14:textId="77777777" w:rsidTr="00F22948">
                    <w:trPr>
                      <w:trHeight w:val="397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C42388F" w14:textId="2A471982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80BBF6" w14:textId="5592D6BE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65A0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22948"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F2294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B7B4E5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A377A8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321FEF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FB445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B3877E" w14:textId="77777777" w:rsidR="00AE7EF8" w:rsidRPr="00F22948" w:rsidRDefault="00AE7EF8" w:rsidP="00F22948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</w:tr>
                </w:tbl>
                <w:p w14:paraId="5CC79BD8" w14:textId="77777777" w:rsidR="00E50BDE" w:rsidRPr="00F22948" w:rsidRDefault="00E50BDE" w:rsidP="00F22948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lang w:val="it-IT"/>
                    </w:rPr>
                  </w:pPr>
                </w:p>
              </w:tc>
            </w:tr>
          </w:tbl>
          <w:p w14:paraId="0EE631E1" w14:textId="77777777" w:rsidR="00E50BDE" w:rsidRPr="00F22948" w:rsidRDefault="00E50BDE" w:rsidP="00F22948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val="it-IT"/>
              </w:rPr>
            </w:pPr>
          </w:p>
        </w:tc>
      </w:tr>
    </w:tbl>
    <w:p w14:paraId="13B49C89" w14:textId="77777777" w:rsidR="00F93E3B" w:rsidRPr="00F22948" w:rsidRDefault="00F93E3B" w:rsidP="00F22948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F22948" w:rsidSect="005E434E">
      <w:pgSz w:w="11906" w:h="16838" w:code="9"/>
      <w:pgMar w:top="454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A3B39" w14:textId="77777777" w:rsidR="000B7C52" w:rsidRDefault="000B7C52">
      <w:pPr>
        <w:spacing w:after="0"/>
      </w:pPr>
      <w:r>
        <w:separator/>
      </w:r>
    </w:p>
  </w:endnote>
  <w:endnote w:type="continuationSeparator" w:id="0">
    <w:p w14:paraId="1243BF2C" w14:textId="77777777" w:rsidR="000B7C52" w:rsidRDefault="000B7C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C26AC" w14:textId="77777777" w:rsidR="000B7C52" w:rsidRDefault="000B7C52">
      <w:pPr>
        <w:spacing w:after="0"/>
      </w:pPr>
      <w:r>
        <w:separator/>
      </w:r>
    </w:p>
  </w:footnote>
  <w:footnote w:type="continuationSeparator" w:id="0">
    <w:p w14:paraId="70CCE0B0" w14:textId="77777777" w:rsidR="000B7C52" w:rsidRDefault="000B7C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5B7D"/>
    <w:rsid w:val="0005357B"/>
    <w:rsid w:val="00071356"/>
    <w:rsid w:val="000772DE"/>
    <w:rsid w:val="00097A25"/>
    <w:rsid w:val="000A5A57"/>
    <w:rsid w:val="000B354C"/>
    <w:rsid w:val="000B7C52"/>
    <w:rsid w:val="001274F3"/>
    <w:rsid w:val="00151CCE"/>
    <w:rsid w:val="001B01F9"/>
    <w:rsid w:val="001C41F9"/>
    <w:rsid w:val="001D0ADE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51D36"/>
    <w:rsid w:val="00462EAD"/>
    <w:rsid w:val="004A6170"/>
    <w:rsid w:val="004C4E9D"/>
    <w:rsid w:val="004F6AAC"/>
    <w:rsid w:val="00512F2D"/>
    <w:rsid w:val="00570FBB"/>
    <w:rsid w:val="00583B82"/>
    <w:rsid w:val="005923AC"/>
    <w:rsid w:val="005D5149"/>
    <w:rsid w:val="005E434E"/>
    <w:rsid w:val="005E656F"/>
    <w:rsid w:val="00667021"/>
    <w:rsid w:val="00685FD1"/>
    <w:rsid w:val="006974E1"/>
    <w:rsid w:val="006C0896"/>
    <w:rsid w:val="006F513E"/>
    <w:rsid w:val="006F7AB4"/>
    <w:rsid w:val="007C0139"/>
    <w:rsid w:val="007D45A1"/>
    <w:rsid w:val="007F564D"/>
    <w:rsid w:val="008B1201"/>
    <w:rsid w:val="008C2347"/>
    <w:rsid w:val="008E39FC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922E8"/>
    <w:rsid w:val="00AA23D3"/>
    <w:rsid w:val="00AA3C50"/>
    <w:rsid w:val="00AE302A"/>
    <w:rsid w:val="00AE36BB"/>
    <w:rsid w:val="00AE4CD0"/>
    <w:rsid w:val="00AE7EF8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72960"/>
    <w:rsid w:val="00DA4747"/>
    <w:rsid w:val="00DD5F68"/>
    <w:rsid w:val="00DE32AC"/>
    <w:rsid w:val="00E1407A"/>
    <w:rsid w:val="00E50BDE"/>
    <w:rsid w:val="00E65A0F"/>
    <w:rsid w:val="00E774CD"/>
    <w:rsid w:val="00E77E1D"/>
    <w:rsid w:val="00ED75B6"/>
    <w:rsid w:val="00F22948"/>
    <w:rsid w:val="00F50B3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51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val="ru-RU"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  <w:style w:type="character" w:styleId="af6">
    <w:name w:val="annotation reference"/>
    <w:basedOn w:val="a0"/>
    <w:uiPriority w:val="99"/>
    <w:semiHidden/>
    <w:unhideWhenUsed/>
    <w:rsid w:val="00F2294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F2294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F22948"/>
    <w:rPr>
      <w:rFonts w:ascii="Arial" w:hAnsi="Arial"/>
      <w:color w:val="262626"/>
      <w:lang w:val="ru-RU" w:eastAsia="ja-JP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2294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F22948"/>
    <w:rPr>
      <w:rFonts w:ascii="Arial" w:hAnsi="Arial"/>
      <w:b/>
      <w:bCs/>
      <w:color w:val="262626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7EFFF-674F-4328-BC3C-F2FEF234CA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2025-01-27T09:44:00Z</dcterms:created>
  <dcterms:modified xsi:type="dcterms:W3CDTF">2025-01-27T09:44:00Z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