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22FB6" w14:textId="2E60C03F" w:rsidR="00617824" w:rsidRPr="00E27EEB" w:rsidRDefault="00D51779" w:rsidP="00617824">
      <w:pPr>
        <w:jc w:val="center"/>
        <w:rPr>
          <w:rFonts w:ascii="Times New Roman" w:hAnsi="Times New Roman" w:cs="Times New Roman"/>
          <w:sz w:val="96"/>
          <w:szCs w:val="96"/>
          <w:lang w:val="en-US"/>
        </w:rPr>
      </w:pPr>
      <w:r w:rsidRPr="00D51779">
        <w:rPr>
          <w:rFonts w:ascii="Times New Roman" w:hAnsi="Times New Roman" w:cs="Times New Roman"/>
          <w:b/>
          <w:bCs/>
          <w:sz w:val="72"/>
          <w:szCs w:val="72"/>
          <w:lang w:val="en-US"/>
        </w:rPr>
        <w:t>1er TRIMESTER</w:t>
      </w:r>
      <w:r>
        <w:rPr>
          <w:rFonts w:ascii="Times New Roman" w:hAnsi="Times New Roman" w:cs="Times New Roman"/>
          <w:b/>
          <w:bCs/>
          <w:sz w:val="96"/>
          <w:szCs w:val="96"/>
        </w:rPr>
        <w:t xml:space="preserve"> </w:t>
      </w:r>
      <w:r w:rsidR="00617824"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fldChar w:fldCharType="begin"/>
      </w:r>
      <w:r w:rsidR="00617824"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instrText xml:space="preserve"> DOCVARIABLE  MonthStart1 \@  yyyy   \* MERGEFORMAT </w:instrText>
      </w:r>
      <w:r w:rsidR="00617824"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fldChar w:fldCharType="separate"/>
      </w:r>
      <w:r w:rsidR="00263914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t>2025</w:t>
      </w:r>
      <w:r w:rsidR="00617824"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fldChar w:fldCharType="end"/>
      </w:r>
    </w:p>
    <w:tbl>
      <w:tblPr>
        <w:tblStyle w:val="ae"/>
        <w:tblW w:w="5000" w:type="pct"/>
        <w:tblCellSpacing w:w="71" w:type="dxa"/>
        <w:tblLook w:val="04A0" w:firstRow="1" w:lastRow="0" w:firstColumn="1" w:lastColumn="0" w:noHBand="0" w:noVBand="1"/>
      </w:tblPr>
      <w:tblGrid>
        <w:gridCol w:w="1068"/>
        <w:gridCol w:w="641"/>
        <w:gridCol w:w="9063"/>
      </w:tblGrid>
      <w:tr w:rsidR="00617824" w:rsidRPr="00617824" w14:paraId="09E28421" w14:textId="77777777" w:rsidTr="00E51F46">
        <w:trPr>
          <w:cantSplit/>
          <w:trHeight w:val="1134"/>
          <w:tblCellSpacing w:w="71" w:type="dxa"/>
        </w:trPr>
        <w:tc>
          <w:tcPr>
            <w:tcW w:w="408" w:type="pct"/>
            <w:shd w:val="clear" w:color="auto" w:fill="0070C0"/>
            <w:textDirection w:val="btLr"/>
          </w:tcPr>
          <w:p w14:paraId="29F74C3A" w14:textId="331EE2AB" w:rsidR="00617824" w:rsidRPr="004471F4" w:rsidRDefault="00D51779" w:rsidP="00617824">
            <w:pPr>
              <w:ind w:left="113" w:right="113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noProof/>
                <w:color w:val="FFFFFF" w:themeColor="background1"/>
                <w:sz w:val="72"/>
                <w:szCs w:val="72"/>
                <w:lang w:bidi="ru-RU"/>
              </w:rPr>
              <w:t>JANVIER</w:t>
            </w:r>
          </w:p>
        </w:tc>
        <w:tc>
          <w:tcPr>
            <w:tcW w:w="250" w:type="pct"/>
          </w:tcPr>
          <w:tbl>
            <w:tblPr>
              <w:tblStyle w:val="CalendarTable"/>
              <w:tblW w:w="5000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53"/>
            </w:tblGrid>
            <w:tr w:rsidR="00E51F46" w:rsidRPr="004471F4" w14:paraId="2089857E" w14:textId="77777777" w:rsidTr="0027634F">
              <w:trPr>
                <w:trHeight w:val="340"/>
              </w:trPr>
              <w:tc>
                <w:tcPr>
                  <w:tcW w:w="5000" w:type="pct"/>
                  <w:shd w:val="clear" w:color="auto" w:fill="7F7F7F" w:themeFill="text1" w:themeFillTint="80"/>
                  <w:tcMar>
                    <w:right w:w="0" w:type="dxa"/>
                  </w:tcMar>
                  <w:vAlign w:val="center"/>
                </w:tcPr>
                <w:p w14:paraId="30ED740B" w14:textId="169E1570" w:rsidR="00E51F46" w:rsidRPr="00D51779" w:rsidRDefault="00D51779" w:rsidP="00E51F46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SE</w:t>
                  </w:r>
                </w:p>
              </w:tc>
            </w:tr>
            <w:tr w:rsidR="00E51F46" w:rsidRPr="004471F4" w14:paraId="751FA82D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6D2EECA" w14:textId="762D9B6E" w:rsidR="00E51F46" w:rsidRPr="003239B8" w:rsidRDefault="00263914" w:rsidP="00E51F46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 w:bidi="ru-RU"/>
                    </w:rPr>
                    <w:t>1</w:t>
                  </w:r>
                  <w:r w:rsidR="00E51F46"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="00E51F46"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="00E51F46"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="00E51F46"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MonthStart1 \@ dddd </w:instrText>
                  </w:r>
                  <w:r w:rsidR="00E51F46"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instrText>среда</w:instrText>
                  </w:r>
                  <w:r w:rsidR="00E51F46"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="00E51F46"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instrText xml:space="preserve"> = “понедельник" 1 ""</w:instrText>
                  </w:r>
                  <w:r w:rsidR="00E51F46"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E51F46" w:rsidRPr="004471F4" w14:paraId="0AE9720B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A83BCA8" w14:textId="569EDA81" w:rsidR="00E51F46" w:rsidRPr="00D51779" w:rsidRDefault="00D51779" w:rsidP="00E51F46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2</w:t>
                  </w:r>
                </w:p>
              </w:tc>
            </w:tr>
            <w:tr w:rsidR="00E51F46" w:rsidRPr="004471F4" w14:paraId="0B02537C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38C8D0E2" w14:textId="2D2C617E" w:rsidR="00E51F46" w:rsidRPr="003239B8" w:rsidRDefault="00D51779" w:rsidP="00E51F46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3</w:t>
                  </w:r>
                </w:p>
              </w:tc>
            </w:tr>
            <w:tr w:rsidR="00E51F46" w:rsidRPr="004471F4" w14:paraId="61E6A942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7349664E" w14:textId="461BEE1F" w:rsidR="00E51F46" w:rsidRPr="003239B8" w:rsidRDefault="00D51779" w:rsidP="00E51F46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4</w:t>
                  </w:r>
                </w:p>
              </w:tc>
            </w:tr>
            <w:tr w:rsidR="00E51F46" w:rsidRPr="004471F4" w14:paraId="13877027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68F82A9B" w14:textId="44FE02B9" w:rsidR="00E51F46" w:rsidRPr="003239B8" w:rsidRDefault="00D51779" w:rsidP="00E51F46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5</w:t>
                  </w:r>
                </w:p>
              </w:tc>
            </w:tr>
            <w:tr w:rsidR="00E51F46" w:rsidRPr="004471F4" w14:paraId="137CC6C6" w14:textId="77777777" w:rsidTr="0027634F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4DE6349A" w14:textId="14264DF1" w:rsidR="00E51F46" w:rsidRPr="003239B8" w:rsidRDefault="00E51F46" w:rsidP="00E51F46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</w:p>
              </w:tc>
            </w:tr>
          </w:tbl>
          <w:p w14:paraId="522A228E" w14:textId="67079BF7" w:rsidR="00617824" w:rsidRPr="004471F4" w:rsidRDefault="00617824">
            <w:pPr>
              <w:rPr>
                <w:rFonts w:ascii="Arial Narrow" w:hAnsi="Arial Narrow"/>
              </w:rPr>
            </w:pPr>
          </w:p>
        </w:tc>
        <w:tc>
          <w:tcPr>
            <w:tcW w:w="4394" w:type="pct"/>
          </w:tcPr>
          <w:tbl>
            <w:tblPr>
              <w:tblStyle w:val="CalendarTable"/>
              <w:tblW w:w="4992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256"/>
              <w:gridCol w:w="1255"/>
              <w:gridCol w:w="1255"/>
              <w:gridCol w:w="1257"/>
              <w:gridCol w:w="1255"/>
              <w:gridCol w:w="1255"/>
              <w:gridCol w:w="1257"/>
            </w:tblGrid>
            <w:tr w:rsidR="00E27EEB" w:rsidRPr="00617824" w14:paraId="63739AB2" w14:textId="77777777" w:rsidTr="004471F4">
              <w:trPr>
                <w:trHeight w:val="340"/>
              </w:trPr>
              <w:tc>
                <w:tcPr>
                  <w:tcW w:w="714" w:type="pct"/>
                  <w:shd w:val="clear" w:color="auto" w:fill="7030A0"/>
                  <w:tcMar>
                    <w:right w:w="0" w:type="dxa"/>
                  </w:tcMar>
                  <w:vAlign w:val="center"/>
                </w:tcPr>
                <w:p w14:paraId="5006BC8A" w14:textId="6E603ACC" w:rsidR="00617824" w:rsidRPr="00D51779" w:rsidRDefault="00D51779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LUNDI</w:t>
                  </w:r>
                </w:p>
              </w:tc>
              <w:tc>
                <w:tcPr>
                  <w:tcW w:w="714" w:type="pct"/>
                  <w:shd w:val="clear" w:color="auto" w:fill="002060"/>
                  <w:tcMar>
                    <w:right w:w="0" w:type="dxa"/>
                  </w:tcMar>
                  <w:vAlign w:val="center"/>
                </w:tcPr>
                <w:p w14:paraId="2D7BDB51" w14:textId="3714E47D" w:rsidR="00617824" w:rsidRPr="00D51779" w:rsidRDefault="00D51779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MARDI</w:t>
                  </w:r>
                </w:p>
              </w:tc>
              <w:tc>
                <w:tcPr>
                  <w:tcW w:w="714" w:type="pct"/>
                  <w:shd w:val="clear" w:color="auto" w:fill="0070C0"/>
                  <w:tcMar>
                    <w:right w:w="0" w:type="dxa"/>
                  </w:tcMar>
                  <w:vAlign w:val="center"/>
                </w:tcPr>
                <w:p w14:paraId="03997C75" w14:textId="36D9B1F7" w:rsidR="00617824" w:rsidRPr="00D51779" w:rsidRDefault="00D51779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MERCREDI</w:t>
                  </w:r>
                </w:p>
              </w:tc>
              <w:tc>
                <w:tcPr>
                  <w:tcW w:w="715" w:type="pct"/>
                  <w:shd w:val="clear" w:color="auto" w:fill="00B0F0"/>
                  <w:tcMar>
                    <w:right w:w="0" w:type="dxa"/>
                  </w:tcMar>
                  <w:vAlign w:val="center"/>
                </w:tcPr>
                <w:p w14:paraId="324859AA" w14:textId="16FC3F18" w:rsidR="00617824" w:rsidRPr="00D51779" w:rsidRDefault="00D51779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JEUDI</w:t>
                  </w:r>
                </w:p>
              </w:tc>
              <w:tc>
                <w:tcPr>
                  <w:tcW w:w="714" w:type="pct"/>
                  <w:shd w:val="clear" w:color="auto" w:fill="00B050"/>
                  <w:tcMar>
                    <w:right w:w="0" w:type="dxa"/>
                  </w:tcMar>
                  <w:vAlign w:val="center"/>
                </w:tcPr>
                <w:p w14:paraId="1CA49B56" w14:textId="60D9AEF9" w:rsidR="00617824" w:rsidRPr="00D51779" w:rsidRDefault="00D51779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VENDREDI</w:t>
                  </w:r>
                </w:p>
              </w:tc>
              <w:tc>
                <w:tcPr>
                  <w:tcW w:w="714" w:type="pct"/>
                  <w:shd w:val="clear" w:color="auto" w:fill="C00000"/>
                  <w:tcMar>
                    <w:right w:w="0" w:type="dxa"/>
                  </w:tcMar>
                  <w:vAlign w:val="center"/>
                </w:tcPr>
                <w:p w14:paraId="71E7FE24" w14:textId="213A8209" w:rsidR="00617824" w:rsidRPr="00D51779" w:rsidRDefault="00D51779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SAMEDI</w:t>
                  </w:r>
                </w:p>
              </w:tc>
              <w:tc>
                <w:tcPr>
                  <w:tcW w:w="715" w:type="pct"/>
                  <w:shd w:val="clear" w:color="auto" w:fill="FF0000"/>
                  <w:tcMar>
                    <w:right w:w="0" w:type="dxa"/>
                  </w:tcMar>
                  <w:vAlign w:val="center"/>
                </w:tcPr>
                <w:p w14:paraId="6C0DAB5A" w14:textId="069ECE6B" w:rsidR="00617824" w:rsidRPr="00D51779" w:rsidRDefault="00D51779" w:rsidP="00617824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DIMANCHE</w:t>
                  </w:r>
                </w:p>
              </w:tc>
            </w:tr>
            <w:tr w:rsidR="00E27EEB" w:rsidRPr="00617824" w14:paraId="45C79A1F" w14:textId="77777777" w:rsidTr="004471F4">
              <w:trPr>
                <w:trHeight w:val="624"/>
              </w:trPr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5029A5E" w14:textId="1D324794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среда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“понедельник" 1 ""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FE90415" w14:textId="7D4B73F6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среда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“вторник"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94E5DBE" w14:textId="51043C8B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среда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“среда"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E6EF9C5" w14:textId="40DA3F53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среда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“четверг"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270D9CD" w14:textId="65DE46EB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среда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= “пятница"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E606238" w14:textId="6C0BE436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среда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“суббота"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2A4C287" w14:textId="3A4B2F95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среда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“воскресенье"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021DD61B" w14:textId="77777777" w:rsidTr="004471F4">
              <w:trPr>
                <w:trHeight w:val="624"/>
              </w:trPr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5707261" w14:textId="05263581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5E0A1EC" w14:textId="0429C7F8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5B0946D" w14:textId="7795886B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23B148E" w14:textId="0229E10A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F906832" w14:textId="052C71FC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1FA337D" w14:textId="262B4534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695F67C" w14:textId="616A17F9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26D7CC99" w14:textId="77777777" w:rsidTr="004471F4">
              <w:trPr>
                <w:trHeight w:val="624"/>
              </w:trPr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DAB823B" w14:textId="6A6C5CE5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7AFE2A8" w14:textId="321976F9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19733FA" w14:textId="1664CE6E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0B1DBB4" w14:textId="7BD3B808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2467916" w14:textId="581622FE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49FFBAA" w14:textId="68B00AC0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88664DB" w14:textId="48CED47F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39CDD8CC" w14:textId="77777777" w:rsidTr="004471F4">
              <w:trPr>
                <w:trHeight w:val="624"/>
              </w:trPr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FD0D569" w14:textId="3D2BF5EE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997F017" w14:textId="7287313E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4E27F1D" w14:textId="080C54E0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03376CA" w14:textId="70A0C68C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1611BDE" w14:textId="58896539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576F07B" w14:textId="6C30990A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6EF4A0E8" w14:textId="0DD0254B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6D80923D" w14:textId="77777777" w:rsidTr="004471F4">
              <w:trPr>
                <w:trHeight w:val="624"/>
              </w:trPr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902CEF8" w14:textId="41DBB372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BCAD728" w14:textId="55DD04E6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FAD1C48" w14:textId="1ADC489C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F22CEA6" w14:textId="69814897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55E7DA3" w14:textId="749F2DF6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5506AD0E" w14:textId="27F0FF6F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5177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C29DFED" w14:textId="403A8152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5177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5177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5177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5177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0E539265" w14:textId="77777777" w:rsidTr="004471F4">
              <w:trPr>
                <w:trHeight w:val="624"/>
              </w:trPr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87713D6" w14:textId="22B8113C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5177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5177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5177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5177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B40E551" w14:textId="4E1A430A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5177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5177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5177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5177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3AA0F8B" w14:textId="77777777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E232D66" w14:textId="77777777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6917D17" w14:textId="77777777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678CFCB" w14:textId="77777777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  <w:tc>
                <w:tcPr>
                  <w:tcW w:w="71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3C882EE" w14:textId="77777777" w:rsidR="00617824" w:rsidRPr="00617824" w:rsidRDefault="00617824" w:rsidP="0061782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</w:tr>
          </w:tbl>
          <w:p w14:paraId="209EDF20" w14:textId="3BC6BC14" w:rsidR="00617824" w:rsidRPr="00617824" w:rsidRDefault="00617824">
            <w:pPr>
              <w:rPr>
                <w:rFonts w:ascii="Arial Narrow" w:hAnsi="Arial Narrow"/>
              </w:rPr>
            </w:pPr>
          </w:p>
        </w:tc>
      </w:tr>
      <w:tr w:rsidR="00617824" w:rsidRPr="00617824" w14:paraId="078D1057" w14:textId="77777777" w:rsidTr="00E51F46">
        <w:trPr>
          <w:cantSplit/>
          <w:trHeight w:val="1134"/>
          <w:tblCellSpacing w:w="71" w:type="dxa"/>
        </w:trPr>
        <w:tc>
          <w:tcPr>
            <w:tcW w:w="408" w:type="pct"/>
            <w:shd w:val="clear" w:color="auto" w:fill="0070C0"/>
            <w:textDirection w:val="btLr"/>
          </w:tcPr>
          <w:p w14:paraId="5EF0A860" w14:textId="3A668B1F" w:rsidR="00617824" w:rsidRPr="006D3843" w:rsidRDefault="00D51779" w:rsidP="00E27EEB">
            <w:pPr>
              <w:ind w:left="113" w:right="113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noProof/>
                <w:color w:val="FFFFFF" w:themeColor="background1"/>
                <w:sz w:val="72"/>
                <w:szCs w:val="72"/>
                <w:lang w:bidi="ru-RU"/>
              </w:rPr>
              <w:t>FÉVRIER</w:t>
            </w:r>
          </w:p>
        </w:tc>
        <w:tc>
          <w:tcPr>
            <w:tcW w:w="250" w:type="pct"/>
          </w:tcPr>
          <w:tbl>
            <w:tblPr>
              <w:tblStyle w:val="CalendarTable"/>
              <w:tblW w:w="5000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53"/>
            </w:tblGrid>
            <w:tr w:rsidR="00E27EEB" w:rsidRPr="004471F4" w14:paraId="60948E6A" w14:textId="77777777" w:rsidTr="00E27EEB">
              <w:trPr>
                <w:trHeight w:val="340"/>
              </w:trPr>
              <w:tc>
                <w:tcPr>
                  <w:tcW w:w="5000" w:type="pct"/>
                  <w:shd w:val="clear" w:color="auto" w:fill="7F7F7F" w:themeFill="text1" w:themeFillTint="80"/>
                  <w:tcMar>
                    <w:right w:w="0" w:type="dxa"/>
                  </w:tcMar>
                  <w:vAlign w:val="center"/>
                </w:tcPr>
                <w:p w14:paraId="3701F158" w14:textId="7A2C4AC5" w:rsidR="00E27EEB" w:rsidRPr="00D51779" w:rsidRDefault="00D51779" w:rsidP="00E27EEB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SE</w:t>
                  </w:r>
                </w:p>
              </w:tc>
            </w:tr>
            <w:tr w:rsidR="00E27EEB" w:rsidRPr="004471F4" w14:paraId="2E7874A6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3E28635B" w14:textId="1536CF55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5</w:t>
                  </w:r>
                </w:p>
              </w:tc>
            </w:tr>
            <w:tr w:rsidR="00E27EEB" w:rsidRPr="004471F4" w14:paraId="05527D5F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E1FCEEF" w14:textId="72BC99E9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6</w:t>
                  </w:r>
                </w:p>
              </w:tc>
            </w:tr>
            <w:tr w:rsidR="00E27EEB" w:rsidRPr="004471F4" w14:paraId="4954E129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48A0511F" w14:textId="48697C06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7</w:t>
                  </w:r>
                </w:p>
              </w:tc>
            </w:tr>
            <w:tr w:rsidR="00E27EEB" w:rsidRPr="004471F4" w14:paraId="610EBB40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84EC5FF" w14:textId="11C7E01A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8</w:t>
                  </w:r>
                </w:p>
              </w:tc>
            </w:tr>
            <w:tr w:rsidR="00E27EEB" w:rsidRPr="004471F4" w14:paraId="622CB20D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0D326A82" w14:textId="5FBB4540" w:rsidR="00E27EEB" w:rsidRPr="003239B8" w:rsidRDefault="00D51779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9</w:t>
                  </w:r>
                </w:p>
              </w:tc>
            </w:tr>
            <w:tr w:rsidR="00E27EEB" w:rsidRPr="004471F4" w14:paraId="049FA03D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67B778BC" w14:textId="6E6ABE28" w:rsidR="00E27EEB" w:rsidRPr="003239B8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</w:p>
              </w:tc>
            </w:tr>
          </w:tbl>
          <w:p w14:paraId="071B8DCB" w14:textId="0F342809" w:rsidR="00617824" w:rsidRPr="00617824" w:rsidRDefault="00617824">
            <w:pPr>
              <w:rPr>
                <w:rFonts w:ascii="Arial Narrow" w:hAnsi="Arial Narrow"/>
              </w:rPr>
            </w:pPr>
          </w:p>
        </w:tc>
        <w:tc>
          <w:tcPr>
            <w:tcW w:w="4394" w:type="pct"/>
          </w:tcPr>
          <w:tbl>
            <w:tblPr>
              <w:tblStyle w:val="CalendarTable"/>
              <w:tblW w:w="4992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245"/>
              <w:gridCol w:w="1259"/>
              <w:gridCol w:w="1262"/>
              <w:gridCol w:w="1262"/>
              <w:gridCol w:w="1262"/>
              <w:gridCol w:w="1262"/>
              <w:gridCol w:w="1238"/>
            </w:tblGrid>
            <w:tr w:rsidR="00E27EEB" w:rsidRPr="00617824" w14:paraId="4B4A41C9" w14:textId="77777777" w:rsidTr="003239B8">
              <w:trPr>
                <w:trHeight w:val="340"/>
              </w:trPr>
              <w:tc>
                <w:tcPr>
                  <w:tcW w:w="708" w:type="pct"/>
                  <w:shd w:val="clear" w:color="auto" w:fill="7030A0"/>
                  <w:vAlign w:val="center"/>
                </w:tcPr>
                <w:p w14:paraId="356C7497" w14:textId="0346FE00" w:rsidR="00E27EEB" w:rsidRPr="00D51779" w:rsidRDefault="00D51779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LUNDI</w:t>
                  </w:r>
                </w:p>
              </w:tc>
              <w:tc>
                <w:tcPr>
                  <w:tcW w:w="716" w:type="pct"/>
                  <w:shd w:val="clear" w:color="auto" w:fill="002060"/>
                  <w:vAlign w:val="center"/>
                </w:tcPr>
                <w:p w14:paraId="1CC18C57" w14:textId="6C01027E" w:rsidR="00E27EEB" w:rsidRPr="00D51779" w:rsidRDefault="00D51779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MARDI</w:t>
                  </w:r>
                </w:p>
              </w:tc>
              <w:tc>
                <w:tcPr>
                  <w:tcW w:w="718" w:type="pct"/>
                  <w:shd w:val="clear" w:color="auto" w:fill="0070C0"/>
                  <w:vAlign w:val="center"/>
                </w:tcPr>
                <w:p w14:paraId="4831A405" w14:textId="6DCA4986" w:rsidR="00E27EEB" w:rsidRPr="00D51779" w:rsidRDefault="00D51779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MERCREDI</w:t>
                  </w:r>
                </w:p>
              </w:tc>
              <w:tc>
                <w:tcPr>
                  <w:tcW w:w="718" w:type="pct"/>
                  <w:shd w:val="clear" w:color="auto" w:fill="00B0F0"/>
                  <w:vAlign w:val="center"/>
                </w:tcPr>
                <w:p w14:paraId="336E396C" w14:textId="39D23E48" w:rsidR="00E27EEB" w:rsidRPr="00D51779" w:rsidRDefault="00D51779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JEUDI</w:t>
                  </w:r>
                </w:p>
              </w:tc>
              <w:tc>
                <w:tcPr>
                  <w:tcW w:w="718" w:type="pct"/>
                  <w:shd w:val="clear" w:color="auto" w:fill="00B050"/>
                  <w:vAlign w:val="center"/>
                </w:tcPr>
                <w:p w14:paraId="269DA367" w14:textId="261FBD13" w:rsidR="00E27EEB" w:rsidRPr="00D51779" w:rsidRDefault="00D51779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VENDREDI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08925E9E" w14:textId="037C77CD" w:rsidR="00E27EEB" w:rsidRPr="00D51779" w:rsidRDefault="00D51779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SAMEDI</w:t>
                  </w:r>
                </w:p>
              </w:tc>
              <w:tc>
                <w:tcPr>
                  <w:tcW w:w="704" w:type="pct"/>
                  <w:shd w:val="clear" w:color="auto" w:fill="FF0000"/>
                  <w:vAlign w:val="center"/>
                </w:tcPr>
                <w:p w14:paraId="72448FB7" w14:textId="4DC78A1B" w:rsidR="00E27EEB" w:rsidRPr="00D51779" w:rsidRDefault="00D51779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DIMANCHE</w:t>
                  </w:r>
                </w:p>
              </w:tc>
            </w:tr>
            <w:tr w:rsidR="00E27EEB" w:rsidRPr="00617824" w14:paraId="1565F5F7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ACAA1D8" w14:textId="02DE25BB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“понедельник" 1 ""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AAFD5E7" w14:textId="72F59ECB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“вторник"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763EE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6ADD143" w14:textId="0C5CB3D2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“среда"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763EE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541E914" w14:textId="56DDDFD4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“четверг"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5177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C979A21" w14:textId="20FD3DEA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= “пятница"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F00B31D" w14:textId="4953BEB4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“суббота"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68E4322E" w14:textId="3052497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“воскресенье"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5AF10B0F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399C3C0" w14:textId="3600E5DA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CF74703" w14:textId="256B1C58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56C02A5" w14:textId="2491D35D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BAE7BDC" w14:textId="368BE35F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FD293F0" w14:textId="6FD290AD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C826967" w14:textId="6E6BBFD5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2128124" w14:textId="61A561E5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4F48A2B5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C421524" w14:textId="225B7ACA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E31E5FD" w14:textId="671F21D2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B50E192" w14:textId="21D1C365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8EA5C88" w14:textId="7D833D74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1EC939E" w14:textId="6A81639D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BE7CF72" w14:textId="62F67FA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570E00FC" w14:textId="0BB69E18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05B00356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096C775" w14:textId="417583AA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36E94D8" w14:textId="0D42B6E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450E4EE" w14:textId="02D568D0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E6B5CB9" w14:textId="5E18692A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7D0EC04" w14:textId="0A29251B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4FB21E2" w14:textId="628ACDAA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14F9912" w14:textId="75062C1F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54C745E7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C7CABC5" w14:textId="366662D1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5D680E0" w14:textId="7C09FDBE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11B092F" w14:textId="355BFA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53C3AEC" w14:textId="4DCDAA5D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2AD4A79" w14:textId="4AF05604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D0EDC86" w14:textId="7F90E286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9148F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E2ECEFB" w14:textId="7A4470E8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9148F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9148F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6FC88437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BD19D22" w14:textId="3B06CBEA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38628F9" w14:textId="7B1CBFBB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!A12 Is Not In Table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CDEA99B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51D6E48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51CAB3B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7E1BF91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A7EDBF0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</w:tr>
          </w:tbl>
          <w:p w14:paraId="51F38DA0" w14:textId="357C92E1" w:rsidR="00617824" w:rsidRPr="00617824" w:rsidRDefault="00617824">
            <w:pPr>
              <w:rPr>
                <w:rFonts w:ascii="Arial Narrow" w:hAnsi="Arial Narrow"/>
              </w:rPr>
            </w:pPr>
          </w:p>
        </w:tc>
      </w:tr>
      <w:tr w:rsidR="00617824" w:rsidRPr="00617824" w14:paraId="47CFB2E3" w14:textId="77777777" w:rsidTr="00E51F46">
        <w:trPr>
          <w:cantSplit/>
          <w:trHeight w:val="1134"/>
          <w:tblCellSpacing w:w="71" w:type="dxa"/>
        </w:trPr>
        <w:tc>
          <w:tcPr>
            <w:tcW w:w="408" w:type="pct"/>
            <w:shd w:val="clear" w:color="auto" w:fill="00B050"/>
            <w:textDirection w:val="btLr"/>
          </w:tcPr>
          <w:p w14:paraId="101BB932" w14:textId="4A853E5B" w:rsidR="00617824" w:rsidRPr="006D3843" w:rsidRDefault="00D51779" w:rsidP="00E27EEB">
            <w:pPr>
              <w:ind w:left="113" w:right="113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noProof/>
                <w:color w:val="FFFFFF" w:themeColor="background1"/>
                <w:sz w:val="72"/>
                <w:szCs w:val="72"/>
                <w:lang w:bidi="ru-RU"/>
              </w:rPr>
              <w:t>MARS</w:t>
            </w:r>
          </w:p>
        </w:tc>
        <w:tc>
          <w:tcPr>
            <w:tcW w:w="250" w:type="pct"/>
          </w:tcPr>
          <w:tbl>
            <w:tblPr>
              <w:tblStyle w:val="CalendarTable"/>
              <w:tblW w:w="5000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53"/>
            </w:tblGrid>
            <w:tr w:rsidR="00E27EEB" w:rsidRPr="004471F4" w14:paraId="76BEEC79" w14:textId="77777777" w:rsidTr="00E27EEB">
              <w:trPr>
                <w:trHeight w:val="340"/>
              </w:trPr>
              <w:tc>
                <w:tcPr>
                  <w:tcW w:w="5000" w:type="pct"/>
                  <w:shd w:val="clear" w:color="auto" w:fill="7F7F7F" w:themeFill="text1" w:themeFillTint="80"/>
                  <w:tcMar>
                    <w:right w:w="0" w:type="dxa"/>
                  </w:tcMar>
                  <w:vAlign w:val="center"/>
                </w:tcPr>
                <w:p w14:paraId="78087008" w14:textId="1B7B6814" w:rsidR="00E27EEB" w:rsidRPr="00D51779" w:rsidRDefault="00D51779" w:rsidP="00E27EEB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SE</w:t>
                  </w:r>
                </w:p>
              </w:tc>
            </w:tr>
            <w:tr w:rsidR="00E27EEB" w:rsidRPr="004471F4" w14:paraId="55A63E44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1582CAAE" w14:textId="3BED0AD4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9</w:t>
                  </w:r>
                </w:p>
              </w:tc>
            </w:tr>
            <w:tr w:rsidR="00E27EEB" w:rsidRPr="004471F4" w14:paraId="1BDB8F93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65AF945D" w14:textId="1E7B160B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10</w:t>
                  </w:r>
                </w:p>
              </w:tc>
            </w:tr>
            <w:tr w:rsidR="00E27EEB" w:rsidRPr="004471F4" w14:paraId="4A4CA0A8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11FC16F" w14:textId="489B8C8F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11</w:t>
                  </w:r>
                </w:p>
              </w:tc>
            </w:tr>
            <w:tr w:rsidR="00E27EEB" w:rsidRPr="004471F4" w14:paraId="64E42DEA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78BC24FE" w14:textId="5B383BF3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12</w:t>
                  </w:r>
                </w:p>
              </w:tc>
            </w:tr>
            <w:tr w:rsidR="00E27EEB" w:rsidRPr="004471F4" w14:paraId="5B9440C1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20C25DC6" w14:textId="73799AEE" w:rsidR="00E27EEB" w:rsidRPr="003239B8" w:rsidRDefault="003239B8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13</w:t>
                  </w:r>
                </w:p>
              </w:tc>
            </w:tr>
            <w:tr w:rsidR="00E27EEB" w:rsidRPr="004471F4" w14:paraId="4BF97CFF" w14:textId="77777777" w:rsidTr="00E27EEB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6185256C" w14:textId="705D7158" w:rsidR="00E27EEB" w:rsidRPr="00263914" w:rsidRDefault="00263914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14</w:t>
                  </w:r>
                </w:p>
              </w:tc>
            </w:tr>
          </w:tbl>
          <w:p w14:paraId="012DDC33" w14:textId="5178532D" w:rsidR="00617824" w:rsidRPr="00617824" w:rsidRDefault="00617824">
            <w:pPr>
              <w:rPr>
                <w:rFonts w:ascii="Arial Narrow" w:hAnsi="Arial Narrow"/>
              </w:rPr>
            </w:pPr>
          </w:p>
        </w:tc>
        <w:tc>
          <w:tcPr>
            <w:tcW w:w="4394" w:type="pct"/>
          </w:tcPr>
          <w:tbl>
            <w:tblPr>
              <w:tblStyle w:val="CalendarTable"/>
              <w:tblW w:w="4992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245"/>
              <w:gridCol w:w="1259"/>
              <w:gridCol w:w="1262"/>
              <w:gridCol w:w="1262"/>
              <w:gridCol w:w="1262"/>
              <w:gridCol w:w="1262"/>
              <w:gridCol w:w="1238"/>
            </w:tblGrid>
            <w:tr w:rsidR="00E27EEB" w:rsidRPr="00617824" w14:paraId="5B409AED" w14:textId="77777777" w:rsidTr="003239B8">
              <w:trPr>
                <w:trHeight w:val="340"/>
              </w:trPr>
              <w:tc>
                <w:tcPr>
                  <w:tcW w:w="708" w:type="pct"/>
                  <w:shd w:val="clear" w:color="auto" w:fill="7030A0"/>
                  <w:vAlign w:val="center"/>
                </w:tcPr>
                <w:p w14:paraId="067EA0EB" w14:textId="50DEFFFE" w:rsidR="00E27EEB" w:rsidRPr="00D51779" w:rsidRDefault="00D51779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LUNDI</w:t>
                  </w:r>
                </w:p>
              </w:tc>
              <w:tc>
                <w:tcPr>
                  <w:tcW w:w="716" w:type="pct"/>
                  <w:shd w:val="clear" w:color="auto" w:fill="002060"/>
                  <w:vAlign w:val="center"/>
                </w:tcPr>
                <w:p w14:paraId="42F004C7" w14:textId="3A9F9580" w:rsidR="00E27EEB" w:rsidRPr="00D51779" w:rsidRDefault="00D51779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MARDI</w:t>
                  </w:r>
                </w:p>
              </w:tc>
              <w:tc>
                <w:tcPr>
                  <w:tcW w:w="718" w:type="pct"/>
                  <w:shd w:val="clear" w:color="auto" w:fill="0070C0"/>
                  <w:vAlign w:val="center"/>
                </w:tcPr>
                <w:p w14:paraId="0CF422FC" w14:textId="5E11F0D1" w:rsidR="00E27EEB" w:rsidRPr="00D51779" w:rsidRDefault="00D51779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MERCREDI</w:t>
                  </w:r>
                </w:p>
              </w:tc>
              <w:tc>
                <w:tcPr>
                  <w:tcW w:w="718" w:type="pct"/>
                  <w:shd w:val="clear" w:color="auto" w:fill="00B0F0"/>
                  <w:vAlign w:val="center"/>
                </w:tcPr>
                <w:p w14:paraId="0CEEC51D" w14:textId="5477F172" w:rsidR="00E27EEB" w:rsidRPr="00D51779" w:rsidRDefault="00D51779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JEUDI</w:t>
                  </w:r>
                </w:p>
              </w:tc>
              <w:tc>
                <w:tcPr>
                  <w:tcW w:w="718" w:type="pct"/>
                  <w:shd w:val="clear" w:color="auto" w:fill="00B050"/>
                  <w:vAlign w:val="center"/>
                </w:tcPr>
                <w:p w14:paraId="3F0C996A" w14:textId="228FB2C9" w:rsidR="00E27EEB" w:rsidRPr="00D51779" w:rsidRDefault="00D51779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VENDREDI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616653F8" w14:textId="5287EB50" w:rsidR="00E27EEB" w:rsidRPr="00D51779" w:rsidRDefault="00D51779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SAMEDI</w:t>
                  </w:r>
                </w:p>
              </w:tc>
              <w:tc>
                <w:tcPr>
                  <w:tcW w:w="704" w:type="pct"/>
                  <w:shd w:val="clear" w:color="auto" w:fill="FF0000"/>
                  <w:vAlign w:val="center"/>
                </w:tcPr>
                <w:p w14:paraId="2DB0307B" w14:textId="4E32962E" w:rsidR="00E27EEB" w:rsidRPr="00D51779" w:rsidRDefault="00D51779" w:rsidP="00E27EEB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D5177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2"/>
                      <w:szCs w:val="22"/>
                      <w:lang w:bidi="ru-RU"/>
                    </w:rPr>
                    <w:t>DIMANCHE</w:t>
                  </w:r>
                </w:p>
              </w:tc>
            </w:tr>
            <w:tr w:rsidR="00E27EEB" w:rsidRPr="00617824" w14:paraId="36AF4E8E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884516F" w14:textId="724176BB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“понедельник" 1 ""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734F945" w14:textId="0DC7C3CE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“вторник"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763EE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64BC61F" w14:textId="26C492AF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“среда"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763EE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3FC8F58" w14:textId="2B868738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“четверг"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5177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B13F505" w14:textId="6BDA07A4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= “пятница"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5177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67AB7052" w14:textId="69B5F2D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“суббота"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700D9C6" w14:textId="53486CD2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MonthStart3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“воскресенье"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3E0C4716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E657E51" w14:textId="7F5A895D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6ABD660" w14:textId="7C8B43DD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94BD88C" w14:textId="6B901DCE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DBF4B20" w14:textId="77FBCCB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EB1E36A" w14:textId="4EFB3984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96E3CB6" w14:textId="4F7D2FB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51BFED7" w14:textId="63C355BB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557E4B1B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80FEDAE" w14:textId="7F7E5AA0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61E327C" w14:textId="7A84E421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F8385B5" w14:textId="026FD750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3AD2F3F" w14:textId="7FDE74A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5FA4A17" w14:textId="54338B66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DF95C21" w14:textId="028D28B8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2501690" w14:textId="01196160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52374F11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9143EDF" w14:textId="709A428F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8BCEFB7" w14:textId="186803E4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3451F3E" w14:textId="242D7DE5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DCC463E" w14:textId="36BBE052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0AFA5A0" w14:textId="784266BF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6D718A38" w14:textId="32B6A6BE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7D06ECC" w14:textId="1F672F0E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5E466D58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EE1198A" w14:textId="179E1713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C9D9F39" w14:textId="728A234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5F20A41" w14:textId="2D1DC57D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1800A1A" w14:textId="6F3DF059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8103A8C" w14:textId="4608FD0F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1A2E20F" w14:textId="5B83FB56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0C70638" w14:textId="6AF66158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30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E27EEB" w:rsidRPr="00617824" w14:paraId="2D08FFC6" w14:textId="77777777" w:rsidTr="003239B8">
              <w:trPr>
                <w:trHeight w:val="624"/>
              </w:trPr>
              <w:tc>
                <w:tcPr>
                  <w:tcW w:w="70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EDDA6BE" w14:textId="471324CD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8529A0C" w14:textId="690E864E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MonthEnd3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26391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9148F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3EC7BBB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2535F58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37D8576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175FF8C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  <w:tc>
                <w:tcPr>
                  <w:tcW w:w="704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6D9651E" w14:textId="77777777" w:rsidR="00E27EEB" w:rsidRPr="00617824" w:rsidRDefault="00E27EEB" w:rsidP="00E27EEB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</w:tr>
          </w:tbl>
          <w:p w14:paraId="49B88B95" w14:textId="471B663C" w:rsidR="00617824" w:rsidRPr="00617824" w:rsidRDefault="00617824">
            <w:pPr>
              <w:rPr>
                <w:rFonts w:ascii="Arial Narrow" w:hAnsi="Arial Narrow"/>
              </w:rPr>
            </w:pPr>
          </w:p>
        </w:tc>
      </w:tr>
    </w:tbl>
    <w:p w14:paraId="5A4DED55" w14:textId="77777777" w:rsidR="00617824" w:rsidRPr="00617824" w:rsidRDefault="00617824">
      <w:pPr>
        <w:rPr>
          <w:rFonts w:ascii="Arial Narrow" w:hAnsi="Arial Narrow"/>
        </w:rPr>
      </w:pPr>
    </w:p>
    <w:p w14:paraId="1BF397A1" w14:textId="3B4883A9" w:rsidR="00BF49DC" w:rsidRPr="00617824" w:rsidRDefault="00BF49DC" w:rsidP="00BF49DC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  <w:bookmarkStart w:id="0" w:name="_Hlk38821049"/>
    </w:p>
    <w:bookmarkEnd w:id="0"/>
    <w:p w14:paraId="2609632D" w14:textId="71E92072" w:rsidR="006B6899" w:rsidRPr="00617824" w:rsidRDefault="006B6899" w:rsidP="006B6899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6B6899" w:rsidRPr="00617824" w:rsidSect="00E27EEB">
      <w:pgSz w:w="11906" w:h="16838" w:code="9"/>
      <w:pgMar w:top="624" w:right="567" w:bottom="624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EC49FC" w14:textId="77777777" w:rsidR="00CE7471" w:rsidRDefault="00CE7471">
      <w:pPr>
        <w:spacing w:after="0"/>
      </w:pPr>
      <w:r>
        <w:separator/>
      </w:r>
    </w:p>
  </w:endnote>
  <w:endnote w:type="continuationSeparator" w:id="0">
    <w:p w14:paraId="3DDB5CCC" w14:textId="77777777" w:rsidR="00CE7471" w:rsidRDefault="00CE747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3D15EA" w14:textId="77777777" w:rsidR="00CE7471" w:rsidRDefault="00CE7471">
      <w:pPr>
        <w:spacing w:after="0"/>
      </w:pPr>
      <w:r>
        <w:separator/>
      </w:r>
    </w:p>
  </w:footnote>
  <w:footnote w:type="continuationSeparator" w:id="0">
    <w:p w14:paraId="219F405F" w14:textId="77777777" w:rsidR="00CE7471" w:rsidRDefault="00CE747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24DF7"/>
    <w:rsid w:val="00263914"/>
    <w:rsid w:val="0027634F"/>
    <w:rsid w:val="00285C1D"/>
    <w:rsid w:val="002D7C5A"/>
    <w:rsid w:val="003239B8"/>
    <w:rsid w:val="003327F5"/>
    <w:rsid w:val="00340CAF"/>
    <w:rsid w:val="003C0D41"/>
    <w:rsid w:val="003E085C"/>
    <w:rsid w:val="003E7B3A"/>
    <w:rsid w:val="00416364"/>
    <w:rsid w:val="00431B29"/>
    <w:rsid w:val="00440416"/>
    <w:rsid w:val="004471F4"/>
    <w:rsid w:val="00462EAD"/>
    <w:rsid w:val="004A6170"/>
    <w:rsid w:val="004D4FC5"/>
    <w:rsid w:val="004F6AAC"/>
    <w:rsid w:val="00512F2D"/>
    <w:rsid w:val="0052634F"/>
    <w:rsid w:val="00564C6E"/>
    <w:rsid w:val="00570FBB"/>
    <w:rsid w:val="00583B82"/>
    <w:rsid w:val="005923AC"/>
    <w:rsid w:val="005D5149"/>
    <w:rsid w:val="005E656F"/>
    <w:rsid w:val="005F778C"/>
    <w:rsid w:val="00617824"/>
    <w:rsid w:val="00642A90"/>
    <w:rsid w:val="00667021"/>
    <w:rsid w:val="00685089"/>
    <w:rsid w:val="006974E1"/>
    <w:rsid w:val="006B6899"/>
    <w:rsid w:val="006C0896"/>
    <w:rsid w:val="006D3843"/>
    <w:rsid w:val="006F513E"/>
    <w:rsid w:val="00700ADD"/>
    <w:rsid w:val="00763EEC"/>
    <w:rsid w:val="007C0139"/>
    <w:rsid w:val="007D45A1"/>
    <w:rsid w:val="007F564D"/>
    <w:rsid w:val="008B1201"/>
    <w:rsid w:val="008F16F7"/>
    <w:rsid w:val="009148F4"/>
    <w:rsid w:val="009164BA"/>
    <w:rsid w:val="009166BD"/>
    <w:rsid w:val="00977AAE"/>
    <w:rsid w:val="00996E56"/>
    <w:rsid w:val="00997268"/>
    <w:rsid w:val="00A12667"/>
    <w:rsid w:val="00A14581"/>
    <w:rsid w:val="00A20E4C"/>
    <w:rsid w:val="00AA0DE4"/>
    <w:rsid w:val="00AA23D3"/>
    <w:rsid w:val="00AA3C50"/>
    <w:rsid w:val="00AB78FA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10FD"/>
    <w:rsid w:val="00C6519B"/>
    <w:rsid w:val="00C70F21"/>
    <w:rsid w:val="00C7354B"/>
    <w:rsid w:val="00C800AA"/>
    <w:rsid w:val="00C91F9B"/>
    <w:rsid w:val="00CA092A"/>
    <w:rsid w:val="00CA5CCA"/>
    <w:rsid w:val="00CE7471"/>
    <w:rsid w:val="00D51779"/>
    <w:rsid w:val="00D97CE4"/>
    <w:rsid w:val="00DB6B33"/>
    <w:rsid w:val="00DE32AC"/>
    <w:rsid w:val="00DE3363"/>
    <w:rsid w:val="00E1407A"/>
    <w:rsid w:val="00E27EEB"/>
    <w:rsid w:val="00E33F1A"/>
    <w:rsid w:val="00E50BDE"/>
    <w:rsid w:val="00E51F46"/>
    <w:rsid w:val="00E774CD"/>
    <w:rsid w:val="00E77E1D"/>
    <w:rsid w:val="00E97684"/>
    <w:rsid w:val="00EC50CF"/>
    <w:rsid w:val="00ED5F48"/>
    <w:rsid w:val="00ED75B6"/>
    <w:rsid w:val="00F03CEE"/>
    <w:rsid w:val="00F4417A"/>
    <w:rsid w:val="00F622BC"/>
    <w:rsid w:val="00F750E4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2024-10-04T13:34:00Z</dcterms:created>
  <dcterms:modified xsi:type="dcterms:W3CDTF">2024-10-04T13:34:00Z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