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6"/>
      </w:tblGrid>
      <w:tr w:rsidR="003E085C" w:rsidRPr="00DA4747" w14:paraId="30143EA9" w14:textId="77777777" w:rsidTr="00A922E8">
        <w:trPr>
          <w:trHeight w:val="14949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5654CDD3" w14:textId="2AAA0BE5" w:rsidR="003E085C" w:rsidRPr="00A922E8" w:rsidRDefault="003E085C" w:rsidP="00A922E8">
            <w:pPr>
              <w:pStyle w:val="ad"/>
              <w:spacing w:after="0"/>
              <w:jc w:val="center"/>
              <w:rPr>
                <w:noProof/>
                <w:color w:val="auto"/>
                <w:lang w:bidi="ru-RU"/>
              </w:rPr>
            </w:pPr>
            <w:r w:rsidRPr="00A922E8">
              <w:rPr>
                <w:noProof/>
                <w:color w:val="auto"/>
                <w:lang w:bidi="ru-RU"/>
              </w:rPr>
              <w:fldChar w:fldCharType="begin"/>
            </w:r>
            <w:r w:rsidRPr="00A922E8">
              <w:rPr>
                <w:noProof/>
                <w:color w:val="auto"/>
                <w:lang w:bidi="ru-RU"/>
              </w:rPr>
              <w:instrText xml:space="preserve"> DOCVARIABLE  MonthStart1 \@  yyyy   \* MERGEFORMAT </w:instrText>
            </w:r>
            <w:r w:rsidRPr="00A922E8">
              <w:rPr>
                <w:noProof/>
                <w:color w:val="auto"/>
                <w:lang w:bidi="ru-RU"/>
              </w:rPr>
              <w:fldChar w:fldCharType="separate"/>
            </w:r>
            <w:r w:rsidR="00F56657">
              <w:rPr>
                <w:noProof/>
                <w:color w:val="auto"/>
                <w:lang w:bidi="ru-RU"/>
              </w:rPr>
              <w:t>2025</w:t>
            </w:r>
            <w:r w:rsidRPr="00A922E8">
              <w:rPr>
                <w:noProof/>
                <w:color w:val="auto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W w:w="5000" w:type="pct"/>
              <w:tblCellMar>
                <w:top w:w="170" w:type="dxa"/>
                <w:left w:w="170" w:type="dxa"/>
                <w:bottom w:w="170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8"/>
              <w:gridCol w:w="3489"/>
              <w:gridCol w:w="3489"/>
            </w:tblGrid>
            <w:tr w:rsidR="00E50BDE" w:rsidRPr="00A922E8" w14:paraId="79D47188" w14:textId="77777777" w:rsidTr="00A922E8">
              <w:tc>
                <w:tcPr>
                  <w:tcW w:w="1666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0E68FF35" w14:textId="77777777" w:rsidR="00E50BDE" w:rsidRPr="00A922E8" w:rsidRDefault="000B354C" w:rsidP="00A922E8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bookmarkStart w:id="1" w:name="_Hlk38821049"/>
                  <w:r w:rsidRPr="00A922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JANVIER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7"/>
                    <w:gridCol w:w="452"/>
                    <w:gridCol w:w="451"/>
                    <w:gridCol w:w="451"/>
                    <w:gridCol w:w="451"/>
                    <w:gridCol w:w="451"/>
                    <w:gridCol w:w="440"/>
                  </w:tblGrid>
                  <w:tr w:rsidR="00E50BDE" w:rsidRPr="00A922E8" w14:paraId="2B0339AC" w14:textId="77777777" w:rsidTr="00A922E8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D1348C7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7DBE0CC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94BB82A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8E51D18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899E289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29459D1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0467BAD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922E8" w14:paraId="359961C8" w14:textId="77777777" w:rsidTr="00A922E8">
                    <w:trPr>
                      <w:trHeight w:val="350"/>
                    </w:trPr>
                    <w:tc>
                      <w:tcPr>
                        <w:tcW w:w="710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5C83A34" w14:textId="7DC592F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D6DA006" w14:textId="2386A92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1A0FCCA" w14:textId="7936D86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80EBFD4" w14:textId="02E53C2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8E1F7D0" w14:textId="6ACD522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FECD18F" w14:textId="773648C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B304379" w14:textId="1A1BF1F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51E32B49" w14:textId="77777777" w:rsidTr="00A922E8">
                    <w:trPr>
                      <w:trHeight w:val="336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84913FD" w14:textId="41C8BA1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90C50E" w14:textId="50774B0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E44C06" w14:textId="387102F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458D40" w14:textId="7BE130B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488886" w14:textId="58D0309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AA3FF6" w14:textId="532A203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4164C4EA" w14:textId="3665F2E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5C992548" w14:textId="77777777" w:rsidTr="00A922E8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300670A" w14:textId="064CE2C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7DA41B" w14:textId="341839A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0D5F80" w14:textId="053D145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15741C" w14:textId="6BB0D4E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14425D" w14:textId="77B02C7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42F513" w14:textId="3D8DBB7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01C0CD85" w14:textId="58644CE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19796B1A" w14:textId="77777777" w:rsidTr="00A922E8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A381D50" w14:textId="3B759AC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C974F5" w14:textId="3350FBF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98AE40" w14:textId="67215D5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619F85" w14:textId="312D764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319C17" w14:textId="3AA2FA5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3DF20E" w14:textId="2D9D29A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797BB270" w14:textId="7066146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5EF2B7D6" w14:textId="77777777" w:rsidTr="00A922E8">
                    <w:trPr>
                      <w:trHeight w:val="336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20E7406" w14:textId="4462C81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85F121" w14:textId="49A7CF2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806EDC" w14:textId="6507085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29A8AA" w14:textId="2566AA3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386B2F" w14:textId="408AC17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74B35A" w14:textId="36BC457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5E117642" w14:textId="3019C8D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77B981FD" w14:textId="77777777" w:rsidTr="00A922E8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2083823B" w14:textId="654416D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27E414" w14:textId="5BBA995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65BA84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B13F7B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DD303F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909D34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12EBB633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1"/>
                </w:tbl>
                <w:p w14:paraId="22BCC158" w14:textId="77777777" w:rsidR="00E50BDE" w:rsidRPr="00A922E8" w:rsidRDefault="00E50BDE" w:rsidP="00685FD1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3E521F51" w14:textId="77777777" w:rsidR="00E50BDE" w:rsidRPr="00A922E8" w:rsidRDefault="000B354C" w:rsidP="00A922E8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 w:rsidRPr="00A922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FEVRIER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922E8" w14:paraId="438D1379" w14:textId="77777777" w:rsidTr="00A922E8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F8831CD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6EB7B55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2E76172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19205AB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9F02DE2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E1D4339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3A88899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922E8" w14:paraId="21AABC21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630E426" w14:textId="5176C8D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CAD3B73" w14:textId="30C2D65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474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CCEAD14" w14:textId="6D08EC2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D2AD50" w14:textId="487F2DF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04F8FC2" w14:textId="2CD47B7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74ADA12" w14:textId="7471D8C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D9CC127" w14:textId="4FD4CE5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73606FA0" w14:textId="77777777" w:rsidTr="00A922E8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DFFF1FD" w14:textId="72C3487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EF352FF" w14:textId="36822A1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C3E38A" w14:textId="391AF72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FD1C58" w14:textId="156FF3B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35356E" w14:textId="2DC111D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4FB885" w14:textId="5FDDDE7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2668DF3" w14:textId="0FB0ED3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5D90B0FD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5A750D9" w14:textId="55BE49F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ED57B43" w14:textId="581E668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E6786E" w14:textId="486C056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A6EB8D" w14:textId="0479A52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A76706" w14:textId="45C8571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28331C" w14:textId="1623120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E3DA286" w14:textId="237DE54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5E943B8D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2E2D09A" w14:textId="3420E34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2694CA2" w14:textId="6D0729F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ADAE88" w14:textId="5F341E4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0D5C6A" w14:textId="2E97990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9F3384" w14:textId="4BDD4AE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87FCBD" w14:textId="55BCE92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2F79176" w14:textId="3293A3E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42328A78" w14:textId="77777777" w:rsidTr="00A922E8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7BD6856" w14:textId="10A01E0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589C76" w14:textId="4616DC5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772007" w14:textId="066D342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147920" w14:textId="13ECC91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77662A" w14:textId="3E57A5E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97332B" w14:textId="22A7BAE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96E56"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592F7A1" w14:textId="655F780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96E56"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96E56"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7C1D0DD2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7F6F32A" w14:textId="11772FB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7DB565E" w14:textId="5CF30A1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922E8">
                          <w:rPr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8D3242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CDED35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12054A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61A53F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50D5906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1A83EE8" w14:textId="77777777" w:rsidR="00E50BDE" w:rsidRPr="00A922E8" w:rsidRDefault="00E50BDE" w:rsidP="00685FD1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2E820972" w14:textId="77777777" w:rsidR="00E50BDE" w:rsidRPr="00A922E8" w:rsidRDefault="000B354C" w:rsidP="00A922E8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 w:rsidRPr="00A922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MARS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922E8" w14:paraId="5C196D0E" w14:textId="77777777" w:rsidTr="00A922E8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DB138F9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2E396A4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016DC36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80AB3CC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DA06B15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E38D386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517C625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922E8" w14:paraId="2119AF29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6799657" w14:textId="0F7896C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8962CC" w14:textId="11B32CE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474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E9FE1C2" w14:textId="2FF4A42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6A4AB6A" w14:textId="3948F69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650D679" w14:textId="3C9FDAA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640DF69" w14:textId="7340D74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1C797DC" w14:textId="15C7200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69C2EF7F" w14:textId="77777777" w:rsidTr="00A922E8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161825F" w14:textId="0E57F38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4D3657B" w14:textId="7D1EB40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E8F9F8" w14:textId="20265FE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CA9A94" w14:textId="19FCE99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98E06E" w14:textId="2176BCD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E6AC6F" w14:textId="796AA41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71FB50" w14:textId="23170E8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796766B6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66AC742" w14:textId="66D9AC6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96B23F0" w14:textId="6A042C9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4E9CDC" w14:textId="0400283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E46256" w14:textId="0C1AA6B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9D62D7" w14:textId="04C24A6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E5DDFF" w14:textId="25D2989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9825E45" w14:textId="3B4E537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57AA53D3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EDC58AB" w14:textId="3E94387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6425809" w14:textId="4124F7E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3828CA" w14:textId="2615BDC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8186DA" w14:textId="6F2F2D4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1F3F3F" w14:textId="3A7AC25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CA3CDC" w14:textId="2FF477A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58DB01E" w14:textId="68D108B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4AFB825D" w14:textId="77777777" w:rsidTr="00A922E8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C5EB944" w14:textId="78CC6A7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8F649F6" w14:textId="18B3F03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801731" w14:textId="7EB67EE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068ED0" w14:textId="563CCCD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A19D7F" w14:textId="4A0BE27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240C77" w14:textId="23A93CE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AFF30B0" w14:textId="28F1A5A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0B20F7A9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DC50CFE" w14:textId="4B6C99D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B9032A1" w14:textId="47DE31D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96E56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F339D4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FE7739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308D30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A54F38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DCD696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AC9C698" w14:textId="77777777" w:rsidR="00E50BDE" w:rsidRPr="00A922E8" w:rsidRDefault="00E50BDE" w:rsidP="00685FD1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</w:tr>
            <w:tr w:rsidR="00E50BDE" w:rsidRPr="00A922E8" w14:paraId="4BDAAC12" w14:textId="77777777" w:rsidTr="00A922E8">
              <w:tc>
                <w:tcPr>
                  <w:tcW w:w="1666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66147713" w14:textId="77777777" w:rsidR="00E50BDE" w:rsidRPr="00A922E8" w:rsidRDefault="000B354C" w:rsidP="00A922E8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 w:rsidRPr="00A922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AVRIL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0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922E8" w14:paraId="777563AF" w14:textId="77777777" w:rsidTr="00A922E8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A28F9BB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1014F01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A40AB8F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E0270C1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EAC73DB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8E566EF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3AAB883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922E8" w14:paraId="4AB0D9CB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D7E3891" w14:textId="54ED0A6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E4D0698" w14:textId="2772932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C02A8B3" w14:textId="52A5973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D0E8656" w14:textId="4F651DB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446AA3" w14:textId="2426ED0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8BB9715" w14:textId="7D2DECC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F9FA605" w14:textId="1473DAD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68D8A302" w14:textId="77777777" w:rsidTr="00A922E8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DA021A0" w14:textId="6008684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336F203" w14:textId="237A7F9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EF0C5E" w14:textId="22F8476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BA6399" w14:textId="3C8E83C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8B88EC" w14:textId="4E62E4C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10A33E" w14:textId="73EC056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C5375BD" w14:textId="0B277F5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2F66363B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9F26B47" w14:textId="7D7D6A3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40A5DAE" w14:textId="3B46D13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B8C2B6" w14:textId="692BF75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12AC8A" w14:textId="4DB2FD3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71FD9A" w14:textId="1913A19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1AE41F" w14:textId="1B13C28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4AE57AD" w14:textId="736182D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7BFE1404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F3B399D" w14:textId="6C86186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E1E477B" w14:textId="349E463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A8EE83" w14:textId="0A04423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D2CD3E" w14:textId="4D46FC8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187918" w14:textId="07F0179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EA890D" w14:textId="033F10C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49890F6" w14:textId="3771090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6C742435" w14:textId="77777777" w:rsidTr="00A922E8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D52D7CF" w14:textId="7F79676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E2E11DD" w14:textId="4A43676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703A2E" w14:textId="79CFB9C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74C9F4" w14:textId="33EE2B1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748E46" w14:textId="6489080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82FE33" w14:textId="339A7DC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D5EE495" w14:textId="57DD070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34CC3B28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E9DFDAA" w14:textId="5C25EFE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E1938B3" w14:textId="4387085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A111FB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3B93B1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9DA80C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44976B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771D385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A063CF5" w14:textId="77777777" w:rsidR="00E50BDE" w:rsidRPr="00A922E8" w:rsidRDefault="00E50BDE" w:rsidP="00685FD1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7C5D4B28" w14:textId="77777777" w:rsidR="00E50BDE" w:rsidRPr="00A922E8" w:rsidRDefault="000B354C" w:rsidP="00A922E8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 w:rsidRPr="00A922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MAI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922E8" w14:paraId="5AB6104A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2193AAA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CEC4C6C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03C9BB5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02E4BBD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B1C7B75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EB923A1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F988F16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922E8" w14:paraId="3332C56E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9BC3CC" w14:textId="310A25A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3B32594" w14:textId="02F8694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AB568A5" w14:textId="20C6DD8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C7C5F86" w14:textId="310D19B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A6992DD" w14:textId="265A9D9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F33F370" w14:textId="416C8B7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70EF0A6" w14:textId="74BF8CC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63EE137E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DCCDE7C" w14:textId="3C0E124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780067F" w14:textId="166A07F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8632F9" w14:textId="0CB516B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85E1F40" w14:textId="7F7837F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E194D9" w14:textId="35507D7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17FDF4" w14:textId="6C17AA6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D767187" w14:textId="588E039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134A6A61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F6EC59B" w14:textId="48A17AD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79F9651" w14:textId="621000E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564E15" w14:textId="738BC69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FE5F5B" w14:textId="11C2BEA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9D1D31" w14:textId="761AF44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75D9A9" w14:textId="7B9D10C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02C01B5" w14:textId="48BC623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4810285F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8DFB4C0" w14:textId="6B7E03F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925F55B" w14:textId="338828E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42621A" w14:textId="60D3DE5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BA4234" w14:textId="5BA52C8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8ABF05" w14:textId="35CD57E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CF2603" w14:textId="73A4520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BF24363" w14:textId="4970163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031CB9D6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EE9A4A5" w14:textId="31C8F54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45E2981" w14:textId="101E6E5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6B125B" w14:textId="54AA8D5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ABF465" w14:textId="4A1552C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CB772D" w14:textId="430005E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A79A78" w14:textId="46A5C3D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0DDAC02" w14:textId="33E074F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48CA4643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011EE3C" w14:textId="2EF84C9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AED1CB6" w14:textId="52BB7C5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734356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EAFF41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4F1F41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6ED4C2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BE4EFA4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2F65089" w14:textId="77777777" w:rsidR="00E50BDE" w:rsidRPr="00A922E8" w:rsidRDefault="00E50BDE" w:rsidP="00685FD1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0E7C433B" w14:textId="77777777" w:rsidR="00E50BDE" w:rsidRPr="00A922E8" w:rsidRDefault="000B354C" w:rsidP="00A922E8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 w:rsidRPr="00A922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JUIN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922E8" w14:paraId="04CBF27F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02BEF65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08BE20A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16B6622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03A11A7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EC3EB56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D2840DE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C4D83F4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922E8" w14:paraId="73C6F336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F22B739" w14:textId="4456D1E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DBCB52" w14:textId="76F684F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96E56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813B273" w14:textId="2605176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474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6B1BF51" w14:textId="6C4FD8F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C056296" w14:textId="7DE955B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5A3FE5F" w14:textId="3C2729D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F6228DF" w14:textId="6641451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1BEFDF4C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26D56BA" w14:textId="7EDD655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7A4FE01" w14:textId="3260D06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B13D6F" w14:textId="6524615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8EB9B1" w14:textId="531BACD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76AA91" w14:textId="4826BF0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7A72C4" w14:textId="6EF85D3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A9186DE" w14:textId="7ABA7B9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551BD171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C56289F" w14:textId="26F6AEB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0613692" w14:textId="7735762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7784EF" w14:textId="4B45A00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33B570" w14:textId="3C47EBB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C48A1E" w14:textId="15C9D4E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F36143" w14:textId="40F3611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3E7224F" w14:textId="6AB3B58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790AB323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73EC45A" w14:textId="6F18CAA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DFF848B" w14:textId="4BA2EFB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8C85CA" w14:textId="03C9BDC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F56030" w14:textId="4D45248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77E80D" w14:textId="55D93C6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0E3A06" w14:textId="151D3B1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D4E965" w14:textId="6C4AC71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14C82773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A8731D7" w14:textId="75C242E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F8FBCC8" w14:textId="7C0C0B8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49F68E" w14:textId="5F525E7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84A4BC" w14:textId="61891C5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B0C9DE" w14:textId="36ED214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3D1003" w14:textId="6346F32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19BE5B5" w14:textId="2AC846B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6739CBBE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D9E2EB5" w14:textId="37789B5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872BDFB" w14:textId="3AFF037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EF1310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BB0E39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1D9080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3D58A4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7E52C2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F4A2E30" w14:textId="77777777" w:rsidR="00E50BDE" w:rsidRPr="00A922E8" w:rsidRDefault="00E50BDE" w:rsidP="00685FD1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</w:tr>
            <w:tr w:rsidR="00E50BDE" w:rsidRPr="00A922E8" w14:paraId="585A51E9" w14:textId="77777777" w:rsidTr="00A922E8">
              <w:tc>
                <w:tcPr>
                  <w:tcW w:w="1666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1F081711" w14:textId="77777777" w:rsidR="00E50BDE" w:rsidRPr="00A922E8" w:rsidRDefault="000B354C" w:rsidP="00A922E8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 w:rsidRPr="00A922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JUILLET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922E8" w14:paraId="0902D1CE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469A991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49AD09B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241953D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9071137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F2C2C78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CB2C7FF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AF314B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922E8" w14:paraId="22F9733E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4C379138" w14:textId="4304F5B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0ACAF2D4" w14:textId="117F659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26D26E8F" w14:textId="41BDCF5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71E8189F" w14:textId="22D552E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70058033" w14:textId="55E805F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1E1408DC" w14:textId="5F39962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01A49BCB" w14:textId="186375D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23C868FC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6C6E9B7" w14:textId="7FD4CF9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2800EECE" w14:textId="1BA7DAC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6D62469" w14:textId="41DDCBF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03FA63D" w14:textId="420AC93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4D940AF" w14:textId="6115B12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D936133" w14:textId="0E8C879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A04C361" w14:textId="07FDE5A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5B25C55D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A70520E" w14:textId="1FF8B3B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2208BA01" w14:textId="4312042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3D486D0" w14:textId="0D39707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B44BA38" w14:textId="008A6D8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6A8DC53" w14:textId="32BD690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71917CC" w14:textId="30F994E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8B2B710" w14:textId="197EE91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4F356C8A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31177D8" w14:textId="067408F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602F8B5C" w14:textId="19FE567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B0225DC" w14:textId="40DECE6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C732FCE" w14:textId="601D8E6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9FDC53C" w14:textId="008EDB7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78448A5" w14:textId="557D0B5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8E39E1B" w14:textId="0DB9D2A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68CD3CF4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4F91D85A" w14:textId="534BB11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2925D5F4" w14:textId="26F0378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B8DC2A4" w14:textId="6A4C036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870CE9D" w14:textId="1FA43A6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AB3505A" w14:textId="076BD72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C1E5526" w14:textId="4217C87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2B58571" w14:textId="6338497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0AF88634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24A854FA" w14:textId="3D6E43A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68D0C9B8" w14:textId="23D32DF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CD77BF3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1BAE687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A2AAD4C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24717CC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C68C91E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B412791" w14:textId="77777777" w:rsidR="00E50BDE" w:rsidRPr="00A922E8" w:rsidRDefault="00E50BDE" w:rsidP="00685FD1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0D97EC1A" w14:textId="77777777" w:rsidR="00E50BDE" w:rsidRPr="00A922E8" w:rsidRDefault="000B354C" w:rsidP="00A922E8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 w:rsidRPr="00A922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AOUT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922E8" w14:paraId="4AFF09FE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8494FD4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F883C33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87A559B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832F66C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6246247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CDB1DDA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D1508CB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922E8" w14:paraId="3C685508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52F4298" w14:textId="76E9AD8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11A9B94" w14:textId="70049B0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4CF7F38" w14:textId="7C0D0E8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75043F6" w14:textId="55A10EC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D4C0C2E" w14:textId="208DAAB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97C3C6C" w14:textId="05157EF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E26AA83" w14:textId="39770C9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06FAF8EC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992EDE6" w14:textId="294E9A7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4BD49CC" w14:textId="7D70697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C50E9F" w14:textId="51DD2BF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CEB8BD" w14:textId="1D6761E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91EF5F" w14:textId="2C3C36D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98D8A4" w14:textId="41F3724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ABBF035" w14:textId="677D040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0D31BDC1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52C3D24" w14:textId="28DE5D6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D326BE3" w14:textId="3CAF49B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61CD30" w14:textId="74540C1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098FAB" w14:textId="617DF66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D955CF" w14:textId="4D5575B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BDB300" w14:textId="2CE39E0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88E7CF" w14:textId="2F21555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14CA0DDF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8494884" w14:textId="29B8182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6FBAA8" w14:textId="630F65D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589C8A" w14:textId="0F8E68B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7A4E58" w14:textId="370B9F6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1C7B9C" w14:textId="3C396A8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BEC9E3" w14:textId="43D4826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5540ED6" w14:textId="6B3890D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2908022E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682ED98" w14:textId="6887671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7E1A1EF" w14:textId="6DA58AB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0E0CC3" w14:textId="5F74600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0C84DC" w14:textId="3D1024D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51B4AD" w14:textId="62B5C0C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8D3900" w14:textId="109FE19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D07AE9" w14:textId="1BE23FC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207F1C91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34867C4" w14:textId="4B81C99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474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BC1A7DC" w14:textId="1C9EAED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474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474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474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474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51A512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369103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65E206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9CFA63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E3E8B9E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777BD4B" w14:textId="77777777" w:rsidR="00E50BDE" w:rsidRPr="00A922E8" w:rsidRDefault="00E50BDE" w:rsidP="00685FD1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57A5BF2F" w14:textId="77777777" w:rsidR="00E50BDE" w:rsidRPr="00A922E8" w:rsidRDefault="000B354C" w:rsidP="00A922E8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 w:rsidRPr="00A922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SEPTEMBRE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922E8" w14:paraId="34A93CA2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CA45F38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8E5A576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D096999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D24E23B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B07CE7E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589A88A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D139E35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922E8" w14:paraId="6F192188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B87E379" w14:textId="2B00826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72E83E2" w14:textId="3769BDF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E86304C" w14:textId="42C2E4B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CF79A1F" w14:textId="7575857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1E047D0" w14:textId="2134E12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42FEB5F" w14:textId="074019E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D65A288" w14:textId="0BD1EE0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5C4FCCD6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2284E6D" w14:textId="508935D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F55745A" w14:textId="1BDF381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5D88D9" w14:textId="29EF6FF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57B2BD" w14:textId="785DCF2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70E88E" w14:textId="5069CA4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967F01" w14:textId="3DD520F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932719" w14:textId="567224F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4DBEEDCA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C721703" w14:textId="4B1935E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FE9D629" w14:textId="140EFF2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8C9B758" w14:textId="66EEF59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8B5348" w14:textId="6B4059B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06C05C" w14:textId="720B531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0E3CAD" w14:textId="390148E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03A759E" w14:textId="1B1AFBE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2A3E8C28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0B52B7C" w14:textId="0E2075E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1520A5E" w14:textId="7173326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647537" w14:textId="112B63C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F19A3F" w14:textId="32C8B86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B71F80" w14:textId="115E5AF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406FAE" w14:textId="257D041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093B8F" w14:textId="269A270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4C0E06E7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C939EA4" w14:textId="148A88A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639D7B1" w14:textId="77C1DE9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145A2B" w14:textId="3A42BC0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D41EA7" w14:textId="556B33C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A8D066" w14:textId="5A36E66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4FA9D4" w14:textId="0CAC865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132FC82" w14:textId="305FF2C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55D5F805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12BB98A" w14:textId="6BE3B15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579B302" w14:textId="404FF8B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D51F53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1FBDEC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C5C980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CFE0E9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2F400F8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C98AE10" w14:textId="77777777" w:rsidR="00E50BDE" w:rsidRPr="00A922E8" w:rsidRDefault="00E50BDE" w:rsidP="00685FD1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</w:tr>
            <w:tr w:rsidR="00E50BDE" w:rsidRPr="00DA4747" w14:paraId="70B29AB6" w14:textId="77777777" w:rsidTr="00A922E8">
              <w:tc>
                <w:tcPr>
                  <w:tcW w:w="1666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1C053708" w14:textId="77777777" w:rsidR="00E50BDE" w:rsidRPr="00A922E8" w:rsidRDefault="000B354C" w:rsidP="00A922E8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 w:rsidRPr="00A922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OCTOBRE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922E8" w14:paraId="355240A7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F1CEA27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34F8F24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E334206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F78DA3E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A592BF4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9F808A8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B70E6C6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922E8" w14:paraId="0FF24D70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8710EC" w14:textId="22587EF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BA107CC" w14:textId="1FD9B73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BB503B0" w14:textId="66BDC11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A5B440B" w14:textId="645318E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A4E09F3" w14:textId="6FE72EC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EE092B5" w14:textId="6419109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8690505" w14:textId="7925BF6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4E5F8E77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D917324" w14:textId="139438A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FFB016C" w14:textId="05D2BAE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7261CD" w14:textId="1456C75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1EDFF1" w14:textId="78AA979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822507" w14:textId="2FA49C1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D33669" w14:textId="37FB9CE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9DB552D" w14:textId="05EA3C4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3F156A32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2E95362" w14:textId="339096E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C309C83" w14:textId="469396E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F11320" w14:textId="619CC24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777BAF" w14:textId="6AA3B9F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D09FDE" w14:textId="7A61CD9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9209CD" w14:textId="1A72277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B8EC481" w14:textId="7D0C34D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46A37B69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397D822" w14:textId="31020F8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34B4D44" w14:textId="7B01CAE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E01D64" w14:textId="4E8EAA7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D4708C" w14:textId="6C8663F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EEA84B" w14:textId="3556B2B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BAFB46" w14:textId="4B937F0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0465E7C" w14:textId="2D1D4F0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49708B8B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8C2519D" w14:textId="0AA036C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1C1A364" w14:textId="5692D39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A60561" w14:textId="05D8933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2909BF" w14:textId="15C7C62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679E02" w14:textId="2F67719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25805B" w14:textId="229B858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4B9DD6D" w14:textId="4EAC7AB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40CB10E1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DA63161" w14:textId="7C46168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BC146EE" w14:textId="63907FC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CAF97E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D2394E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ED39C7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CE7C55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3849813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9536ADE" w14:textId="77777777" w:rsidR="00E50BDE" w:rsidRPr="00A922E8" w:rsidRDefault="00E50BDE" w:rsidP="00685FD1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2037AC67" w14:textId="77777777" w:rsidR="00E50BDE" w:rsidRPr="00A922E8" w:rsidRDefault="000B354C" w:rsidP="00A922E8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 w:rsidRPr="00A922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NOVEMBRE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922E8" w14:paraId="1EDE4EC9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2DDB886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EFC9CA2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C11D649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356636B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430E2DA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27B9D15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B46314F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922E8" w14:paraId="0A6E065F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1813981" w14:textId="766C374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587E473" w14:textId="5B2D01A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474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95400C5" w14:textId="235691C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6AE5C1D" w14:textId="0D3365E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A107025" w14:textId="4261474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AB0A58" w14:textId="7F36D8E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3B88FB5" w14:textId="4E05788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6D8F0722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9F7287A" w14:textId="4D31FEB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9D8B27A" w14:textId="6821840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43CA36" w14:textId="23E7686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B155ED" w14:textId="69559EE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3A5CE8" w14:textId="7AD361C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0B1B21" w14:textId="34E0F0B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D1C9BBB" w14:textId="74FF772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0482240E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119804" w14:textId="181262B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501A43F" w14:textId="76AB78F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06FA13" w14:textId="5D4801D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B4880A" w14:textId="722B262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D3B901" w14:textId="414CC8D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6D3F3D" w14:textId="705F323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C200C3B" w14:textId="58F824F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04AF0FFE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FADE0CA" w14:textId="7F0BD91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C956599" w14:textId="4D97651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676B9C" w14:textId="42110A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980F05" w14:textId="6DF1C5B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851A5E" w14:textId="2AD9C32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51630A" w14:textId="177830F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65136C5" w14:textId="06A93EB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51116090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B053061" w14:textId="51255D2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11DE06B" w14:textId="6130CDE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3720EC" w14:textId="7518DCD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F6AC1D" w14:textId="520C0C6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35BF14" w14:textId="585CF14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F06DB6" w14:textId="0B0FE22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FAD93F1" w14:textId="4660ADF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2F2ED337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2B25040" w14:textId="034260B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96E56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DBD7C38" w14:textId="41FBEA6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96E56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96E56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53496F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350009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F5BDE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844490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473E54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269AF63" w14:textId="77777777" w:rsidR="00E50BDE" w:rsidRPr="00A922E8" w:rsidRDefault="00E50BDE" w:rsidP="00685FD1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1B7A2A9B" w14:textId="77777777" w:rsidR="00E50BDE" w:rsidRPr="00DA4747" w:rsidRDefault="00DA4747" w:rsidP="00A922E8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  <w:lang w:val="it-IT"/>
                    </w:rPr>
                  </w:pPr>
                  <w:r w:rsidRPr="00DA4747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it-IT" w:bidi="ru-RU"/>
                    </w:rPr>
                    <w:t>DÉCEMBRE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DA4747" w14:paraId="3AFDF10B" w14:textId="77777777" w:rsidTr="00AE7EF8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8C13448" w14:textId="77777777" w:rsidR="00E50BDE" w:rsidRPr="00DA4747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DA4747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6FF7BEE" w14:textId="77777777" w:rsidR="00E50BDE" w:rsidRPr="00DA4747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DA4747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2424821" w14:textId="77777777" w:rsidR="00E50BDE" w:rsidRPr="00DA4747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DA4747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3D5FEB0" w14:textId="77777777" w:rsidR="00E50BDE" w:rsidRPr="00DA4747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DA4747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398AAEF" w14:textId="77777777" w:rsidR="00E50BDE" w:rsidRPr="00DA4747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DA4747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2E27C8C" w14:textId="77777777" w:rsidR="00E50BDE" w:rsidRPr="00DA4747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DA4747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5D0EC17" w14:textId="77777777" w:rsidR="00E50BDE" w:rsidRPr="00DA4747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DA4747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DI</w:t>
                        </w:r>
                      </w:p>
                    </w:tc>
                  </w:tr>
                  <w:tr w:rsidR="00AE7EF8" w:rsidRPr="00DA4747" w14:paraId="5DF8BC57" w14:textId="77777777" w:rsidTr="00AE7EF8">
                    <w:trPr>
                      <w:trHeight w:val="350"/>
                    </w:trPr>
                    <w:tc>
                      <w:tcPr>
                        <w:tcW w:w="709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B14FFCC" w14:textId="36925019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E2AD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A615EB" w14:textId="212E1148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E2AD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A3A5ED" w14:textId="49C436A0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E2AD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E21287F" w14:textId="216D50AC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E2AD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91B8134" w14:textId="1F262A37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E2AD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F388566" w14:textId="3EB1D0A1" w:rsidR="00AE7EF8" w:rsidRPr="00AE7EF8" w:rsidRDefault="00AE7EF8" w:rsidP="00AE7EF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E7EF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6628E45" w14:textId="4A190D1C" w:rsidR="00AE7EF8" w:rsidRPr="00AE7EF8" w:rsidRDefault="00AE7EF8" w:rsidP="00AE7EF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E7EF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7EF8" w:rsidRPr="00DA4747" w14:paraId="4971E235" w14:textId="77777777" w:rsidTr="00AE7EF8">
                    <w:trPr>
                      <w:trHeight w:val="336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A5E3631" w14:textId="5A41B39E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B51AE71" w14:textId="52BF2230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9E318C" w14:textId="5F778C15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DF6B26" w14:textId="7B6E9759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81E7FD9" w14:textId="143C2CBA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1B8903" w14:textId="24389B70" w:rsidR="00AE7EF8" w:rsidRPr="00AE7EF8" w:rsidRDefault="00AE7EF8" w:rsidP="00AE7EF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C64287C" w14:textId="3559B8B3" w:rsidR="00AE7EF8" w:rsidRPr="00AE7EF8" w:rsidRDefault="00AE7EF8" w:rsidP="00AE7EF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7EF8" w:rsidRPr="00DA4747" w14:paraId="54CCB0DB" w14:textId="77777777" w:rsidTr="00AE7EF8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0FFD7D5" w14:textId="4066D87D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07D248" w14:textId="4DD66B8C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1AEE12" w14:textId="3D95B0EE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2C012D" w14:textId="5B5A7011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3616FA" w14:textId="4B1BDF5A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61C69C8" w14:textId="4BA7FB2C" w:rsidR="00AE7EF8" w:rsidRPr="00AE7EF8" w:rsidRDefault="00AE7EF8" w:rsidP="00AE7EF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B130C53" w14:textId="041BB17E" w:rsidR="00AE7EF8" w:rsidRPr="00AE7EF8" w:rsidRDefault="00AE7EF8" w:rsidP="00AE7EF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7EF8" w:rsidRPr="00DA4747" w14:paraId="362EFA05" w14:textId="77777777" w:rsidTr="00AE7EF8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BA9A031" w14:textId="5FD665E5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736173" w14:textId="611C722F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6E56F6" w14:textId="37086768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0B0193" w14:textId="6FEFF36C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B480E95" w14:textId="1E876EFE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6647474" w14:textId="109E384F" w:rsidR="00AE7EF8" w:rsidRPr="00AE7EF8" w:rsidRDefault="00AE7EF8" w:rsidP="00AE7EF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6D4362C" w14:textId="394E1E11" w:rsidR="00AE7EF8" w:rsidRPr="00AE7EF8" w:rsidRDefault="00AE7EF8" w:rsidP="00AE7EF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7EF8" w:rsidRPr="00DA4747" w14:paraId="0105F2DA" w14:textId="77777777" w:rsidTr="00AE7EF8">
                    <w:trPr>
                      <w:trHeight w:val="336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33A68F5" w14:textId="530A387B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D9625C" w14:textId="5E4A7E8F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9F37B7" w14:textId="6494A10A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F294E94" w14:textId="5F8ADF72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B88193" w14:textId="326BBEF4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74F96FB" w14:textId="0E0F966C" w:rsidR="00AE7EF8" w:rsidRPr="00AE7EF8" w:rsidRDefault="00AE7EF8" w:rsidP="00AE7EF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35FE5F7" w14:textId="10616EA9" w:rsidR="00AE7EF8" w:rsidRPr="00AE7EF8" w:rsidRDefault="00AE7EF8" w:rsidP="00AE7EF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7EF8" w:rsidRPr="00DA4747" w14:paraId="0361DF7E" w14:textId="77777777" w:rsidTr="00AE7EF8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C42388F" w14:textId="15C1F64C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380BBF6" w14:textId="3CFC9887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B7B4E5" w14:textId="77777777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A377A8" w14:textId="77777777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0321FEF" w14:textId="77777777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FFB445" w14:textId="77777777" w:rsidR="00AE7EF8" w:rsidRPr="00AE7EF8" w:rsidRDefault="00AE7EF8" w:rsidP="00AE7EF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5B3877E" w14:textId="77777777" w:rsidR="00AE7EF8" w:rsidRPr="00AE7EF8" w:rsidRDefault="00AE7EF8" w:rsidP="00AE7EF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</w:p>
                    </w:tc>
                  </w:tr>
                </w:tbl>
                <w:p w14:paraId="5CC79BD8" w14:textId="77777777" w:rsidR="00E50BDE" w:rsidRPr="00DA4747" w:rsidRDefault="00E50BDE" w:rsidP="00685FD1">
                  <w:pPr>
                    <w:pStyle w:val="a5"/>
                    <w:rPr>
                      <w:noProof/>
                      <w:color w:val="auto"/>
                      <w:lang w:val="it-IT"/>
                    </w:rPr>
                  </w:pPr>
                </w:p>
              </w:tc>
            </w:tr>
          </w:tbl>
          <w:p w14:paraId="0EE631E1" w14:textId="77777777" w:rsidR="00E50BDE" w:rsidRPr="00DA4747" w:rsidRDefault="00E50BDE" w:rsidP="00A922E8">
            <w:pPr>
              <w:pStyle w:val="ad"/>
              <w:spacing w:after="0"/>
              <w:jc w:val="center"/>
              <w:rPr>
                <w:noProof/>
                <w:color w:val="auto"/>
                <w:sz w:val="16"/>
                <w:szCs w:val="16"/>
                <w:lang w:val="it-IT"/>
              </w:rPr>
            </w:pPr>
          </w:p>
        </w:tc>
      </w:tr>
    </w:tbl>
    <w:p w14:paraId="13B49C89" w14:textId="77777777" w:rsidR="00F93E3B" w:rsidRPr="00DA4747" w:rsidRDefault="00F93E3B" w:rsidP="00685FD1">
      <w:pPr>
        <w:pStyle w:val="a5"/>
        <w:rPr>
          <w:noProof/>
          <w:color w:val="auto"/>
          <w:lang w:val="it-IT"/>
        </w:rPr>
      </w:pPr>
    </w:p>
    <w:sectPr w:rsidR="00F93E3B" w:rsidRPr="00DA4747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2CF072" w14:textId="77777777" w:rsidR="004765B5" w:rsidRDefault="004765B5">
      <w:pPr>
        <w:spacing w:after="0"/>
      </w:pPr>
      <w:r>
        <w:separator/>
      </w:r>
    </w:p>
  </w:endnote>
  <w:endnote w:type="continuationSeparator" w:id="0">
    <w:p w14:paraId="60C373F7" w14:textId="77777777" w:rsidR="004765B5" w:rsidRDefault="004765B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3881D6" w14:textId="77777777" w:rsidR="004765B5" w:rsidRDefault="004765B5">
      <w:pPr>
        <w:spacing w:after="0"/>
      </w:pPr>
      <w:r>
        <w:separator/>
      </w:r>
    </w:p>
  </w:footnote>
  <w:footnote w:type="continuationSeparator" w:id="0">
    <w:p w14:paraId="1B9E1F98" w14:textId="77777777" w:rsidR="004765B5" w:rsidRDefault="004765B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45B7D"/>
    <w:rsid w:val="0005357B"/>
    <w:rsid w:val="00071356"/>
    <w:rsid w:val="000772DE"/>
    <w:rsid w:val="00097A25"/>
    <w:rsid w:val="000A5A57"/>
    <w:rsid w:val="000B354C"/>
    <w:rsid w:val="001274F3"/>
    <w:rsid w:val="00151CCE"/>
    <w:rsid w:val="001B01F9"/>
    <w:rsid w:val="001C41F9"/>
    <w:rsid w:val="001D0ADE"/>
    <w:rsid w:val="00285C1D"/>
    <w:rsid w:val="003327F5"/>
    <w:rsid w:val="00340CAF"/>
    <w:rsid w:val="003C0D41"/>
    <w:rsid w:val="003E085C"/>
    <w:rsid w:val="003E7B3A"/>
    <w:rsid w:val="00416364"/>
    <w:rsid w:val="00431B29"/>
    <w:rsid w:val="00440416"/>
    <w:rsid w:val="00451D36"/>
    <w:rsid w:val="00462EAD"/>
    <w:rsid w:val="004765B5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85FD1"/>
    <w:rsid w:val="006974E1"/>
    <w:rsid w:val="006C0896"/>
    <w:rsid w:val="006F513E"/>
    <w:rsid w:val="006F7AB4"/>
    <w:rsid w:val="007C0139"/>
    <w:rsid w:val="007D45A1"/>
    <w:rsid w:val="007F564D"/>
    <w:rsid w:val="008B1201"/>
    <w:rsid w:val="008E39FC"/>
    <w:rsid w:val="008F16F7"/>
    <w:rsid w:val="009164BA"/>
    <w:rsid w:val="009166BD"/>
    <w:rsid w:val="00977AAE"/>
    <w:rsid w:val="00990EEC"/>
    <w:rsid w:val="00996E56"/>
    <w:rsid w:val="00997268"/>
    <w:rsid w:val="00A12667"/>
    <w:rsid w:val="00A14581"/>
    <w:rsid w:val="00A20E4C"/>
    <w:rsid w:val="00A922E8"/>
    <w:rsid w:val="00AA23D3"/>
    <w:rsid w:val="00AA3C50"/>
    <w:rsid w:val="00AE302A"/>
    <w:rsid w:val="00AE36BB"/>
    <w:rsid w:val="00AE4CD0"/>
    <w:rsid w:val="00AE7EF8"/>
    <w:rsid w:val="00B1444E"/>
    <w:rsid w:val="00B37C7E"/>
    <w:rsid w:val="00B65B09"/>
    <w:rsid w:val="00B85583"/>
    <w:rsid w:val="00B9476B"/>
    <w:rsid w:val="00BC3952"/>
    <w:rsid w:val="00BE5AB8"/>
    <w:rsid w:val="00C44DFB"/>
    <w:rsid w:val="00C6519B"/>
    <w:rsid w:val="00C70F21"/>
    <w:rsid w:val="00C7354B"/>
    <w:rsid w:val="00C91F9B"/>
    <w:rsid w:val="00D72960"/>
    <w:rsid w:val="00DA4747"/>
    <w:rsid w:val="00DE32AC"/>
    <w:rsid w:val="00E1407A"/>
    <w:rsid w:val="00E50BDE"/>
    <w:rsid w:val="00E774CD"/>
    <w:rsid w:val="00E77E1D"/>
    <w:rsid w:val="00ED75B6"/>
    <w:rsid w:val="00F50B36"/>
    <w:rsid w:val="00F56657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E5150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Euphemia" w:eastAsia="MS Mincho" w:hAnsi="Euphem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pPr>
      <w:spacing w:after="20"/>
    </w:pPr>
    <w:rPr>
      <w:rFonts w:ascii="Arial" w:hAnsi="Arial"/>
      <w:color w:val="262626"/>
      <w:sz w:val="18"/>
      <w:szCs w:val="18"/>
      <w:lang w:val="ru-RU" w:eastAsia="ja-JP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="MS Gothic"/>
      <w:color w:val="15707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="MS Gothic"/>
      <w:color w:val="15707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Pr>
      <w:color w:val="40404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rPr>
      <w:rFonts w:ascii="Arial" w:hAnsi="Arial"/>
      <w:color w:val="404040"/>
      <w:sz w:val="18"/>
      <w:szCs w:val="18"/>
      <w:lang w:val="ru-RU" w:eastAsia="ja-JP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="MS Gothic"/>
      <w:color w:val="157075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link w:val="a9"/>
    <w:uiPriority w:val="99"/>
    <w:semiHidden/>
    <w:rPr>
      <w:rFonts w:ascii="Tahoma" w:hAnsi="Tahoma" w:cs="Tahoma"/>
      <w:color w:val="404040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/>
      <w:sz w:val="100"/>
    </w:rPr>
  </w:style>
  <w:style w:type="table" w:customStyle="1" w:styleId="ae">
    <w:name w:val="Таблица календаря"/>
    <w:basedOn w:val="a1"/>
    <w:uiPriority w:val="99"/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="MS Gothic"/>
      <w:color w:val="157075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link w:val="1"/>
    <w:uiPriority w:val="9"/>
    <w:rsid w:val="00570FBB"/>
    <w:rPr>
      <w:rFonts w:ascii="Arial" w:eastAsia="MS Gothic" w:hAnsi="Arial" w:cs="Times New Roman"/>
      <w:color w:val="15707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570FBB"/>
    <w:rPr>
      <w:rFonts w:ascii="Arial" w:eastAsia="MS Gothic" w:hAnsi="Arial" w:cs="Times New Roman"/>
      <w:color w:val="157075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="MS Gothic"/>
      <w:color w:val="157075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\Download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C7EFFF-674F-4328-BC3C-F2FEF234CAB7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3404</Words>
  <Characters>19403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2024-09-12T07:49:00Z</dcterms:created>
  <dcterms:modified xsi:type="dcterms:W3CDTF">2024-09-12T07:49:00Z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