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472"/>
        <w:gridCol w:w="5300"/>
      </w:tblGrid>
      <w:tr w:rsidR="00ED5F48" w:rsidRPr="004374E1" w14:paraId="37EB2D43" w14:textId="77777777" w:rsidTr="00F378C9">
        <w:tc>
          <w:tcPr>
            <w:tcW w:w="2540" w:type="pct"/>
            <w:vAlign w:val="center"/>
          </w:tcPr>
          <w:p w14:paraId="08C628AC" w14:textId="5BD08A4E" w:rsidR="00ED5F48" w:rsidRPr="00D75A87" w:rsidRDefault="00D75A87" w:rsidP="00ED5F48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t>OCTOBRE</w:t>
            </w:r>
          </w:p>
        </w:tc>
        <w:tc>
          <w:tcPr>
            <w:tcW w:w="2460" w:type="pct"/>
            <w:vAlign w:val="center"/>
          </w:tcPr>
          <w:p w14:paraId="351313CB" w14:textId="52567E1D" w:rsidR="00ED5F48" w:rsidRPr="00D75A87" w:rsidRDefault="00ED5F48" w:rsidP="00ED5F48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55D73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4374E1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24"/>
        <w:gridCol w:w="1541"/>
        <w:gridCol w:w="1544"/>
        <w:gridCol w:w="1544"/>
        <w:gridCol w:w="1544"/>
        <w:gridCol w:w="1544"/>
        <w:gridCol w:w="1514"/>
      </w:tblGrid>
      <w:tr w:rsidR="00ED5F48" w:rsidRPr="004374E1" w14:paraId="744C85F7" w14:textId="77777777" w:rsidTr="00F378C9">
        <w:trPr>
          <w:trHeight w:val="567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1CC8B071" w14:textId="1A71E49B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5A25A901" w14:textId="65A2BD17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71D16FEA" w14:textId="6F136BC1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ME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0ABF5B13" w14:textId="112D3F23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JE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6A158D24" w14:textId="3C78FC75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VE</w:t>
            </w:r>
          </w:p>
        </w:tc>
        <w:tc>
          <w:tcPr>
            <w:tcW w:w="718" w:type="pct"/>
            <w:tcBorders>
              <w:bottom w:val="single" w:sz="4" w:space="0" w:color="FF0000"/>
            </w:tcBorders>
            <w:shd w:val="clear" w:color="auto" w:fill="FF0000"/>
            <w:vAlign w:val="center"/>
          </w:tcPr>
          <w:p w14:paraId="57D4827B" w14:textId="3A5EFC59" w:rsidR="00ED5F48" w:rsidRPr="00D75A87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FF0000"/>
            </w:tcBorders>
            <w:shd w:val="clear" w:color="auto" w:fill="FF0000"/>
            <w:vAlign w:val="center"/>
          </w:tcPr>
          <w:p w14:paraId="0E9E91D0" w14:textId="7C92E783" w:rsidR="00ED5F48" w:rsidRPr="00D75A87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  <w:lang w:bidi="ru-RU"/>
              </w:rPr>
              <w:t>DI</w:t>
            </w:r>
          </w:p>
        </w:tc>
      </w:tr>
      <w:tr w:rsidR="00ED5F48" w:rsidRPr="004374E1" w14:paraId="5381513E" w14:textId="77777777" w:rsidTr="00F378C9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6BC57C8" w14:textId="2108987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28061A7" w14:textId="52761FEB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22F473E" w14:textId="34D18CF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ACCEDDE" w14:textId="4BF4A40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2CE170C" w14:textId="416CF59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756E015" w14:textId="42269F6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среда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4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ADF4C5D" w14:textId="41B815F9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среда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5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721964FC" w14:textId="77777777" w:rsidTr="00F378C9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3169FFA" w14:textId="1B716A74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603F53D" w14:textId="4E3B637F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0E40092" w14:textId="50EAD74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5F6D1F4" w14:textId="1E3FA4C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8E17393" w14:textId="02AE6CE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C1BCADB" w14:textId="10643D74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11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1422885" w14:textId="4FC77B3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12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4715A07D" w14:textId="77777777" w:rsidTr="00F378C9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343FC40" w14:textId="68EF73D6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23101E2" w14:textId="20C8729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D2224C0" w14:textId="6A09EE5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1E8B817" w14:textId="6D52C5C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7EAF1C4" w14:textId="5F48775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B49DADF" w14:textId="4DC4ECC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18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B5E98B9" w14:textId="400B62D4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19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031FB9CF" w14:textId="77777777" w:rsidTr="00F378C9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3BAA67E" w14:textId="682C7AB6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A91E366" w14:textId="1792B0B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9CD9FA9" w14:textId="6A83776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0730DE8" w14:textId="7A3BDFC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8E94C42" w14:textId="049BF1FF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91F44B0" w14:textId="18A3D0F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25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F9ADD11" w14:textId="6C22949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26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70CC9F45" w14:textId="77777777" w:rsidTr="00F378C9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327EB80" w14:textId="4267E10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D827B45" w14:textId="05AAE3C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1BFFAE0" w14:textId="66AFF93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D086A65" w14:textId="7EE18996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6E68AD1" w14:textId="0448084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56863F3" w14:textId="7E708C7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0CF03AC" w14:textId="090F1AF4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1957B553" w14:textId="77777777" w:rsidTr="00F378C9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5070656" w14:textId="64B6261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98AFD37" w14:textId="5914991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5D7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463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378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420F714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FB39AC7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84575F8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BCB9558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C2D1A52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4374E1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4374E1" w:rsidSect="00D75A8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ED02B0" w14:textId="77777777" w:rsidR="00FB486F" w:rsidRDefault="00FB486F">
      <w:pPr>
        <w:spacing w:after="0"/>
      </w:pPr>
      <w:r>
        <w:separator/>
      </w:r>
    </w:p>
  </w:endnote>
  <w:endnote w:type="continuationSeparator" w:id="0">
    <w:p w14:paraId="2BA11ABA" w14:textId="77777777" w:rsidR="00FB486F" w:rsidRDefault="00FB48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3F1DEA" w14:textId="77777777" w:rsidR="00FB486F" w:rsidRDefault="00FB486F">
      <w:pPr>
        <w:spacing w:after="0"/>
      </w:pPr>
      <w:r>
        <w:separator/>
      </w:r>
    </w:p>
  </w:footnote>
  <w:footnote w:type="continuationSeparator" w:id="0">
    <w:p w14:paraId="699F332C" w14:textId="77777777" w:rsidR="00FB486F" w:rsidRDefault="00FB486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6A31"/>
    <w:rsid w:val="0005357B"/>
    <w:rsid w:val="00071356"/>
    <w:rsid w:val="00097A25"/>
    <w:rsid w:val="000A5A57"/>
    <w:rsid w:val="00102193"/>
    <w:rsid w:val="001274F3"/>
    <w:rsid w:val="00151CCE"/>
    <w:rsid w:val="001B01F9"/>
    <w:rsid w:val="001C41F9"/>
    <w:rsid w:val="00255D73"/>
    <w:rsid w:val="00285C1D"/>
    <w:rsid w:val="002E37A2"/>
    <w:rsid w:val="002E6538"/>
    <w:rsid w:val="003327F5"/>
    <w:rsid w:val="00340CAF"/>
    <w:rsid w:val="003B0DA0"/>
    <w:rsid w:val="003B7F03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21CB8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0497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A09D9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463D0"/>
    <w:rsid w:val="00B573BF"/>
    <w:rsid w:val="00B61F0C"/>
    <w:rsid w:val="00B65B09"/>
    <w:rsid w:val="00B85583"/>
    <w:rsid w:val="00B9476B"/>
    <w:rsid w:val="00BC3952"/>
    <w:rsid w:val="00BE1DBF"/>
    <w:rsid w:val="00BE5AB8"/>
    <w:rsid w:val="00BF49DC"/>
    <w:rsid w:val="00C44DFB"/>
    <w:rsid w:val="00C6519B"/>
    <w:rsid w:val="00C70F21"/>
    <w:rsid w:val="00C7354B"/>
    <w:rsid w:val="00C76D98"/>
    <w:rsid w:val="00C800AA"/>
    <w:rsid w:val="00C91F9B"/>
    <w:rsid w:val="00CA6C79"/>
    <w:rsid w:val="00D75A87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378C9"/>
    <w:rsid w:val="00F60810"/>
    <w:rsid w:val="00F91390"/>
    <w:rsid w:val="00F93E3B"/>
    <w:rsid w:val="00FB486F"/>
    <w:rsid w:val="00FC0032"/>
    <w:rsid w:val="00FC2625"/>
    <w:rsid w:val="00FD1A76"/>
    <w:rsid w:val="00FD6779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2024-06-01T05:37:00Z</dcterms:created>
  <dcterms:modified xsi:type="dcterms:W3CDTF">2024-06-01T05:37:00Z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