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6"/>
        <w:gridCol w:w="3490"/>
      </w:tblGrid>
      <w:tr w:rsidR="006A3C79" w:rsidRPr="003159C2" w14:paraId="3BE60BEF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490E126F" w14:textId="699091D9" w:rsidR="006A3C79" w:rsidRPr="003159C2" w:rsidRDefault="0061211E" w:rsidP="00433F3C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6A382DB0" wp14:editId="5BEFE19A">
                  <wp:extent cx="6645910" cy="6645910"/>
                  <wp:effectExtent l="0" t="0" r="2540" b="2540"/>
                  <wp:docPr id="821706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706212" name="Рисунок 82170621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664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491B8CF8" w14:textId="7C3BEA67" w:rsidTr="00B77724">
        <w:trPr>
          <w:trHeight w:val="2268"/>
        </w:trPr>
        <w:tc>
          <w:tcPr>
            <w:tcW w:w="3333" w:type="pct"/>
            <w:vAlign w:val="center"/>
          </w:tcPr>
          <w:p w14:paraId="5AC816B2" w14:textId="2B3C6E4C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NOVEMBRE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2025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67"/>
              <w:gridCol w:w="1645"/>
              <w:gridCol w:w="912"/>
              <w:gridCol w:w="466"/>
            </w:tblGrid>
            <w:tr w:rsidR="006A3C79" w:rsidRPr="003159C2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1AD1E5B8" w:rsidR="006A3C79" w:rsidRPr="003159C2" w:rsidRDefault="001D0BC1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DICEMBRE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6B284E4E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2025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6A3C79" w:rsidRPr="003159C2" w:rsidRDefault="006A3C79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6A3C79" w:rsidRPr="003159C2" w:rsidRDefault="006A3C79" w:rsidP="00FA5682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6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196257F1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066C47" w14:textId="4AD5A28E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7574B582" w14:textId="4CE5198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96434A4" w14:textId="249F7D6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442729" w14:textId="253EE81F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59F107C" w14:textId="1FCF17B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2482E8D" w14:textId="39F58DF6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2EB855" w14:textId="7C76D85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126B0683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CD481D4" w14:textId="44F6506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2F859495" w14:textId="679503E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2A1E7A1" w14:textId="3F803B9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83FDA9E" w14:textId="46E00F8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4B28BAF" w14:textId="040A1DF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20A57977" w14:textId="36CAA76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07318940" w14:textId="550C79B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21AC2F4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2CDE567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7470DAE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5B00DD0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0CC0525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7A9C0AB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1086607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22B532E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283F2A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45BFB8CF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11C0001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0D77AFC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47ABC49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79D1EDF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7ED36FF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6994602F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526182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77DD1CF1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025D1C7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027FB5F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4B7BD91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61A6B41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49A6C70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71901B9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3335E6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272DDCB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210A60F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22110B3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1AEB8FB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59236AE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2BA7985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407816F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324481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3E3C3A2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232F5B7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46168607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3F23FC0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3F1EBE9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7E27D5D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5D4FFB8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61E1770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56175F7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53C72AC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1AB241C6" w14:textId="77777777" w:rsidTr="0061211E">
        <w:trPr>
          <w:trHeight w:val="34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208744" w14:textId="3FC3AF2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F23BE8" w14:textId="0B82096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06081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AF104F4" w14:textId="6B733AB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B57DE07" w14:textId="5FA89E3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EDA721" w14:textId="52216E8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318F1A" w14:textId="25DB558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44BCADC" w14:textId="5DFCB40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190101B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392197A" w14:textId="4FFD007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6E84146" w14:textId="280293E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1D001C" w14:textId="586F670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99F84F" w14:textId="21CA578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3D7A2C7" w14:textId="0EEE39C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28C68FC" w14:textId="587D4CE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FA46A54" w14:textId="3F4846A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1496383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EC68B63" w14:textId="6B0E9BF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DE3BEC" w14:textId="3879C9E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5AD6FE0" w14:textId="4B4A839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A9C57C" w14:textId="7CE4C7CB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10A001C" w14:textId="5A87040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B318C0" w14:textId="69183A6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CC94ADB" w14:textId="3AD2A71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74BB8BF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7B7C06" w14:textId="4CF1EC7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51A727" w14:textId="2C82E93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2866D1E" w14:textId="2882E68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A14EB99" w14:textId="6F5D202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F9EFBF0" w14:textId="27CDDB6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33F83D" w14:textId="267D49F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1C6EBAA" w14:textId="3ED3A08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240C3B6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EFB2A1C" w14:textId="63058F9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8B7341" w14:textId="4A65EC2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D13A7C" w14:textId="1FE14FE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BD97E4" w14:textId="700CAC9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78CE96" w14:textId="0384326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9A1247" w14:textId="244621B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3BC1A11" w14:textId="3C12102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AEF418B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9A0E62B" w14:textId="2FFE8C5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CAB03A5" w14:textId="64BBDD7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F329A"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B7ACE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C7008B6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10AE0D9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60972F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3994C250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61211E">
      <w:pgSz w:w="11906" w:h="16838" w:code="9"/>
      <w:pgMar w:top="340" w:right="720" w:bottom="34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127CD" w14:textId="77777777" w:rsidR="00A71191" w:rsidRDefault="00A71191">
      <w:pPr>
        <w:spacing w:after="0"/>
      </w:pPr>
      <w:r>
        <w:separator/>
      </w:r>
    </w:p>
  </w:endnote>
  <w:endnote w:type="continuationSeparator" w:id="0">
    <w:p w14:paraId="12E1DF5E" w14:textId="77777777" w:rsidR="00A71191" w:rsidRDefault="00A711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2D23A" w14:textId="77777777" w:rsidR="00A71191" w:rsidRDefault="00A71191">
      <w:pPr>
        <w:spacing w:after="0"/>
      </w:pPr>
      <w:r>
        <w:separator/>
      </w:r>
    </w:p>
  </w:footnote>
  <w:footnote w:type="continuationSeparator" w:id="0">
    <w:p w14:paraId="448EC25B" w14:textId="77777777" w:rsidR="00A71191" w:rsidRDefault="00A711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105630"/>
    <w:rsid w:val="00106081"/>
    <w:rsid w:val="001274F3"/>
    <w:rsid w:val="00151CCE"/>
    <w:rsid w:val="001B01F9"/>
    <w:rsid w:val="001B525C"/>
    <w:rsid w:val="001C41F9"/>
    <w:rsid w:val="001D0BC1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1211E"/>
    <w:rsid w:val="006216F0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1191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06D68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032D3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24B4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2024-06-12T07:56:00Z</dcterms:created>
  <dcterms:modified xsi:type="dcterms:W3CDTF">2024-06-12T07:56:00Z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