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2B17CB91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724062B6" w14:textId="77777777" w:rsidR="006D4D72" w:rsidRPr="003A0A27" w:rsidRDefault="006D4D72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ED5F48" w:rsidRPr="003A0A27" w14:paraId="491B8CF8" w14:textId="77777777" w:rsidTr="008025C1">
        <w:tc>
          <w:tcPr>
            <w:tcW w:w="2500" w:type="pct"/>
            <w:vAlign w:val="center"/>
          </w:tcPr>
          <w:p w14:paraId="1D943BD5" w14:textId="3F32DB61" w:rsidR="00ED5F48" w:rsidRPr="003A0A27" w:rsidRDefault="00137EBC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3AFD9506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2025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46168607" w14:textId="77777777" w:rsidTr="006D4D72">
        <w:trPr>
          <w:trHeight w:val="340"/>
        </w:trPr>
        <w:tc>
          <w:tcPr>
            <w:tcW w:w="706" w:type="pct"/>
            <w:shd w:val="clear" w:color="auto" w:fill="4472C4" w:themeFill="accent1"/>
            <w:vAlign w:val="center"/>
          </w:tcPr>
          <w:p w14:paraId="624BECF2" w14:textId="679575AB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15CDEE10" w14:textId="77DC26B5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18328FBE" w14:textId="415D51F3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66C11AC7" w14:textId="0524838E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192D2B52" w14:textId="546B1F58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4E3B942" w14:textId="4BEAF774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F471C53" w14:textId="26C97897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1AB241C6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208744" w14:textId="301A57A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F23BE8" w14:textId="3257802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“вторник"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40E4F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F104F4" w14:textId="581C8CD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“среда"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6F116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57DE07" w14:textId="34B3BD3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“четверг"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6F116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EDA721" w14:textId="7897E7A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= “пятница"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6F116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318F1A" w14:textId="34F145A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4BCADC" w14:textId="225B835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1190101B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392197A" w14:textId="34048EC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6E84146" w14:textId="6CA7EA0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1D001C" w14:textId="0F29E64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99F84F" w14:textId="6607FCC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D7A2C7" w14:textId="7726120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28C68FC" w14:textId="0870E79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8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A46A54" w14:textId="72FD15E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9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71496383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EC68B63" w14:textId="37DD180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DE3BEC" w14:textId="0CF5820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AD6FE0" w14:textId="3B5646A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A9C57C" w14:textId="159F902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10A001C" w14:textId="7DB9AD2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B318C0" w14:textId="3125A22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15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C94ADB" w14:textId="187DBAE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16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074BB8BF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7B7C06" w14:textId="30F4232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51A727" w14:textId="5D82C54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866D1E" w14:textId="397F998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A14EB99" w14:textId="3864150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F9EFBF0" w14:textId="44EE3E3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33F83D" w14:textId="6834193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22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1C6EBAA" w14:textId="33CD5AE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23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3240C3B6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EFB2A1C" w14:textId="3EF132A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8B7341" w14:textId="210A147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D13A7C" w14:textId="1F26C16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9BD97E4" w14:textId="1EF97AE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978CE96" w14:textId="353F1BF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9A1247" w14:textId="2F547C0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29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BC1A11" w14:textId="29F0434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30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1AEF418B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9A0E62B" w14:textId="059ED5A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AB03A5" w14:textId="2ADF09B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14AA9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B7ACE1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7008B6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10AE0D9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60972F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94C250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89F832" w14:textId="77777777" w:rsidR="00B8470C" w:rsidRDefault="00B8470C">
      <w:pPr>
        <w:spacing w:after="0"/>
      </w:pPr>
      <w:r>
        <w:separator/>
      </w:r>
    </w:p>
  </w:endnote>
  <w:endnote w:type="continuationSeparator" w:id="0">
    <w:p w14:paraId="6F6DAB58" w14:textId="77777777" w:rsidR="00B8470C" w:rsidRDefault="00B847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324501" w14:textId="77777777" w:rsidR="00B8470C" w:rsidRDefault="00B8470C">
      <w:pPr>
        <w:spacing w:after="0"/>
      </w:pPr>
      <w:r>
        <w:separator/>
      </w:r>
    </w:p>
  </w:footnote>
  <w:footnote w:type="continuationSeparator" w:id="0">
    <w:p w14:paraId="5C023257" w14:textId="77777777" w:rsidR="00B8470C" w:rsidRDefault="00B8470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23030"/>
    <w:rsid w:val="0005357B"/>
    <w:rsid w:val="00071356"/>
    <w:rsid w:val="00082588"/>
    <w:rsid w:val="00097A25"/>
    <w:rsid w:val="000A5A57"/>
    <w:rsid w:val="000B5A03"/>
    <w:rsid w:val="001274F3"/>
    <w:rsid w:val="00137EBC"/>
    <w:rsid w:val="00151CCE"/>
    <w:rsid w:val="00185B50"/>
    <w:rsid w:val="001B01F9"/>
    <w:rsid w:val="001C41F9"/>
    <w:rsid w:val="002068F9"/>
    <w:rsid w:val="00240ECA"/>
    <w:rsid w:val="00285C1D"/>
    <w:rsid w:val="003019F6"/>
    <w:rsid w:val="003327F5"/>
    <w:rsid w:val="00340CAF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0E4F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D4D72"/>
    <w:rsid w:val="006E6342"/>
    <w:rsid w:val="006F116E"/>
    <w:rsid w:val="006F513E"/>
    <w:rsid w:val="00704D54"/>
    <w:rsid w:val="007213D1"/>
    <w:rsid w:val="007C0139"/>
    <w:rsid w:val="007D45A1"/>
    <w:rsid w:val="007F564D"/>
    <w:rsid w:val="008025C1"/>
    <w:rsid w:val="00803664"/>
    <w:rsid w:val="0083761B"/>
    <w:rsid w:val="0086266A"/>
    <w:rsid w:val="008A185D"/>
    <w:rsid w:val="008B1201"/>
    <w:rsid w:val="008F16F7"/>
    <w:rsid w:val="00914AA9"/>
    <w:rsid w:val="009164BA"/>
    <w:rsid w:val="009166BD"/>
    <w:rsid w:val="00977AAE"/>
    <w:rsid w:val="00996E56"/>
    <w:rsid w:val="00997268"/>
    <w:rsid w:val="009A5C12"/>
    <w:rsid w:val="009E25A7"/>
    <w:rsid w:val="00A12667"/>
    <w:rsid w:val="00A14581"/>
    <w:rsid w:val="00A15AA6"/>
    <w:rsid w:val="00A20E4C"/>
    <w:rsid w:val="00AA23D3"/>
    <w:rsid w:val="00AA3C50"/>
    <w:rsid w:val="00AE302A"/>
    <w:rsid w:val="00AE36BB"/>
    <w:rsid w:val="00B37C7E"/>
    <w:rsid w:val="00B44348"/>
    <w:rsid w:val="00B65B09"/>
    <w:rsid w:val="00B8470C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643D3"/>
    <w:rsid w:val="00E774CD"/>
    <w:rsid w:val="00E77E1D"/>
    <w:rsid w:val="00E97684"/>
    <w:rsid w:val="00ED5F48"/>
    <w:rsid w:val="00ED75B6"/>
    <w:rsid w:val="00F91390"/>
    <w:rsid w:val="00F93E3B"/>
    <w:rsid w:val="00FB5956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2024-06-12T07:58:00Z</dcterms:created>
  <dcterms:modified xsi:type="dcterms:W3CDTF">2024-06-12T07:58:00Z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