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0204BD47" w:rsidR="006D4D72" w:rsidRPr="003A0A27" w:rsidRDefault="00C3063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0ADE01B2" wp14:editId="4C087AB5">
                  <wp:extent cx="6840220" cy="6840220"/>
                  <wp:effectExtent l="0" t="0" r="0" b="0"/>
                  <wp:docPr id="2069945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94503" name="Рисунок 20699450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34B6C3E3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351313CB" w14:textId="5B53772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C30639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6F3B984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707C529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0378CF73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7B7108D7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01B7C20B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0743596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7430B36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5381513E" w14:textId="77777777" w:rsidTr="00C30639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7A1D2052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MonthStart10 \@ dddd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среда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“понедельник" 1 ""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435FFEAD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MonthStart10 \@ dddd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среда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“вторник" 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=A2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=A2+1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3019F6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7956BC3C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MonthStart10 \@ dddd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среда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“среда" 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=B2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=B2+1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5AA7C69B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MonthStart10 \@ dddd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среда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“четверг" 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=C2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=C2+1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3BC330A4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MonthStart10 \@ dddd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среда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= “пятница" 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=D2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&lt;&gt; 0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=D2+1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3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2DDBAEB4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DocVariable MonthStart10 \@ dddd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среда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 “суббота" 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=E2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3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&lt;&gt; 0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=E2+1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4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4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4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2827DB0C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DocVariable MonthStart10 \@ dddd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среда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 “воскресенье" 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=F2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4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&lt;&gt; 0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=F2+1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5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5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5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C30639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74CB39C8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=G2+1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6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1F07D99E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=A3+1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7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70C0D8FB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=B3+1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8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0A2D9CA6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=C3+1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9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1C143102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=D3+1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10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27E56E9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=E3+1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11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5A4C1DAC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=F3+1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12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C30639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6D580EF8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=G3+1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13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3B9F2599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=A4+1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14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EA68785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=B4+1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15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1FD14ECD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=C4+1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16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1FCDF890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=D4+1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17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21CCCDF5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=E4+1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18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402BFB1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=F4+1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19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C30639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7AF11A1B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=G4+1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20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649495B3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=A5+1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21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32E62285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=B5+1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22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0BBEB503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=C5+1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23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750C7343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=D5+1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24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42C37201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=E5+1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25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218E9D03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=F5+1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t>26</w: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C30639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66E3F6E2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=G5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26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=G5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26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=G5+1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27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6A5FE9D7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=A6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=A6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27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=A6+1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28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3C22B97D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=B6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=B6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28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=B6+1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29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5DE56C30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=C6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=C6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29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=C6+1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30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1F17D991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=D6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=D6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=D6+1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t>31</w: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3FFF53C1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=E6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=E6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=E6+1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29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3B2760D4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=F6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0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=F6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29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=F6+1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30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instrText>30</w:instrText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FF0000"/>
                <w:sz w:val="44"/>
                <w:szCs w:val="44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C30639">
        <w:trPr>
          <w:trHeight w:val="454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0267C5BC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=G6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=G6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=G6+1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1C34E3E5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=A7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C30639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0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 0,""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IF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=A7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&lt;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DocVariable MonthEnd10 \@ d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F14174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begin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=A7+1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separate"/>
            </w:r>
            <w:r w:rsidR="00847710"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>31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instrText xml:space="preserve"> "" </w:instrText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  <w:r w:rsidRPr="00C30639"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44"/>
                <w:szCs w:val="4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C30639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4"/>
                <w:szCs w:val="44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6F038" w14:textId="77777777" w:rsidR="004E3E37" w:rsidRDefault="004E3E37">
      <w:pPr>
        <w:spacing w:after="0"/>
      </w:pPr>
      <w:r>
        <w:separator/>
      </w:r>
    </w:p>
  </w:endnote>
  <w:endnote w:type="continuationSeparator" w:id="0">
    <w:p w14:paraId="72DF1228" w14:textId="77777777" w:rsidR="004E3E37" w:rsidRDefault="004E3E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9320E" w14:textId="77777777" w:rsidR="004E3E37" w:rsidRDefault="004E3E37">
      <w:pPr>
        <w:spacing w:after="0"/>
      </w:pPr>
      <w:r>
        <w:separator/>
      </w:r>
    </w:p>
  </w:footnote>
  <w:footnote w:type="continuationSeparator" w:id="0">
    <w:p w14:paraId="2FE289E1" w14:textId="77777777" w:rsidR="004E3E37" w:rsidRDefault="004E3E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85291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E3E37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47710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57DF4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30639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669BF"/>
    <w:rsid w:val="00E774CD"/>
    <w:rsid w:val="00E77E1D"/>
    <w:rsid w:val="00E97684"/>
    <w:rsid w:val="00ED5F48"/>
    <w:rsid w:val="00ED75B6"/>
    <w:rsid w:val="00F124B9"/>
    <w:rsid w:val="00F1417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2024-06-01T06:08:00Z</dcterms:created>
  <dcterms:modified xsi:type="dcterms:W3CDTF">2024-06-01T06:08:00Z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