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08CFD1CE" w14:textId="77777777" w:rsidTr="007C4F42">
        <w:tc>
          <w:tcPr>
            <w:tcW w:w="5000" w:type="pct"/>
            <w:vAlign w:val="center"/>
          </w:tcPr>
          <w:p w14:paraId="1248AADE" w14:textId="6A178D0A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31547B5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34140651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D8BA562" w14:textId="7852166E" w:rsidR="007C4F42" w:rsidRPr="0055469F" w:rsidRDefault="00EC0A29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DÉCEMBRE</w:t>
            </w:r>
            <w:r w:rsidR="004F0317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9504" behindDoc="1" locked="0" layoutInCell="1" allowOverlap="1" wp14:anchorId="64BFA757" wp14:editId="2D3C5BE5">
                  <wp:simplePos x="0" y="0"/>
                  <wp:positionH relativeFrom="column">
                    <wp:posOffset>-677545</wp:posOffset>
                  </wp:positionH>
                  <wp:positionV relativeFrom="margin">
                    <wp:posOffset>-1532255</wp:posOffset>
                  </wp:positionV>
                  <wp:extent cx="7560000" cy="10693840"/>
                  <wp:effectExtent l="0" t="0" r="3175" b="0"/>
                  <wp:wrapNone/>
                  <wp:docPr id="13" name="Рисунок 13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4CAD8A" w14:textId="3E62D5A8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1C608AFC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1AA947D" w14:textId="1A89E9E9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4E3ED50D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471CC002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54D064D2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7CD53AE9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1AD2D9E1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3CBA1D48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DIMANCHE</w:t>
            </w:r>
          </w:p>
        </w:tc>
      </w:tr>
      <w:tr w:rsidR="0055469F" w:rsidRPr="0055469F" w14:paraId="7C17943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3EC0A191" w14:textId="60FA36A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0456201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351B710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57315B9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080E9DC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4B392DD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7CAA361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7F4FCFD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F9E951E" w14:textId="47F746F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4678EAF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2501A36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2C29132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5FED1D0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1672E75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2592EBF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7DB9DAF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C9A3BBE" w14:textId="498CD75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60F1099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661F2E7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1DEFFFC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1923E5C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0C28CB1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7F1F15E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953C655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3D4027" w14:textId="20605CD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0958730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624B940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7A3FAD6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5A24B11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7896328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3D897B4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E256B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DEC791C" w14:textId="1E55042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1EC361E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59E5F3A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28D12FD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4B6FEAC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66AB738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349FCA3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6E5CAE" w:rsidRPr="0055469F" w14:paraId="043F7B53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B7E597A" w14:textId="76C8F20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2744430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122AB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58E6E" w14:textId="77777777" w:rsidR="000A6461" w:rsidRDefault="000A6461">
      <w:pPr>
        <w:spacing w:after="0"/>
      </w:pPr>
      <w:r>
        <w:separator/>
      </w:r>
    </w:p>
  </w:endnote>
  <w:endnote w:type="continuationSeparator" w:id="0">
    <w:p w14:paraId="62CC5F25" w14:textId="77777777" w:rsidR="000A6461" w:rsidRDefault="000A64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18FFE9" w14:textId="77777777" w:rsidR="000A6461" w:rsidRDefault="000A6461">
      <w:pPr>
        <w:spacing w:after="0"/>
      </w:pPr>
      <w:r>
        <w:separator/>
      </w:r>
    </w:p>
  </w:footnote>
  <w:footnote w:type="continuationSeparator" w:id="0">
    <w:p w14:paraId="74FCF0B3" w14:textId="77777777" w:rsidR="000A6461" w:rsidRDefault="000A64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461"/>
    <w:rsid w:val="000B59FA"/>
    <w:rsid w:val="000C5D2D"/>
    <w:rsid w:val="00122AB4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3F6E1F"/>
    <w:rsid w:val="004101C4"/>
    <w:rsid w:val="00416364"/>
    <w:rsid w:val="00431B29"/>
    <w:rsid w:val="00440416"/>
    <w:rsid w:val="00462EAD"/>
    <w:rsid w:val="004A6170"/>
    <w:rsid w:val="004B1ED3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051A"/>
    <w:rsid w:val="005E656F"/>
    <w:rsid w:val="00604984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E3FCE"/>
    <w:rsid w:val="008F16F7"/>
    <w:rsid w:val="008F1880"/>
    <w:rsid w:val="009164BA"/>
    <w:rsid w:val="009166BD"/>
    <w:rsid w:val="009210CF"/>
    <w:rsid w:val="0097502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292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F0F43"/>
    <w:rsid w:val="00D0126F"/>
    <w:rsid w:val="00D0347C"/>
    <w:rsid w:val="00DD55DB"/>
    <w:rsid w:val="00DE32AC"/>
    <w:rsid w:val="00E1407A"/>
    <w:rsid w:val="00E14BDE"/>
    <w:rsid w:val="00E33F1A"/>
    <w:rsid w:val="00E50BDE"/>
    <w:rsid w:val="00E774CD"/>
    <w:rsid w:val="00E77E1D"/>
    <w:rsid w:val="00E97684"/>
    <w:rsid w:val="00EC0A29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2024-06-14T10:29:00Z</dcterms:created>
  <dcterms:modified xsi:type="dcterms:W3CDTF">2024-06-14T10:29:00Z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