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491B8CF8" w14:textId="7C3BEA67" w:rsidTr="00907BEC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29"/>
              <w:gridCol w:w="1669"/>
              <w:gridCol w:w="907"/>
              <w:gridCol w:w="548"/>
            </w:tblGrid>
            <w:tr w:rsidR="00F47B84" w:rsidRPr="00D57301" w14:paraId="74EA2E24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1A5FF18A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DC2029D" w14:textId="3ED8B1E7" w:rsidR="00F47B84" w:rsidRPr="00D57301" w:rsidRDefault="00D57301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6EB25D0" w14:textId="4001CA5B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2FBE76D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56F90A58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536F52B0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B0EC822" w14:textId="59A9BE45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12084FC" w14:textId="21672EC2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079AA013" w14:textId="71B47942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1FBBB5D" w14:textId="516C29C8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4FBD0C" w14:textId="044EF0DA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B143C2B" w14:textId="0B329F5C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2550A0C" w14:textId="3717CC16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DE1231A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0C40C17" w14:textId="2A9FADC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10CC9C" w14:textId="64F413E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865910" w14:textId="72F1F17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136CDE" w14:textId="2B65946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0444103" w14:textId="0E3A964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7EEB0E" w14:textId="3B4338A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0C3F31" w14:textId="02E0249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MonthStart10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9105E8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0C704B" w14:textId="33D383A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53CAA8A" w14:textId="02C4AD6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36739F0" w14:textId="04C907F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A2682CD" w14:textId="3BA169E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274F1C6" w14:textId="318785F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6C2A12" w14:textId="3297AABD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6D905" w14:textId="1DF40D8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9211D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07F083" w14:textId="2672C18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FA28849" w14:textId="7127947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9534949" w14:textId="595EC2B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2F5D86" w14:textId="6F9463D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2395A7" w14:textId="33F3781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730F571" w14:textId="7ECF771C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C44DEB9" w14:textId="022CB18F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86D3AF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7A425E" w14:textId="4C048810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50CF51" w14:textId="32D5094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62E0E9F" w14:textId="4907551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FF3CC72" w14:textId="0124C9E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6F6ED5B" w14:textId="7579979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9FCA1E3" w14:textId="5FFA9A6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BDB5588" w14:textId="50CC8581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F7247C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7BF989" w14:textId="08AF8D7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20D482" w14:textId="66D9753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28573F7" w14:textId="7A20420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BEA493" w14:textId="7D1F4E0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0BC46B5" w14:textId="78B8FB9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F18D83" w14:textId="59A9C13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CE8287" w14:textId="14521EBB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A69439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E38090F" w14:textId="5693E0C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C08300" w14:textId="078DA07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MonthEnd10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4545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4715CD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26E8F42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67AC558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EF1B029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00040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0A6CF3E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40D7DEA9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218434F4" w14:textId="1AF8FADC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NOVEMBRE</w:t>
            </w:r>
          </w:p>
          <w:p w14:paraId="5AC816B2" w14:textId="33151811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58"/>
              <w:gridCol w:w="1871"/>
              <w:gridCol w:w="907"/>
              <w:gridCol w:w="410"/>
            </w:tblGrid>
            <w:tr w:rsidR="00F47B84" w:rsidRPr="00D57301" w14:paraId="47DECDDE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71E098B9" w14:textId="7777777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04FF4DB" w14:textId="4C948891" w:rsidR="00F47B84" w:rsidRPr="00D57301" w:rsidRDefault="00FA2533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67154F2" w14:textId="619545D7" w:rsidR="00F47B84" w:rsidRPr="00D57301" w:rsidRDefault="00F47B84" w:rsidP="00FA5682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4D48428" w14:textId="77777777" w:rsidR="00F47B84" w:rsidRPr="00D57301" w:rsidRDefault="00F47B84" w:rsidP="00FA5682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498CA799" w14:textId="77777777" w:rsidR="00F47B84" w:rsidRPr="00D57301" w:rsidRDefault="00F47B84" w:rsidP="00FA5682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196257F1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066C47" w14:textId="60D48B1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574B582" w14:textId="69EA9F6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96434A4" w14:textId="20ACA056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4442729" w14:textId="34281384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59F107C" w14:textId="72806E78" w:rsidR="00F47B84" w:rsidRPr="00D57301" w:rsidRDefault="00D57301" w:rsidP="004C2B84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2482E8D" w14:textId="2ED0BB49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162EB855" w14:textId="5D4C149E" w:rsidR="00F47B84" w:rsidRPr="00D57301" w:rsidRDefault="00D57301" w:rsidP="004C2B84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126B068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CD481D4" w14:textId="44E81E5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F859495" w14:textId="0343733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A1E7A1" w14:textId="3EA7005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83FDA9E" w14:textId="17A3914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B28BAF" w14:textId="1FD4E93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0A57977" w14:textId="6B8C404E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318940" w14:textId="4DA7187F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MonthStart12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1AC2F45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EE59427" w14:textId="6ED494F4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71575D" w14:textId="39253AF1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F31514A" w14:textId="5F37A309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08812A" w14:textId="7F97B16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4FF6B6" w14:textId="6D90AE42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5B85E6A" w14:textId="7D5755FA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D0AC81E" w14:textId="4845D12A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283F2A1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59E3405" w14:textId="0375A5A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E8860" w14:textId="63D12F2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027535" w14:textId="040FABE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4576426" w14:textId="58B35ACB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7A9C857" w14:textId="1A968495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77796D5" w14:textId="24A34554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1E25281" w14:textId="00B32D69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5526182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B000D8A" w14:textId="14B7CEFD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C143522" w14:textId="2C86485C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E473691" w14:textId="33E6908E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D050AA7" w14:textId="6CA6D7F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576886E" w14:textId="45B122D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5C9CAE" w14:textId="08214AA2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EF3AC4F" w14:textId="1EC886F1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3335E6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799EFC" w14:textId="7D6A17F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1D4E4F8" w14:textId="5211A683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60B324" w14:textId="4E5DD19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BC55CFF" w14:textId="66A801D8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D8D724A" w14:textId="54A1987A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6663794" w14:textId="577A9AD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6F1989" w14:textId="69E19CAA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324481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B99A1D" w14:textId="183593DF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F5A3EAD" w14:textId="7FE9AE46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MonthEnd12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6952FA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235229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A13A42B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E8DE515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49A19D6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DE2453" w14:textId="77777777" w:rsidR="00F47B84" w:rsidRPr="00D57301" w:rsidRDefault="00F47B84" w:rsidP="004C2B84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19C7B37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60D83A92" w14:textId="61BA8925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6"/>
        <w:gridCol w:w="2206"/>
        <w:gridCol w:w="2206"/>
        <w:gridCol w:w="2206"/>
        <w:gridCol w:w="2166"/>
      </w:tblGrid>
      <w:tr w:rsidR="006F5860" w:rsidRPr="00D57301" w14:paraId="46168607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624BECF2" w14:textId="0D10ECB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273B312A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6ACFA1F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168F9045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37768182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3CA9CFA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1DC8058C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1AB241C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9208744" w14:textId="7232539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FF23BE8" w14:textId="30928DC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4715CD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AF104F4" w14:textId="0EF11C7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545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57DE07" w14:textId="2F7BDF8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545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EDA721" w14:textId="38F99EE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545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318F1A" w14:textId="35052B5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744BCADC" w14:textId="75AB330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MonthStart11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190101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392197A" w14:textId="07B16B4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6E84146" w14:textId="46A7D12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1D001C" w14:textId="745C84C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99F84F" w14:textId="24ED846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D7A2C7" w14:textId="05EB8E0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28C68FC" w14:textId="5F05DE7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FA46A54" w14:textId="4793C69E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1496383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EC68B63" w14:textId="67F5C9B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1DE3BEC" w14:textId="7D9B702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AD6FE0" w14:textId="5BF0223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9A9C57C" w14:textId="6580698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10A001C" w14:textId="3574056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7B318C0" w14:textId="1C005C0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CC94ADB" w14:textId="3BC934B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074BB8BF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77B7C06" w14:textId="24244A5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51A727" w14:textId="1CECC9A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2866D1E" w14:textId="1172006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A14EB99" w14:textId="2A0DA10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9EFBF0" w14:textId="0B701E5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3F83D" w14:textId="697CC49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6EBAA" w14:textId="77AB523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240C3B6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EFB2A1C" w14:textId="4F37AAA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48B7341" w14:textId="1A294E8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D13A7C" w14:textId="3ECCCA5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BD97E4" w14:textId="6153023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78CE96" w14:textId="2B9ACCC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A9A1247" w14:textId="579AAF1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13BC1A11" w14:textId="7D87BC0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1AEF418B" w14:textId="77777777" w:rsidTr="005A35D5">
        <w:trPr>
          <w:trHeight w:val="1247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79A0E62B" w14:textId="544DD0A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CAB03A5" w14:textId="5A9F93C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952FA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MonthEnd11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B7ACE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7008B6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10AE0D9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960972F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94C250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189572" w14:textId="77777777" w:rsidR="00DF1F56" w:rsidRDefault="00DF1F56">
      <w:pPr>
        <w:spacing w:after="0"/>
      </w:pPr>
      <w:r>
        <w:separator/>
      </w:r>
    </w:p>
  </w:endnote>
  <w:endnote w:type="continuationSeparator" w:id="0">
    <w:p w14:paraId="2173F9AB" w14:textId="77777777" w:rsidR="00DF1F56" w:rsidRDefault="00DF1F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A656BA" w14:textId="77777777" w:rsidR="00DF1F56" w:rsidRDefault="00DF1F56">
      <w:pPr>
        <w:spacing w:after="0"/>
      </w:pPr>
      <w:r>
        <w:separator/>
      </w:r>
    </w:p>
  </w:footnote>
  <w:footnote w:type="continuationSeparator" w:id="0">
    <w:p w14:paraId="3C0D7674" w14:textId="77777777" w:rsidR="00DF1F56" w:rsidRDefault="00DF1F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45451"/>
    <w:rsid w:val="00151CCE"/>
    <w:rsid w:val="001B01F9"/>
    <w:rsid w:val="001C41F9"/>
    <w:rsid w:val="00285C1D"/>
    <w:rsid w:val="002A6420"/>
    <w:rsid w:val="00302845"/>
    <w:rsid w:val="003108C9"/>
    <w:rsid w:val="0031649E"/>
    <w:rsid w:val="003327F5"/>
    <w:rsid w:val="00340CAF"/>
    <w:rsid w:val="003712D2"/>
    <w:rsid w:val="003B6D2A"/>
    <w:rsid w:val="003C0D41"/>
    <w:rsid w:val="003C4F96"/>
    <w:rsid w:val="003D6BD9"/>
    <w:rsid w:val="003E085C"/>
    <w:rsid w:val="003E7B3A"/>
    <w:rsid w:val="00416364"/>
    <w:rsid w:val="00431B29"/>
    <w:rsid w:val="004329A2"/>
    <w:rsid w:val="00440416"/>
    <w:rsid w:val="00462EAD"/>
    <w:rsid w:val="004715C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52FA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95E4C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DF1F56"/>
    <w:rsid w:val="00E01BA3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2024-06-12T08:02:00Z</dcterms:created>
  <dcterms:modified xsi:type="dcterms:W3CDTF">2024-06-12T08:02:00Z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