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50296CB7" w14:textId="522AA85D" w:rsidTr="00907BEC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31"/>
              <w:gridCol w:w="1062"/>
              <w:gridCol w:w="930"/>
              <w:gridCol w:w="930"/>
            </w:tblGrid>
            <w:tr w:rsidR="00F47B84" w:rsidRPr="00D57301" w14:paraId="353ACD0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CD620A9" w14:textId="77777777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1DAFCE82" w14:textId="55887ED4" w:rsidR="00F47B84" w:rsidRPr="00D57301" w:rsidRDefault="00D57301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C922644" w14:textId="78158745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2025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3BB1F618" w14:textId="77777777" w:rsidR="00F47B84" w:rsidRPr="00D57301" w:rsidRDefault="00F47B84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BD8B5B3" w14:textId="77777777" w:rsidR="00F47B84" w:rsidRPr="00D57301" w:rsidRDefault="00F47B84" w:rsidP="00FA5682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3AB58828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3BF6F4B" w14:textId="76F5FEA6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21D4CDD" w14:textId="674B733C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91A921A" w14:textId="18EF573E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B63C4CB" w14:textId="778DB7CE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5D814EF3" w14:textId="572610BE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4BEAAC0" w14:textId="2DC36C96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61A965DC" w14:textId="72AAE923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49FEFE4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353B33" w14:textId="00D7043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2CF71B" w14:textId="18C09AD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210B003" w14:textId="2E2FC15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53D1776" w14:textId="5EB365F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3BA08CC" w14:textId="3ABB4C1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F0488F" w14:textId="5C487D0C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1C769B" w14:textId="33066090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7B08992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66E1886" w14:textId="753A9D5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8AFBCFF" w14:textId="2AE9CC3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F26730" w14:textId="0774C65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66D9380" w14:textId="0AEE748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4C06108" w14:textId="6D52497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35726FC" w14:textId="2577ED65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17F3211" w14:textId="62858335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C5B4302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A9A863F" w14:textId="347E3F8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51D016A" w14:textId="53B22FDB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4CC3A3D" w14:textId="1963E19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E32461" w14:textId="1947045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9F77E91" w14:textId="7EFE6E1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6BF7F02" w14:textId="79735338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B782CCC" w14:textId="0B0588F3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3E56213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2686B6" w14:textId="7C3161B8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50AA5A5" w14:textId="55CF24CB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4818742" w14:textId="11D1A45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82E9A0F" w14:textId="541708BF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ED91C4C" w14:textId="2108550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A1F6A33" w14:textId="64437290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239F129" w14:textId="251B40F0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DE72E11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1F044E0" w14:textId="4F1D8BCD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98F1447" w14:textId="5008DFF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109A589" w14:textId="3E61453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204606" w14:textId="4B664ED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32B1213" w14:textId="4EB2ED6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66117B9" w14:textId="63E47EAC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D81696" w14:textId="2AC933C6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4E7CDBB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8DF1725" w14:textId="42711B2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5516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87BF88" w14:textId="4068569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5516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5516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5516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5516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CB9D1F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1578A80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691AFC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3CD7CB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E2F3A98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3E57E090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3022124A" w14:textId="2482B4B3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SEPTEMBRE</w:t>
            </w:r>
          </w:p>
          <w:p w14:paraId="2C122BDC" w14:textId="62FCE329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6"/>
              <w:gridCol w:w="1669"/>
              <w:gridCol w:w="907"/>
              <w:gridCol w:w="544"/>
            </w:tblGrid>
            <w:tr w:rsidR="00F47B84" w:rsidRPr="00D57301" w14:paraId="74F6710C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32B63F90" w14:textId="77777777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14B14E15" w14:textId="4015A6DB" w:rsidR="00F47B84" w:rsidRPr="00D57301" w:rsidRDefault="00D57301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10D3C24" w14:textId="33147FEC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2025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3C919FB" w14:textId="77777777" w:rsidR="00F47B84" w:rsidRPr="00D57301" w:rsidRDefault="00F47B84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D5BC269" w14:textId="77777777" w:rsidR="00F47B84" w:rsidRPr="00D57301" w:rsidRDefault="00F47B84" w:rsidP="00FA5682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D57301" w14:paraId="356E124F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43E0319" w14:textId="1C3D6171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A099E76" w14:textId="4E757E9B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6E110089" w14:textId="68BBBCF4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D4E88A6" w14:textId="007E712A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68DD0BF6" w14:textId="1514872C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320DD66" w14:textId="7BDB3DD8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1EDA3D4A" w14:textId="306620B6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5E2D8B2E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AC123AF" w14:textId="53F9EB8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E82D940" w14:textId="7F09337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CD53C93" w14:textId="4130E7E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B81A273" w14:textId="3975F9D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74207D2" w14:textId="4E4DB4F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B32C84C" w14:textId="36C9A8EF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3AF09D" w14:textId="755DA43E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39C87C72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413CE1" w14:textId="65EE5648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C93D0F" w14:textId="1E63D0C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4384091" w14:textId="5D83ADD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D11C587" w14:textId="44ACE01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DD3B77D" w14:textId="70791F4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E332289" w14:textId="6C8B58C2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C0995E" w14:textId="75B5B269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AF29615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B5AFE53" w14:textId="124986E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DB98FB" w14:textId="2F5C7AAE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88C56E" w14:textId="36CD386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0AC42F" w14:textId="0273E20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11513E6" w14:textId="7816B25E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A90359" w14:textId="536B2344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F227EE" w14:textId="12FA62C8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D5420BD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774AA2A" w14:textId="31DF8BED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B0D929" w14:textId="0D01FF6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87D3CF" w14:textId="1FACF99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DD584D6" w14:textId="0297C2F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3560160" w14:textId="409E216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7F8EA1" w14:textId="356C65C0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98F664C" w14:textId="7AD8FEE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140D9E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F78D629" w14:textId="67FDBA5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CEB7D" w14:textId="4F13F91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A2F958" w14:textId="2EF43A7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A448420" w14:textId="4FC362B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18DB3B0" w14:textId="3FE821E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334EA4" w14:textId="6BB0BB62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F5CAC0B" w14:textId="238A9C4A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27DD3B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F3ECFF" w14:textId="733FFBBF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BD7E581" w14:textId="62ECB21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161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D31B7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5516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48C4ACD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1E5224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422DB5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E0518C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A524B3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4989D31F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A1C3F59" w14:textId="58A003CF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6"/>
        <w:gridCol w:w="2206"/>
        <w:gridCol w:w="2206"/>
        <w:gridCol w:w="2206"/>
        <w:gridCol w:w="2166"/>
      </w:tblGrid>
      <w:tr w:rsidR="006F5860" w:rsidRPr="00D57301" w14:paraId="73D4F18E" w14:textId="77777777" w:rsidTr="00907BEC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68B71591" w14:textId="49741AA5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2C34C84" w14:textId="7E34499F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B52EC" w14:textId="47C20C47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F8901F3" w14:textId="6E3D195D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61C956E" w14:textId="400CDF58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9D61C0" w14:textId="7E8F6FFB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DBBAC7D" w14:textId="2A8935E7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166C3811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B43B821" w14:textId="54838AE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7FFB9CA1" w14:textId="357C272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B4DA1A" w14:textId="7833998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F1FFCFA" w14:textId="3B73AE9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938BB18" w14:textId="301BB68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06E4B02" w14:textId="4D21B80C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240438D" w14:textId="5AD68D41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0D4D71E7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AF99DC" w14:textId="3BABFCE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7BAE7F85" w14:textId="452E1AC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05F1DBB" w14:textId="03641B7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C047810" w14:textId="1042A7A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27EAB4C" w14:textId="5565155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07E3FE6" w14:textId="207AF91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6664AB9" w14:textId="6C2632C8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1B78E7BE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F176476" w14:textId="4519A85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F75EFE3" w14:textId="3E9BEC7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A80BC65" w14:textId="7F08396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C83BF1" w14:textId="0E5B3C5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B070CE" w14:textId="147AB8B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6E46A07" w14:textId="1571C53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03C44432" w14:textId="5C3C2013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1302B2E8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85F12A2" w14:textId="72605D3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25A8394" w14:textId="00039C0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769D7C" w14:textId="6D1720D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28453EB" w14:textId="462783D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9944F37" w14:textId="050FD97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9AFB997" w14:textId="3A11A263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56F89B5" w14:textId="0A10FC3D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05D3B96E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9963310" w14:textId="1FCD07D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231E346" w14:textId="531C501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EE8D4F1" w14:textId="78C8C9F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53DD33B" w14:textId="0BEFC5E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FDD4251" w14:textId="486349E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6460CFE" w14:textId="6570CD85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86D57F2" w14:textId="1FE063A6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171E1FC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67D74A0" w14:textId="419606C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5EFD26D" w14:textId="7E93CBE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161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C687132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CB5D95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D215D6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F9CA47B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175EF88C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7051FC" w14:textId="77777777" w:rsidR="001269C3" w:rsidRDefault="001269C3">
      <w:pPr>
        <w:spacing w:after="0"/>
      </w:pPr>
      <w:r>
        <w:separator/>
      </w:r>
    </w:p>
  </w:endnote>
  <w:endnote w:type="continuationSeparator" w:id="0">
    <w:p w14:paraId="17BD47A0" w14:textId="77777777" w:rsidR="001269C3" w:rsidRDefault="001269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24A104" w14:textId="77777777" w:rsidR="001269C3" w:rsidRDefault="001269C3">
      <w:pPr>
        <w:spacing w:after="0"/>
      </w:pPr>
      <w:r>
        <w:separator/>
      </w:r>
    </w:p>
  </w:footnote>
  <w:footnote w:type="continuationSeparator" w:id="0">
    <w:p w14:paraId="1ABAF54B" w14:textId="77777777" w:rsidR="001269C3" w:rsidRDefault="001269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13665"/>
    <w:rsid w:val="00046855"/>
    <w:rsid w:val="0005357B"/>
    <w:rsid w:val="0006763E"/>
    <w:rsid w:val="00071356"/>
    <w:rsid w:val="00097A25"/>
    <w:rsid w:val="000A5A57"/>
    <w:rsid w:val="00105630"/>
    <w:rsid w:val="0011161D"/>
    <w:rsid w:val="001269C3"/>
    <w:rsid w:val="001274F3"/>
    <w:rsid w:val="001338F2"/>
    <w:rsid w:val="00151CCE"/>
    <w:rsid w:val="00160D7A"/>
    <w:rsid w:val="001B01F9"/>
    <w:rsid w:val="001C41F9"/>
    <w:rsid w:val="00235516"/>
    <w:rsid w:val="00285C1D"/>
    <w:rsid w:val="002A6420"/>
    <w:rsid w:val="00302845"/>
    <w:rsid w:val="003108C9"/>
    <w:rsid w:val="0031649E"/>
    <w:rsid w:val="003327F5"/>
    <w:rsid w:val="00340CAF"/>
    <w:rsid w:val="003B6D2A"/>
    <w:rsid w:val="003C0D41"/>
    <w:rsid w:val="003C4F96"/>
    <w:rsid w:val="003D31B7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3100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B1201"/>
    <w:rsid w:val="008F16F7"/>
    <w:rsid w:val="00907BEC"/>
    <w:rsid w:val="009164BA"/>
    <w:rsid w:val="009166BD"/>
    <w:rsid w:val="00977AAE"/>
    <w:rsid w:val="00983B4C"/>
    <w:rsid w:val="00996E56"/>
    <w:rsid w:val="00997268"/>
    <w:rsid w:val="009B1BD5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76F0B"/>
    <w:rsid w:val="00B85583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92EA5"/>
    <w:rsid w:val="00DA0093"/>
    <w:rsid w:val="00DA1BD9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2024-05-27T16:02:00Z</dcterms:created>
  <dcterms:modified xsi:type="dcterms:W3CDTF">2024-05-27T16:02:00Z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