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09"/>
        <w:gridCol w:w="7909"/>
      </w:tblGrid>
      <w:tr w:rsidR="00ED5F48" w:rsidRPr="00062EB8" w14:paraId="50296CB7" w14:textId="77777777" w:rsidTr="009616CC">
        <w:tc>
          <w:tcPr>
            <w:tcW w:w="2500" w:type="pct"/>
            <w:vAlign w:val="center"/>
          </w:tcPr>
          <w:p w14:paraId="254D9321" w14:textId="54C9F9D0" w:rsidR="00ED5F48" w:rsidRPr="00062EB8" w:rsidRDefault="00062EB8" w:rsidP="00062EB8">
            <w:pPr>
              <w:pStyle w:val="ad"/>
              <w:spacing w:after="0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SEPTEMBRE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2C122BDC" w14:textId="590EA508" w:rsidR="00ED5F48" w:rsidRPr="00062EB8" w:rsidRDefault="00ED5F48" w:rsidP="00062EB8">
            <w:pPr>
              <w:pStyle w:val="ad"/>
              <w:spacing w:after="0"/>
              <w:jc w:val="left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C66DD9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A1C3F59" w14:textId="58A003CF" w:rsidR="00ED5F48" w:rsidRPr="00062EB8" w:rsidRDefault="00ED5F48" w:rsidP="00062EB8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30"/>
        <w:gridCol w:w="2258"/>
        <w:gridCol w:w="2266"/>
        <w:gridCol w:w="2266"/>
        <w:gridCol w:w="2266"/>
        <w:gridCol w:w="2266"/>
        <w:gridCol w:w="2225"/>
      </w:tblGrid>
      <w:tr w:rsidR="00927861" w:rsidRPr="00062EB8" w14:paraId="73D4F18E" w14:textId="77777777" w:rsidTr="00062EB8">
        <w:trPr>
          <w:trHeight w:val="340"/>
        </w:trPr>
        <w:tc>
          <w:tcPr>
            <w:tcW w:w="707" w:type="pct"/>
            <w:shd w:val="clear" w:color="auto" w:fill="D9D9D9" w:themeFill="background1" w:themeFillShade="D9"/>
            <w:vAlign w:val="center"/>
          </w:tcPr>
          <w:p w14:paraId="68B71591" w14:textId="76B0F51B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D9D9D9" w:themeFill="background1" w:themeFillShade="D9"/>
            <w:vAlign w:val="center"/>
          </w:tcPr>
          <w:p w14:paraId="52C34C84" w14:textId="25477FD8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295B52EC" w14:textId="5D3E5E2B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2F8901F3" w14:textId="0B064FB4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361C956E" w14:textId="47AED5EA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262626" w:themeFill="text1" w:themeFillTint="D9"/>
            <w:vAlign w:val="center"/>
          </w:tcPr>
          <w:p w14:paraId="019D61C0" w14:textId="136C4071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262626" w:themeFill="text1" w:themeFillTint="D9"/>
            <w:vAlign w:val="center"/>
          </w:tcPr>
          <w:p w14:paraId="0DBBAC7D" w14:textId="52E9B441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DIMANCHE</w:t>
            </w:r>
          </w:p>
        </w:tc>
      </w:tr>
      <w:tr w:rsidR="00ED5F48" w:rsidRPr="00062EB8" w14:paraId="166C3811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4B43B821" w14:textId="2CDADD3C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7FFB9CA1" w14:textId="5F329CD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2B4DA1A" w14:textId="552766DD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F1FFCFA" w14:textId="4BBDC2A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938BB18" w14:textId="45266E3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06E4B02" w14:textId="552F55E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2240438D" w14:textId="4FF7136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0D4D71E7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50AF99DC" w14:textId="095FE15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7BAE7F85" w14:textId="207BC5D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05F1DBB" w14:textId="2F048AD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C047810" w14:textId="427D503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27EAB4C" w14:textId="7766867D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07E3FE6" w14:textId="169B153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36664AB9" w14:textId="5AE8C508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1B78E7BE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6F176476" w14:textId="3D2238D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6F75EFE3" w14:textId="1BBE0C7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A80BC65" w14:textId="6C006DC8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7C83BF1" w14:textId="48DEA87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7B070CE" w14:textId="6EADDCE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6E46A07" w14:textId="68906E3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03C44432" w14:textId="7944FE4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1302B2E8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085F12A2" w14:textId="340D8B9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425A8394" w14:textId="259169B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5769D7C" w14:textId="053BBA9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28453EB" w14:textId="5AB94C1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9944F37" w14:textId="78CEDDAD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9AFB997" w14:textId="373FF3AC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356F89B5" w14:textId="187B4CF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05D3B96E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69963310" w14:textId="2159F9B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4231E346" w14:textId="45DD1C5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EE8D4F1" w14:textId="7432EE6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53DD33B" w14:textId="40DC1B1D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FDD4251" w14:textId="5BBF734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6460CFE" w14:textId="10162EE8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286D57F2" w14:textId="693D5BB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3171E1FC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267D74A0" w14:textId="632154B9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35EFD26D" w14:textId="29F39E4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66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C687132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DCB5D95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DD215D6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F9CA47B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175EF88C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062EB8" w:rsidRDefault="00ED5F48" w:rsidP="00062EB8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062EB8" w:rsidSect="00062EB8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6EBD69" w14:textId="77777777" w:rsidR="0024089A" w:rsidRDefault="0024089A">
      <w:pPr>
        <w:spacing w:after="0"/>
      </w:pPr>
      <w:r>
        <w:separator/>
      </w:r>
    </w:p>
  </w:endnote>
  <w:endnote w:type="continuationSeparator" w:id="0">
    <w:p w14:paraId="2014EA6D" w14:textId="77777777" w:rsidR="0024089A" w:rsidRDefault="0024089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DD9C4B" w14:textId="77777777" w:rsidR="0024089A" w:rsidRDefault="0024089A">
      <w:pPr>
        <w:spacing w:after="0"/>
      </w:pPr>
      <w:r>
        <w:separator/>
      </w:r>
    </w:p>
  </w:footnote>
  <w:footnote w:type="continuationSeparator" w:id="0">
    <w:p w14:paraId="28DF31C4" w14:textId="77777777" w:rsidR="0024089A" w:rsidRDefault="0024089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33031"/>
    <w:rsid w:val="0005357B"/>
    <w:rsid w:val="00062EB8"/>
    <w:rsid w:val="00071356"/>
    <w:rsid w:val="00097A25"/>
    <w:rsid w:val="000A5A57"/>
    <w:rsid w:val="001274F3"/>
    <w:rsid w:val="001363EB"/>
    <w:rsid w:val="00143A40"/>
    <w:rsid w:val="00151CCE"/>
    <w:rsid w:val="001A449F"/>
    <w:rsid w:val="001B01F9"/>
    <w:rsid w:val="001C41F9"/>
    <w:rsid w:val="0024089A"/>
    <w:rsid w:val="00285267"/>
    <w:rsid w:val="00285C1D"/>
    <w:rsid w:val="003327F5"/>
    <w:rsid w:val="00340CAF"/>
    <w:rsid w:val="00393E37"/>
    <w:rsid w:val="003C0D41"/>
    <w:rsid w:val="003D4EE4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404A1"/>
    <w:rsid w:val="00667021"/>
    <w:rsid w:val="00671F6A"/>
    <w:rsid w:val="006974E1"/>
    <w:rsid w:val="006B6899"/>
    <w:rsid w:val="006C0896"/>
    <w:rsid w:val="006F513E"/>
    <w:rsid w:val="007C0139"/>
    <w:rsid w:val="007D45A1"/>
    <w:rsid w:val="007F564D"/>
    <w:rsid w:val="008218D3"/>
    <w:rsid w:val="008B1201"/>
    <w:rsid w:val="008F16F7"/>
    <w:rsid w:val="009164BA"/>
    <w:rsid w:val="009166BD"/>
    <w:rsid w:val="00926B47"/>
    <w:rsid w:val="00927861"/>
    <w:rsid w:val="0094475A"/>
    <w:rsid w:val="009616CC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D7564"/>
    <w:rsid w:val="00BE3BE0"/>
    <w:rsid w:val="00BE5AB8"/>
    <w:rsid w:val="00BF49DC"/>
    <w:rsid w:val="00C07514"/>
    <w:rsid w:val="00C1453A"/>
    <w:rsid w:val="00C44DFB"/>
    <w:rsid w:val="00C6519B"/>
    <w:rsid w:val="00C66DD9"/>
    <w:rsid w:val="00C70F21"/>
    <w:rsid w:val="00C7354B"/>
    <w:rsid w:val="00C800AA"/>
    <w:rsid w:val="00C91F9B"/>
    <w:rsid w:val="00D17498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2024-05-27T14:28:00Z</dcterms:created>
  <dcterms:modified xsi:type="dcterms:W3CDTF">2024-05-27T14:28:00Z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