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336158" w14:paraId="50296CB7" w14:textId="77777777" w:rsidTr="00ED5F48">
        <w:tc>
          <w:tcPr>
            <w:tcW w:w="2500" w:type="pct"/>
            <w:vAlign w:val="center"/>
          </w:tcPr>
          <w:p w14:paraId="254D9321" w14:textId="6526CDEC" w:rsidR="00ED5F48" w:rsidRPr="00336158" w:rsidRDefault="0094723D" w:rsidP="00CA7046">
            <w:pPr>
              <w:pStyle w:val="ad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96"/>
                <w:szCs w:val="96"/>
                <w:lang w:bidi="ru-RU"/>
              </w:rPr>
              <w:t>SEPTEMBRE</w:t>
            </w:r>
            <w:r w:rsidR="00C34FA4"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drawing>
                <wp:anchor distT="0" distB="0" distL="114300" distR="114300" simplePos="0" relativeHeight="251666432" behindDoc="1" locked="0" layoutInCell="1" allowOverlap="1" wp14:anchorId="278A82E5" wp14:editId="7ACE984E">
                  <wp:simplePos x="0" y="0"/>
                  <wp:positionH relativeFrom="column">
                    <wp:posOffset>-457835</wp:posOffset>
                  </wp:positionH>
                  <wp:positionV relativeFrom="paragraph">
                    <wp:posOffset>-456565</wp:posOffset>
                  </wp:positionV>
                  <wp:extent cx="10693507" cy="7560000"/>
                  <wp:effectExtent l="0" t="0" r="0" b="3175"/>
                  <wp:wrapNone/>
                  <wp:docPr id="9" name="Рисунок 9" descr="Изображение выглядит как ед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01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507" cy="75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00" w:type="pct"/>
            <w:vAlign w:val="center"/>
          </w:tcPr>
          <w:p w14:paraId="2C122BDC" w14:textId="13B1932B" w:rsidR="00ED5F48" w:rsidRPr="00336158" w:rsidRDefault="00ED5F48" w:rsidP="00CA7046">
            <w:pPr>
              <w:pStyle w:val="ad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336158" w:rsidRDefault="00ED5F48" w:rsidP="00CA7046">
      <w:pPr>
        <w:pStyle w:val="Months"/>
        <w:jc w:val="center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CA7046" w:rsidRPr="00336158" w14:paraId="73D4F18E" w14:textId="77777777" w:rsidTr="0094723D">
        <w:trPr>
          <w:trHeight w:val="964"/>
        </w:trPr>
        <w:tc>
          <w:tcPr>
            <w:tcW w:w="707" w:type="pct"/>
            <w:shd w:val="clear" w:color="auto" w:fill="auto"/>
            <w:vAlign w:val="center"/>
          </w:tcPr>
          <w:p w14:paraId="68B71591" w14:textId="305418B5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52C34C84" w14:textId="59D46D21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B52EC" w14:textId="40B720F2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F8901F3" w14:textId="1358592D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361C956E" w14:textId="321E681A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9D61C0" w14:textId="109438C1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SAMEDI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0DBBAC7D" w14:textId="6DEE3FAC" w:rsidR="00CA7046" w:rsidRPr="00336158" w:rsidRDefault="0094723D" w:rsidP="00CA7046">
            <w:pPr>
              <w:pStyle w:val="Days"/>
              <w:rPr>
                <w:rFonts w:ascii="Arial Narrow" w:hAnsi="Arial Narrow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36"/>
                <w:szCs w:val="36"/>
                <w:lang w:bidi="ru-RU"/>
              </w:rPr>
              <w:t>DIMANCHE</w:t>
            </w:r>
          </w:p>
        </w:tc>
      </w:tr>
      <w:tr w:rsidR="00ED5F48" w:rsidRPr="00336158" w14:paraId="166C3811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4B43B821" w14:textId="726D8F0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FFB9CA1" w14:textId="53A1470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2B4DA1A" w14:textId="0CD96A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F1FFCFA" w14:textId="437C9D15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938BB18" w14:textId="35E67D6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06E4B02" w14:textId="38CEB17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240438D" w14:textId="1A3FD02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336158">
              <w:rPr>
                <w:rFonts w:ascii="Arial Narrow" w:hAnsi="Arial Narrow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D4D71E7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50AF99DC" w14:textId="14351F6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7BAE7F85" w14:textId="6FD401F3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05F1DBB" w14:textId="5FF2AE9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C047810" w14:textId="26626BB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27EAB4C" w14:textId="3A68969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07E3FE6" w14:textId="113FD4C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6664AB9" w14:textId="1922AB2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B78E7B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F176476" w14:textId="7B73B8C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6F75EFE3" w14:textId="5AACBF8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A80BC65" w14:textId="1E25A45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7C83BF1" w14:textId="3FD32F3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7B070CE" w14:textId="49A08872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6E46A07" w14:textId="30145F1C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03C44432" w14:textId="1F09473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1302B2E8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085F12A2" w14:textId="51D1643E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25A8394" w14:textId="2D93A41F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25769D7C" w14:textId="2A09EEE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28453EB" w14:textId="4461CEAA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39944F37" w14:textId="41A43459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9AFB997" w14:textId="65BFFC6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356F89B5" w14:textId="47954958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05D3B96E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69963310" w14:textId="4E5C3CBB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4231E346" w14:textId="6802C5E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0EE8D4F1" w14:textId="6DF4A3A1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153DD33B" w14:textId="63583BED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7FDD4251" w14:textId="2BF08960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66460CFE" w14:textId="102E57D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286D57F2" w14:textId="2A557816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336158" w14:paraId="3171E1FC" w14:textId="77777777" w:rsidTr="00C34FA4">
        <w:trPr>
          <w:trHeight w:val="1304"/>
        </w:trPr>
        <w:tc>
          <w:tcPr>
            <w:tcW w:w="707" w:type="pct"/>
            <w:shd w:val="clear" w:color="auto" w:fill="auto"/>
            <w:tcMar>
              <w:right w:w="142" w:type="dxa"/>
            </w:tcMar>
            <w:vAlign w:val="bottom"/>
          </w:tcPr>
          <w:p w14:paraId="267D74A0" w14:textId="03E2B1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right w:w="142" w:type="dxa"/>
            </w:tcMar>
            <w:vAlign w:val="bottom"/>
          </w:tcPr>
          <w:p w14:paraId="35EFD26D" w14:textId="081EB304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100C7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336158"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4C687132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CB5D95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DD215D6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auto"/>
            <w:tcMar>
              <w:right w:w="142" w:type="dxa"/>
            </w:tcMar>
            <w:vAlign w:val="bottom"/>
          </w:tcPr>
          <w:p w14:paraId="5F9CA47B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shd w:val="clear" w:color="auto" w:fill="auto"/>
            <w:tcMar>
              <w:right w:w="142" w:type="dxa"/>
            </w:tcMar>
            <w:vAlign w:val="bottom"/>
          </w:tcPr>
          <w:p w14:paraId="175EF88C" w14:textId="77777777" w:rsidR="00ED5F48" w:rsidRPr="00336158" w:rsidRDefault="00ED5F48" w:rsidP="00CA7046">
            <w:pPr>
              <w:pStyle w:val="Dates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336158" w:rsidRDefault="00ED5F48" w:rsidP="00CA7046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336158" w:rsidSect="00CA7046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B8B60A" w14:textId="77777777" w:rsidR="008C6ACD" w:rsidRDefault="008C6ACD">
      <w:pPr>
        <w:spacing w:after="0"/>
      </w:pPr>
      <w:r>
        <w:separator/>
      </w:r>
    </w:p>
  </w:endnote>
  <w:endnote w:type="continuationSeparator" w:id="0">
    <w:p w14:paraId="64CC00E1" w14:textId="77777777" w:rsidR="008C6ACD" w:rsidRDefault="008C6A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8AE2A3" w14:textId="77777777" w:rsidR="008C6ACD" w:rsidRDefault="008C6ACD">
      <w:pPr>
        <w:spacing w:after="0"/>
      </w:pPr>
      <w:r>
        <w:separator/>
      </w:r>
    </w:p>
  </w:footnote>
  <w:footnote w:type="continuationSeparator" w:id="0">
    <w:p w14:paraId="1F0161B3" w14:textId="77777777" w:rsidR="008C6ACD" w:rsidRDefault="008C6A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030C"/>
    <w:rsid w:val="0005357B"/>
    <w:rsid w:val="00071356"/>
    <w:rsid w:val="00097A25"/>
    <w:rsid w:val="000A5A57"/>
    <w:rsid w:val="000D2BEA"/>
    <w:rsid w:val="00124C2D"/>
    <w:rsid w:val="001274F3"/>
    <w:rsid w:val="00151CCE"/>
    <w:rsid w:val="001B01F9"/>
    <w:rsid w:val="001C41F9"/>
    <w:rsid w:val="00285C1D"/>
    <w:rsid w:val="003327F5"/>
    <w:rsid w:val="00336158"/>
    <w:rsid w:val="00340CAF"/>
    <w:rsid w:val="003C0D41"/>
    <w:rsid w:val="003D1B23"/>
    <w:rsid w:val="003E085C"/>
    <w:rsid w:val="003E7B3A"/>
    <w:rsid w:val="00416364"/>
    <w:rsid w:val="004267E0"/>
    <w:rsid w:val="00431B29"/>
    <w:rsid w:val="00440416"/>
    <w:rsid w:val="00462EAD"/>
    <w:rsid w:val="00473FD5"/>
    <w:rsid w:val="004A6170"/>
    <w:rsid w:val="004F2D9D"/>
    <w:rsid w:val="004F6AAC"/>
    <w:rsid w:val="00512F2D"/>
    <w:rsid w:val="00570FBB"/>
    <w:rsid w:val="00583B82"/>
    <w:rsid w:val="005923AC"/>
    <w:rsid w:val="005D5149"/>
    <w:rsid w:val="005E656F"/>
    <w:rsid w:val="00667021"/>
    <w:rsid w:val="006751C8"/>
    <w:rsid w:val="006974E1"/>
    <w:rsid w:val="006B6899"/>
    <w:rsid w:val="006C0896"/>
    <w:rsid w:val="006F513E"/>
    <w:rsid w:val="00721657"/>
    <w:rsid w:val="007C0139"/>
    <w:rsid w:val="007D45A1"/>
    <w:rsid w:val="007F564D"/>
    <w:rsid w:val="00832CF3"/>
    <w:rsid w:val="008916C8"/>
    <w:rsid w:val="008B1201"/>
    <w:rsid w:val="008C6ACD"/>
    <w:rsid w:val="008F16F7"/>
    <w:rsid w:val="009164BA"/>
    <w:rsid w:val="009166BD"/>
    <w:rsid w:val="0094723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656E"/>
    <w:rsid w:val="00B37C7E"/>
    <w:rsid w:val="00B65B09"/>
    <w:rsid w:val="00B85583"/>
    <w:rsid w:val="00B9476B"/>
    <w:rsid w:val="00BC3952"/>
    <w:rsid w:val="00BE5AB8"/>
    <w:rsid w:val="00BF49DC"/>
    <w:rsid w:val="00C34FA4"/>
    <w:rsid w:val="00C44DFB"/>
    <w:rsid w:val="00C6519B"/>
    <w:rsid w:val="00C70F21"/>
    <w:rsid w:val="00C7354B"/>
    <w:rsid w:val="00C800AA"/>
    <w:rsid w:val="00C91F9B"/>
    <w:rsid w:val="00CA7046"/>
    <w:rsid w:val="00D76427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00C7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2024-05-27T15:36:00Z</dcterms:created>
  <dcterms:modified xsi:type="dcterms:W3CDTF">2024-05-27T15:36:00Z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