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3897A9E6" w14:textId="77777777" w:rsidTr="00ED5F48">
        <w:tc>
          <w:tcPr>
            <w:tcW w:w="2500" w:type="pct"/>
            <w:vAlign w:val="center"/>
          </w:tcPr>
          <w:p w14:paraId="30CEB76C" w14:textId="048C2AA0" w:rsidR="00ED5F48" w:rsidRPr="008711BC" w:rsidRDefault="00D324BB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 w:rsidRPr="00D324BB"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AOÛT</w:t>
            </w:r>
          </w:p>
        </w:tc>
        <w:tc>
          <w:tcPr>
            <w:tcW w:w="2500" w:type="pct"/>
            <w:vAlign w:val="center"/>
          </w:tcPr>
          <w:p w14:paraId="055F6AFA" w14:textId="18BC0282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58B73B97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A47607" w14:textId="66AE91B6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50A356" w14:textId="256AF08E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970E4E" w14:textId="4AED4B9A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0CAE09" w14:textId="0B07446E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7D7818" w14:textId="54B6B59A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750F0D" w14:textId="2822003B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CF59DD" w14:textId="27AD6851" w:rsidR="00ED5F48" w:rsidRPr="00727D08" w:rsidRDefault="00167298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DI</w:t>
            </w:r>
          </w:p>
        </w:tc>
      </w:tr>
      <w:tr w:rsidR="00ED5F48" w:rsidRPr="00F1140A" w14:paraId="4D9E18BA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0875F490" w14:textId="0FE27B5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033F096" w14:textId="610229C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3A16DC7" w14:textId="57B1E83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2FD497A" w14:textId="3618C9D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9F8B385" w14:textId="28C2214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50BEC3A" w14:textId="6B66161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5725119" w14:textId="3B165C20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пятница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3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0258D95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5277FF2" w14:textId="15C85EB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76441BB" w14:textId="1478D7D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C3A5C1A" w14:textId="2FCE022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5EC41FC" w14:textId="44609F7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3AC5A28" w14:textId="4FF2729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60B82CD" w14:textId="3DB81D7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2A5DD3F" w14:textId="655538C2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10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6E3A00FA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BB562D8" w14:textId="786DFD2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89DF0E1" w14:textId="16D65E3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2EBD9B" w14:textId="4DAEF61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22CC34B" w14:textId="7718484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A4CE1E0" w14:textId="123E1A0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28208BE" w14:textId="07536B9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1964DF8" w14:textId="71DF5202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17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19BF7D1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2446783" w14:textId="5BB056E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543ED9F" w14:textId="751C7B1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9FFCF38" w14:textId="4E50C9A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BD64BE" w14:textId="0E711FF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CEBF36" w14:textId="347619E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F8A73ED" w14:textId="7079C2A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5D8E27DB" w14:textId="68F2CF9B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24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343E446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77EDF0C" w14:textId="1238DB9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93FAC31" w14:textId="5C6544F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BDD607" w14:textId="531F7FC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FC8988A" w14:textId="6B03716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D90E9B4" w14:textId="74199DC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B629D18" w14:textId="2FE42CE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5131818D" w14:textId="740131E5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="00D324BB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="00D324BB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31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5D117A2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E993A68" w14:textId="1B19904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256F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7626DB1" w14:textId="704CE16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324B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256F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256F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256F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256F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616E4D7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55AECC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D1FA5C4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27525A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98F342A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14CEEF" w14:textId="77777777" w:rsidR="00943A57" w:rsidRDefault="00943A57">
      <w:pPr>
        <w:spacing w:after="0"/>
      </w:pPr>
      <w:r>
        <w:separator/>
      </w:r>
    </w:p>
  </w:endnote>
  <w:endnote w:type="continuationSeparator" w:id="0">
    <w:p w14:paraId="22D28A15" w14:textId="77777777" w:rsidR="00943A57" w:rsidRDefault="00943A5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DB404D" w14:textId="77777777" w:rsidR="00943A57" w:rsidRDefault="00943A57">
      <w:pPr>
        <w:spacing w:after="0"/>
      </w:pPr>
      <w:r>
        <w:separator/>
      </w:r>
    </w:p>
  </w:footnote>
  <w:footnote w:type="continuationSeparator" w:id="0">
    <w:p w14:paraId="75E7BD37" w14:textId="77777777" w:rsidR="00943A57" w:rsidRDefault="00943A5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7298"/>
    <w:rsid w:val="001B01F9"/>
    <w:rsid w:val="001C41F9"/>
    <w:rsid w:val="00285C1D"/>
    <w:rsid w:val="002E6538"/>
    <w:rsid w:val="003327F5"/>
    <w:rsid w:val="00340CAF"/>
    <w:rsid w:val="003C0D41"/>
    <w:rsid w:val="003E085C"/>
    <w:rsid w:val="003E7B3A"/>
    <w:rsid w:val="00416364"/>
    <w:rsid w:val="00431B29"/>
    <w:rsid w:val="00440416"/>
    <w:rsid w:val="004553AF"/>
    <w:rsid w:val="00462EAD"/>
    <w:rsid w:val="00490107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27D08"/>
    <w:rsid w:val="007C0139"/>
    <w:rsid w:val="007D45A1"/>
    <w:rsid w:val="007F564D"/>
    <w:rsid w:val="00833245"/>
    <w:rsid w:val="008711BC"/>
    <w:rsid w:val="008B1201"/>
    <w:rsid w:val="008F16F7"/>
    <w:rsid w:val="009164BA"/>
    <w:rsid w:val="009166BD"/>
    <w:rsid w:val="00943A57"/>
    <w:rsid w:val="0095517E"/>
    <w:rsid w:val="00977AAE"/>
    <w:rsid w:val="00996E56"/>
    <w:rsid w:val="00997268"/>
    <w:rsid w:val="009A404B"/>
    <w:rsid w:val="009B2885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2E22"/>
    <w:rsid w:val="00B61F0C"/>
    <w:rsid w:val="00B65B09"/>
    <w:rsid w:val="00B85583"/>
    <w:rsid w:val="00B9476B"/>
    <w:rsid w:val="00BC3952"/>
    <w:rsid w:val="00BE17BF"/>
    <w:rsid w:val="00BE5AB8"/>
    <w:rsid w:val="00BF49DC"/>
    <w:rsid w:val="00C44DFB"/>
    <w:rsid w:val="00C6519B"/>
    <w:rsid w:val="00C70F21"/>
    <w:rsid w:val="00C7354B"/>
    <w:rsid w:val="00C800AA"/>
    <w:rsid w:val="00C91F9B"/>
    <w:rsid w:val="00D31A9C"/>
    <w:rsid w:val="00D324BB"/>
    <w:rsid w:val="00DE32AC"/>
    <w:rsid w:val="00DF5A7E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256F2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2024-05-22T08:59:00Z</dcterms:created>
  <dcterms:modified xsi:type="dcterms:W3CDTF">2024-05-22T08:59:00Z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