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699"/>
        <w:gridCol w:w="7699"/>
      </w:tblGrid>
      <w:tr w:rsidR="00ED5F48" w:rsidRPr="00336158" w14:paraId="3897A9E6" w14:textId="77777777" w:rsidTr="00ED5F48">
        <w:tc>
          <w:tcPr>
            <w:tcW w:w="2500" w:type="pct"/>
            <w:vAlign w:val="center"/>
          </w:tcPr>
          <w:p w14:paraId="30CEB76C" w14:textId="0339A9C3" w:rsidR="00ED5F48" w:rsidRPr="00336158" w:rsidRDefault="0094723D" w:rsidP="00CA7046">
            <w:pPr>
              <w:pStyle w:val="ad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auto"/>
                <w:sz w:val="96"/>
                <w:szCs w:val="96"/>
                <w:lang w:bidi="ru-RU"/>
              </w:rPr>
              <w:t>AOUT</w:t>
            </w:r>
            <w:r w:rsidR="00C34FA4" w:rsidRPr="00336158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drawing>
                <wp:anchor distT="0" distB="0" distL="114300" distR="114300" simplePos="0" relativeHeight="251665408" behindDoc="1" locked="0" layoutInCell="1" allowOverlap="1" wp14:anchorId="73FB8DBD" wp14:editId="5BB0B712">
                  <wp:simplePos x="0" y="0"/>
                  <wp:positionH relativeFrom="column">
                    <wp:posOffset>-457835</wp:posOffset>
                  </wp:positionH>
                  <wp:positionV relativeFrom="paragraph">
                    <wp:posOffset>-456565</wp:posOffset>
                  </wp:positionV>
                  <wp:extent cx="10693507" cy="7560000"/>
                  <wp:effectExtent l="0" t="0" r="0" b="3175"/>
                  <wp:wrapNone/>
                  <wp:docPr id="8" name="Рисунок 8" descr="Изображение выглядит как ед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01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3507" cy="75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500" w:type="pct"/>
            <w:vAlign w:val="center"/>
          </w:tcPr>
          <w:p w14:paraId="055F6AFA" w14:textId="167C3035" w:rsidR="00ED5F48" w:rsidRPr="00336158" w:rsidRDefault="00ED5F48" w:rsidP="00CA7046">
            <w:pPr>
              <w:pStyle w:val="ad"/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73175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t>2025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36B97403" w14:textId="63A23460" w:rsidR="00ED5F48" w:rsidRPr="00336158" w:rsidRDefault="00ED5F48" w:rsidP="00CA7046">
      <w:pPr>
        <w:pStyle w:val="Months"/>
        <w:jc w:val="center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2173"/>
        <w:gridCol w:w="2200"/>
        <w:gridCol w:w="2208"/>
        <w:gridCol w:w="2208"/>
        <w:gridCol w:w="2208"/>
        <w:gridCol w:w="2208"/>
        <w:gridCol w:w="2168"/>
      </w:tblGrid>
      <w:tr w:rsidR="00CA7046" w:rsidRPr="00336158" w14:paraId="58B73B97" w14:textId="77777777" w:rsidTr="0094723D">
        <w:trPr>
          <w:trHeight w:val="964"/>
        </w:trPr>
        <w:tc>
          <w:tcPr>
            <w:tcW w:w="707" w:type="pct"/>
            <w:shd w:val="clear" w:color="auto" w:fill="auto"/>
            <w:vAlign w:val="center"/>
          </w:tcPr>
          <w:p w14:paraId="03A47607" w14:textId="35D2CF70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LUNDI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5750A356" w14:textId="7AFF1C8E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4B970E4E" w14:textId="6125806D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7D0CAE09" w14:textId="1FD90287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6A7D7818" w14:textId="320909E7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6A750F0D" w14:textId="37833B4D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SAMEDI</w:t>
            </w:r>
          </w:p>
        </w:tc>
        <w:tc>
          <w:tcPr>
            <w:tcW w:w="705" w:type="pct"/>
            <w:shd w:val="clear" w:color="auto" w:fill="auto"/>
            <w:vAlign w:val="center"/>
          </w:tcPr>
          <w:p w14:paraId="27CF59DD" w14:textId="4794596E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DIMANCHE</w:t>
            </w:r>
          </w:p>
        </w:tc>
      </w:tr>
      <w:tr w:rsidR="00ED5F48" w:rsidRPr="00336158" w14:paraId="4D9E18BA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0875F490" w14:textId="387B78F5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7317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3033F096" w14:textId="32CA683C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7317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7317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0728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3A16DC7" w14:textId="718D8A86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7317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7317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0728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2FD497A" w14:textId="4B88322A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7317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7317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0728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9F8B385" w14:textId="454FC98C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7317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7317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7317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7317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73175"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50BEC3A" w14:textId="0043BE9A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7317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7317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7317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7317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7317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45725119" w14:textId="3C3617B8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7317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7317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7317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7317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7317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336158" w14:paraId="20258D95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45277FF2" w14:textId="5506F0A1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7317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176441BB" w14:textId="65B707A8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7317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C3A5C1A" w14:textId="53770189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7317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65EC41FC" w14:textId="0F1C09BC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7317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3AC5A28" w14:textId="4FE83B8F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7317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60B82CD" w14:textId="448C83DB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7317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32A5DD3F" w14:textId="0C674884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7317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336158" w14:paraId="6E3A00FA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5BB562D8" w14:textId="7FDB4891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7317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589DF0E1" w14:textId="1BE438B2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7317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E2EBD9B" w14:textId="00AE7AA3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7317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222CC34B" w14:textId="57B63605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7317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2A4CE1E0" w14:textId="215EFDD8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7317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628208BE" w14:textId="44E68B65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7317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31964DF8" w14:textId="1BDD7E88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7317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336158" w14:paraId="319BF7D1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42446783" w14:textId="4BAAF8A6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7317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5543ED9F" w14:textId="3ABAB27F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7317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29FFCF38" w14:textId="6DFC6C38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7317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5BD64BE" w14:textId="66C64DF8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7317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DCEBF36" w14:textId="796F53E9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7317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F8A73ED" w14:textId="0A20D046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7317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5D8E27DB" w14:textId="436DDAAA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7317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336158" w14:paraId="7343E446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477EDF0C" w14:textId="2C6F1AF1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7317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7317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7317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7317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7317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7317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693FAC31" w14:textId="416A0182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7317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7317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7317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7317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7317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7317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4ABDD607" w14:textId="70EBDCB1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7317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7317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7317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7317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7317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7317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6FC8988A" w14:textId="1F154CD2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7317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7317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7317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7317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7317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7317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D90E9B4" w14:textId="4E3C3551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7317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7317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7317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7317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7317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7317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B629D18" w14:textId="220EE1F2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7317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7317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7317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7317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7317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7317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5131818D" w14:textId="2B237D7B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7317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7317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7317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7317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77317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7317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77317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7317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336158" w14:paraId="35D117A2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0E993A68" w14:textId="3F98BD42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7317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7317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7317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660D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27626DB1" w14:textId="709CA61F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7317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660D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660D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660D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660D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616E4D7" w14:textId="7777777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755AECC" w14:textId="7777777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6D1FA5C4" w14:textId="7777777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227525A" w14:textId="7777777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698F342A" w14:textId="7777777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336158" w:rsidRDefault="00ED5F48" w:rsidP="00CA7046">
      <w:pPr>
        <w:pStyle w:val="a5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sectPr w:rsidR="00ED5F48" w:rsidRPr="00336158" w:rsidSect="00CA7046">
      <w:pgSz w:w="16838" w:h="11906" w:orient="landscape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34090B" w14:textId="77777777" w:rsidR="007437E9" w:rsidRDefault="007437E9">
      <w:pPr>
        <w:spacing w:after="0"/>
      </w:pPr>
      <w:r>
        <w:separator/>
      </w:r>
    </w:p>
  </w:endnote>
  <w:endnote w:type="continuationSeparator" w:id="0">
    <w:p w14:paraId="088003D6" w14:textId="77777777" w:rsidR="007437E9" w:rsidRDefault="007437E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FB31C9" w14:textId="77777777" w:rsidR="007437E9" w:rsidRDefault="007437E9">
      <w:pPr>
        <w:spacing w:after="0"/>
      </w:pPr>
      <w:r>
        <w:separator/>
      </w:r>
    </w:p>
  </w:footnote>
  <w:footnote w:type="continuationSeparator" w:id="0">
    <w:p w14:paraId="1C59F91E" w14:textId="77777777" w:rsidR="007437E9" w:rsidRDefault="007437E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5"/>
    <w:docVar w:name="MonthEnd10" w:val="31.10.2025"/>
    <w:docVar w:name="MonthEnd11" w:val="30.11.2025"/>
    <w:docVar w:name="MonthEnd12" w:val="31.12.2025"/>
    <w:docVar w:name="MonthEnd2" w:val="28.02.2025"/>
    <w:docVar w:name="MonthEnd3" w:val="31.03.2025"/>
    <w:docVar w:name="MonthEnd4" w:val="30.04.2025"/>
    <w:docVar w:name="MonthEnd5" w:val="31.05.2025"/>
    <w:docVar w:name="MonthEnd6" w:val="30.06.2025"/>
    <w:docVar w:name="MonthEnd7" w:val="31.07.2025"/>
    <w:docVar w:name="MonthEnd8" w:val="31.08.2025"/>
    <w:docVar w:name="MonthEnd9" w:val="30.09.2025"/>
    <w:docVar w:name="Months" w:val="12"/>
    <w:docVar w:name="MonthStart1" w:val="01.01.2025"/>
    <w:docVar w:name="MonthStart10" w:val="01.10.2025"/>
    <w:docVar w:name="MonthStart11" w:val="01.11.2025"/>
    <w:docVar w:name="MonthStart12" w:val="01.12.2025"/>
    <w:docVar w:name="MonthStart2" w:val="01.02.2025"/>
    <w:docVar w:name="MonthStart3" w:val="01.03.2025"/>
    <w:docVar w:name="MonthStart4" w:val="01.04.2025"/>
    <w:docVar w:name="MonthStart5" w:val="01.05.2025"/>
    <w:docVar w:name="MonthStart6" w:val="01.06.2025"/>
    <w:docVar w:name="MonthStart7" w:val="01.07.2025"/>
    <w:docVar w:name="MonthStart8" w:val="01.08.2025"/>
    <w:docVar w:name="MonthStart9" w:val="01.09.2025"/>
    <w:docVar w:name="MonthStartLast" w:val="12/1/2012"/>
    <w:docVar w:name="WeekStart" w:val="понедельник"/>
  </w:docVars>
  <w:rsids>
    <w:rsidRoot w:val="00285C1D"/>
    <w:rsid w:val="0003030C"/>
    <w:rsid w:val="0005357B"/>
    <w:rsid w:val="00071356"/>
    <w:rsid w:val="00097A25"/>
    <w:rsid w:val="000A5A57"/>
    <w:rsid w:val="000C2B64"/>
    <w:rsid w:val="000D3C7A"/>
    <w:rsid w:val="001274F3"/>
    <w:rsid w:val="00151CCE"/>
    <w:rsid w:val="001B01F9"/>
    <w:rsid w:val="001C41F9"/>
    <w:rsid w:val="00285C1D"/>
    <w:rsid w:val="003327F5"/>
    <w:rsid w:val="00336158"/>
    <w:rsid w:val="00340CAF"/>
    <w:rsid w:val="00355E64"/>
    <w:rsid w:val="003C0D41"/>
    <w:rsid w:val="003D1B23"/>
    <w:rsid w:val="003E085C"/>
    <w:rsid w:val="003E7B3A"/>
    <w:rsid w:val="00416364"/>
    <w:rsid w:val="004267E0"/>
    <w:rsid w:val="00431B29"/>
    <w:rsid w:val="00440416"/>
    <w:rsid w:val="00462EAD"/>
    <w:rsid w:val="00473FD5"/>
    <w:rsid w:val="004A6170"/>
    <w:rsid w:val="004F6AAC"/>
    <w:rsid w:val="00512F2D"/>
    <w:rsid w:val="00570FBB"/>
    <w:rsid w:val="00583B82"/>
    <w:rsid w:val="005923AC"/>
    <w:rsid w:val="005D5149"/>
    <w:rsid w:val="005E656F"/>
    <w:rsid w:val="00667021"/>
    <w:rsid w:val="006751C8"/>
    <w:rsid w:val="006974E1"/>
    <w:rsid w:val="006B6899"/>
    <w:rsid w:val="006C0896"/>
    <w:rsid w:val="006F513E"/>
    <w:rsid w:val="00721657"/>
    <w:rsid w:val="007437E9"/>
    <w:rsid w:val="00773175"/>
    <w:rsid w:val="007C0139"/>
    <w:rsid w:val="007D45A1"/>
    <w:rsid w:val="007F564D"/>
    <w:rsid w:val="00807285"/>
    <w:rsid w:val="008B1201"/>
    <w:rsid w:val="008F16F7"/>
    <w:rsid w:val="009164BA"/>
    <w:rsid w:val="009166BD"/>
    <w:rsid w:val="0094723D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BF49DC"/>
    <w:rsid w:val="00C34FA4"/>
    <w:rsid w:val="00C436AB"/>
    <w:rsid w:val="00C44DFB"/>
    <w:rsid w:val="00C6519B"/>
    <w:rsid w:val="00C70F21"/>
    <w:rsid w:val="00C7354B"/>
    <w:rsid w:val="00C800AA"/>
    <w:rsid w:val="00C91F9B"/>
    <w:rsid w:val="00CA7046"/>
    <w:rsid w:val="00D660DE"/>
    <w:rsid w:val="00D76427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x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2024-05-22T08:57:00Z</dcterms:created>
  <dcterms:modified xsi:type="dcterms:W3CDTF">2024-05-22T08:57:00Z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