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C957EE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40BA80A4" w:rsidR="003E085C" w:rsidRPr="00C957EE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C957EE">
              <w:rPr>
                <w:rFonts w:cs="Arial"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DC08A9">
              <w:rPr>
                <w:rFonts w:cs="Arial"/>
                <w:noProof/>
                <w:color w:val="auto"/>
                <w:lang w:bidi="ru-RU"/>
              </w:rPr>
              <w:t>2025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31A54289" w:rsidR="00C957EE" w:rsidRPr="00C957EE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52</w:t>
            </w:r>
            <w:r w:rsidR="00C957EE"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 xml:space="preserve"> </w:t>
            </w:r>
            <w:r w:rsidR="00DC08A9" w:rsidRPr="00DC08A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VENDREDIS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C957EE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403E9AC8" w:rsidR="00E50BDE" w:rsidRPr="00C957EE" w:rsidRDefault="00DC08A9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C957EE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2FACB1B1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164531AA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614A0D9C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4F935239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1F4515EC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62317B4E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53B2653E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207310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5A8358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24E083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1BB70E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2C5310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3B61E1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289EC3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07926D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3126A6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6F5C56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586A5F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3905E3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2787D6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55C928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539F2F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4D0E9F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2521E8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69BBFB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763F9F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1A5671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4247AF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46EB13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57FFFF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39607B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62319F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4C8B9D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03D1C4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797272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7753C9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3C58CD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43E1AA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0F6966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6412B2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40D0BB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1F332C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23F4D4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3C2CAF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6387EFBF" w:rsidR="00E50BDE" w:rsidRPr="00C957EE" w:rsidRDefault="00DC08A9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FÉVRIER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5D41C6DF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5E6C28CE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4F33CB1A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11A07E9A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5FDD08A7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3612CA77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70DEEFCC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7AD564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3D84F8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21220A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5B9599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138242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343D4B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5BF69E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6793BA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37D067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4399DF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5444AC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44F96C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30139D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42EFD7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3E4CE7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16E3FE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786F74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4EC578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1271E6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0D789F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59B962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57AC07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7DF2B4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6B0303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6AC8EF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520102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7CFF31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323C7A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49BC59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028F22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53CDBC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41CD82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01D6CD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578929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2C9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41CF16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2C9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2C9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2F9486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02DE46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76BC9709" w:rsidR="00E50BDE" w:rsidRPr="00C957EE" w:rsidRDefault="00DC08A9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5CA152F3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4E726000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507A8C63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1F611ADF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06618931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0DB869B7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75AA84A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3577B9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2E64EC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30A667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066E6B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3ED3AD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19E275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1568E6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057526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02326E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344659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06DDD3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4C69D1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6A1F4F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39D1E2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73B732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2BAD667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16E2E6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21BBE7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6D89AF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0A0313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2321F7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487069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55F945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5AEE5B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111D4A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4F8444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2D092A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520781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3C4B9F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0C3468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631905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0F54F5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4B6B3F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438B46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746A97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691E6D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5D5598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2C9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5CFF1493" w:rsidR="00C957EE" w:rsidRPr="00A60ACB" w:rsidRDefault="00DF18CE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DC08A9" w:rsidRPr="00DC08A9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VENDREDIS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6B121511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DC08A9" w:rsidRPr="00DC08A9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VENDREDIS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50995DE3" w:rsidR="00C957EE" w:rsidRPr="00C957EE" w:rsidRDefault="00DF18C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DC08A9" w:rsidRPr="00DC08A9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VENDREDIS</w:t>
                  </w:r>
                </w:p>
              </w:tc>
            </w:tr>
            <w:tr w:rsidR="00E50BDE" w:rsidRPr="00C957EE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2F2A16EE" w:rsidR="00E50BDE" w:rsidRPr="00C957EE" w:rsidRDefault="00DC08A9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50D1C915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7DAA5692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2D2A169F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0DF48F60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24E39AAD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2E49CCB7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7E9C2CE9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13F355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4F344D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5A4E12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331774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756616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5B880F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2447E3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3F6A98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0D693A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0AD427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72F498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605414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269148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299678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15F46E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4F79AB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2DF34D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308C9C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2DA768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00076D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3CE43C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787A33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239E32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12CF91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5B557B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5B3381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45628A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0042BC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4B59BA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0F9AAB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49816B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32D353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6CA045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50470C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7DB802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1FBD7F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71C62D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30DF1512" w:rsidR="00E50BDE" w:rsidRPr="00C957EE" w:rsidRDefault="00DC08A9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1FBE606B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38F92F91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5AD5AB78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3041EB89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1CC263BC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76B7E2FB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2154E59E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31376A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12642E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4F7600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5E1155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7D43E0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472968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3FE772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1E961C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137C19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641028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6DE959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1D9D7B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0AA70B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3ACE6C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26C31A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585E12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65CF37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624A13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1C8E65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556435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4AAF25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7761EF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75F619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007915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303A06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06B348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64D2FA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551D2E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55E603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49BD11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4A5525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39906E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3218CB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0E48C6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5E9E62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580F72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4490DC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2C9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7BBBADB3" w:rsidR="00E50BDE" w:rsidRPr="00C957EE" w:rsidRDefault="00DC08A9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55D6A572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5B4F3827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32DC4ADD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4D60F88D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02C80E15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14E1EFE8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11892E1C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1226CA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60CC4C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2C9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21790E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30B733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7F21D2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0CF1AF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3AE63B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601087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5308BD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24F63A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7E0BB9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46758D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09C360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1D2049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30C06D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09D509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2004CB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607416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32A574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63F1DD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59881F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2587BE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1DB130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76901F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55DBD0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1E7CF9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5D8250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565292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194ECD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7075BE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30CFDB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132362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380818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54C1C0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7D9AB9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2D381C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2C2E21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5500CEB0" w:rsidR="00C957EE" w:rsidRPr="00C957EE" w:rsidRDefault="00A2020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DC08A9" w:rsidRPr="00DC08A9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VENDREDIS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54CE5D7D" w:rsidR="00C957EE" w:rsidRPr="00C957EE" w:rsidRDefault="00B1792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DC08A9" w:rsidRPr="00DC08A9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VENDREDIS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785DBA6E" w:rsidR="00C957EE" w:rsidRPr="00C957EE" w:rsidRDefault="00B1792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DC08A9" w:rsidRPr="00DC08A9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VENDREDIS</w:t>
                  </w:r>
                </w:p>
              </w:tc>
            </w:tr>
            <w:tr w:rsidR="00E50BDE" w:rsidRPr="00C957EE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2901B00C" w:rsidR="00E50BDE" w:rsidRPr="00C957EE" w:rsidRDefault="00DC08A9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609A9A55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2E025290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124A1089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62BE94A7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1E7464D9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0BA49DBF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521CC804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2C1196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2DA3DB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36812D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2EBC0A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2471F9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4E6F28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55254A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3ADDC5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55E537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70F9AE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689BC2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3D0722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65131F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598766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0B3FD8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7C1A4A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55CA4B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03FE69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77FC63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379D02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50F121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00E1B2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46ADDC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6C6D8C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15B538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65701F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4329FF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3A2D17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211C93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64DD4C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3C23F9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2164EA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681EC8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64AFFC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76D0A3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515519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436964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58AAC99C" w:rsidR="00E50BDE" w:rsidRPr="00C957EE" w:rsidRDefault="00DC08A9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AOÛT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262B25B8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145C8357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624DFA1D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42C5EA53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2396A9AD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6A8D9E91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5FC66CFA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22B586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6B253E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2C9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6099C1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4AA7F5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4AE1EB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752465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2F8EB1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76D02A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486382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377D4D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10D114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2D6F91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356F6E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25A724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0686FE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299090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43FA06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181DC3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223205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617046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159C20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7D74EE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5FC0B3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65BAD5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4DC009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35D64D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266778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5871D2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57E1FD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00C53B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0CEA91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7E26E3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22988B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38FE21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05E046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47D39E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4D93A8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056A9EDC" w:rsidR="00E50BDE" w:rsidRPr="00C957EE" w:rsidRDefault="00DC08A9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64B0A406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4ABAA7D8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45DC39AD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536537B5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935B8B2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35539F87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385866A1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32E6E6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77A970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67DCA4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3ACD07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122B8A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7CB177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336F9D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4123A0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3BD405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56589D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47F833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36FFD3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6E74D0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6A5D9B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49F47E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6D9F8A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370A20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084B5B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552AF7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0BB589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61576D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28876F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09F2E8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6CB439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235B11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002B2E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457549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47F92B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0FD405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02084B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1C2FAA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3C3D3C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490ACA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63F8B3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43510D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0BB656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0DDAB5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2F73F1B2" w:rsidR="00C957EE" w:rsidRPr="00C957EE" w:rsidRDefault="00A2020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372C9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пятниц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753917CC" w:rsidR="00C957EE" w:rsidRPr="00C957EE" w:rsidRDefault="00B1792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372C9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пятниц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7C592D9F" w:rsidR="00C957EE" w:rsidRPr="00C957EE" w:rsidRDefault="00B1792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372C9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пятниц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</w:tr>
            <w:tr w:rsidR="00E50BDE" w:rsidRPr="00C957EE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18D385DD" w:rsidR="00E50BDE" w:rsidRPr="00C957EE" w:rsidRDefault="00DC08A9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4DDB0F48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4606E458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2E8558CB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241703E0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79CE7740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17841553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0D188A2F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7B63D3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501DB0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593AAE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32EB35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5687D9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7D5498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298430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5C1293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55B22A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721866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44884D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63DCCE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6ECDFE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460A9F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53B7EC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6683BD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7927E5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21FB02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63F0CD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56AAE4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5664BE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7C6472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09A96E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5E5648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75923F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0F17FA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1C1276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505A09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26D1DB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494E55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033CA0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7A0571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367952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1BE679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2CBF64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5014C4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57E2E2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2020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2A334359" w:rsidR="00E50BDE" w:rsidRPr="00C957EE" w:rsidRDefault="00DC08A9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0015D16F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7C0DBE63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07339020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6DE5D79E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28430BFD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5593F04E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3EFE0C7C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089B14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01D7E7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7CE76C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26E2CF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51EA4A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1792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584E05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028E2C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0112BA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351CF3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7A90B8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2CD366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2F48D1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6F7B5B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4814CC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6D58DC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5328F0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2CE7E5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33487E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04DD2E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1181C1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26ADF7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5B4A90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4756AD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7F6107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58B604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3DAD1A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20E12A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3249BD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7D76FC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6FF4EB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2A120E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0956A6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00BC86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3C7ACE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17577B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7BCA39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2C9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1C545C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2C9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2C9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4E8D133C" w:rsidR="00E50BDE" w:rsidRPr="00C957EE" w:rsidRDefault="00DC08A9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6C2CF524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65F858DD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30E9D770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48F9E8DA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52F96355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0FDCCD04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18BCDE0B" w:rsidR="00E50BDE" w:rsidRPr="00C957EE" w:rsidRDefault="00DC08A9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763388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175315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4616BD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14EFAC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0D3613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6B3B64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161DF9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015195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0A30FB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36DC97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2626F4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509B36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7BC435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653FE0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1DFE8C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35B14C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75EB33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65F1F1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5AB76E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448C35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1E0ABC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731C49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355CDC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751267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62B3E3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03B7E2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54EE60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5D4EB7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3A6829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26409C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615DB5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6DCF86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1857DE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182E3E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5E33A1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6CE0FC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7EF6A5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C08A9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4C8230CE" w:rsidR="00C957EE" w:rsidRPr="00C957EE" w:rsidRDefault="00DF18C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DC08A9" w:rsidRPr="00DC08A9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VENDREDIS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75DDF394" w:rsidR="00C957EE" w:rsidRPr="00DF18CE" w:rsidRDefault="00DF18C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DC08A9" w:rsidRPr="00DC08A9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VENDREDIS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63638A7F" w:rsidR="00C957EE" w:rsidRPr="00C957EE" w:rsidRDefault="00B1792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DC08A9" w:rsidRPr="00DC08A9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VENDREDIS</w:t>
                  </w:r>
                </w:p>
              </w:tc>
            </w:tr>
          </w:tbl>
          <w:p w14:paraId="1A5B6E03" w14:textId="2CC03F92" w:rsidR="00E50BDE" w:rsidRPr="00C957EE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C957EE" w:rsidRDefault="00F93E3B" w:rsidP="00996E56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F93E3B" w:rsidRPr="00C957EE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71E52" w14:textId="77777777" w:rsidR="00AF31E2" w:rsidRDefault="00AF31E2">
      <w:pPr>
        <w:spacing w:after="0"/>
      </w:pPr>
      <w:r>
        <w:separator/>
      </w:r>
    </w:p>
  </w:endnote>
  <w:endnote w:type="continuationSeparator" w:id="0">
    <w:p w14:paraId="66101327" w14:textId="77777777" w:rsidR="00AF31E2" w:rsidRDefault="00AF31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A0A956" w14:textId="77777777" w:rsidR="00AF31E2" w:rsidRDefault="00AF31E2">
      <w:pPr>
        <w:spacing w:after="0"/>
      </w:pPr>
      <w:r>
        <w:separator/>
      </w:r>
    </w:p>
  </w:footnote>
  <w:footnote w:type="continuationSeparator" w:id="0">
    <w:p w14:paraId="12B6B3E0" w14:textId="77777777" w:rsidR="00AF31E2" w:rsidRDefault="00AF31E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0CC5"/>
    <w:rsid w:val="00071356"/>
    <w:rsid w:val="00074B6A"/>
    <w:rsid w:val="00097A25"/>
    <w:rsid w:val="000A5A57"/>
    <w:rsid w:val="001274F3"/>
    <w:rsid w:val="00151CCE"/>
    <w:rsid w:val="00187700"/>
    <w:rsid w:val="001B01F9"/>
    <w:rsid w:val="001C41F9"/>
    <w:rsid w:val="00263068"/>
    <w:rsid w:val="00285C1D"/>
    <w:rsid w:val="003327F5"/>
    <w:rsid w:val="00340CAF"/>
    <w:rsid w:val="00372C9B"/>
    <w:rsid w:val="003C0D41"/>
    <w:rsid w:val="003E085C"/>
    <w:rsid w:val="003E7B3A"/>
    <w:rsid w:val="00416364"/>
    <w:rsid w:val="004300FF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A5238"/>
    <w:rsid w:val="007C0139"/>
    <w:rsid w:val="007D45A1"/>
    <w:rsid w:val="007F564D"/>
    <w:rsid w:val="00807067"/>
    <w:rsid w:val="0087147D"/>
    <w:rsid w:val="00872EE5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20D"/>
    <w:rsid w:val="00A20E4C"/>
    <w:rsid w:val="00A60ACB"/>
    <w:rsid w:val="00A936CB"/>
    <w:rsid w:val="00AA23D3"/>
    <w:rsid w:val="00AA3C50"/>
    <w:rsid w:val="00AD51E9"/>
    <w:rsid w:val="00AE302A"/>
    <w:rsid w:val="00AE36BB"/>
    <w:rsid w:val="00AF31E2"/>
    <w:rsid w:val="00B17925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957EE"/>
    <w:rsid w:val="00DC08A9"/>
    <w:rsid w:val="00DE32AC"/>
    <w:rsid w:val="00DF18CE"/>
    <w:rsid w:val="00E1407A"/>
    <w:rsid w:val="00E16D02"/>
    <w:rsid w:val="00E50BDE"/>
    <w:rsid w:val="00E774CD"/>
    <w:rsid w:val="00E77E1D"/>
    <w:rsid w:val="00ED75B6"/>
    <w:rsid w:val="00F30486"/>
    <w:rsid w:val="00F91390"/>
    <w:rsid w:val="00F93E3B"/>
    <w:rsid w:val="00FC0032"/>
    <w:rsid w:val="00FF4587"/>
    <w:rsid w:val="00FF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3424</Words>
  <Characters>19522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2024-05-26T07:38:00Z</dcterms:created>
  <dcterms:modified xsi:type="dcterms:W3CDTF">2024-05-26T07:38:00Z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