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3D9D48AE" w:rsidR="003E085C" w:rsidRPr="004A4C2A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val="en-US"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110813">
              <w:rPr>
                <w:rFonts w:cs="Arial"/>
                <w:noProof/>
                <w:color w:val="auto"/>
                <w:lang w:val="en-US"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110813" w:rsidRPr="00110813">
              <w:rPr>
                <w:rFonts w:cs="Arial"/>
                <w:noProof/>
                <w:color w:val="auto"/>
                <w:lang w:val="en-US" w:bidi="ru-RU"/>
              </w:rPr>
              <w:t>2025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429D60E2" w:rsidR="00C957EE" w:rsidRPr="00110813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</w:pPr>
            <w:r w:rsidRPr="001108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5</w:t>
            </w:r>
            <w:r w:rsidR="002E14C7" w:rsidRPr="001108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>2</w:t>
            </w:r>
            <w:r w:rsidR="00C957EE" w:rsidRPr="0011081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val="en-US" w:bidi="ru-RU"/>
              </w:rPr>
              <w:t xml:space="preserve"> </w:t>
            </w:r>
            <w:r w:rsidR="00110813" w:rsidRPr="00110813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val="en-US" w:bidi="ru-RU"/>
              </w:rPr>
              <w:t>SAMEDIS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06076002" w:rsidR="00E50BDE" w:rsidRPr="00110813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bookmarkStart w:id="1" w:name="_Hlk38821049"/>
                  <w:r w:rsidRPr="0011081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110813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5CDC9D14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63ED906A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4A281FD4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906DEC6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119C7335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240BFDE6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29D725E1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E50BDE" w:rsidRPr="00110813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8DCDAA0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6642FEC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70D676B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7CC9EA0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5D54FF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D669D7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401F4EF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33F2A0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C68BF88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04A16A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CAB954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6C1436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1647AEB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F08E6AF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0697FFC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EEFBD8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0024EF8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49CA4AC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2A1D4F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B957180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F14C5CA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ACE0D3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C73B5BB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07DCC60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6E7B24A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0682376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DDA8FA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B687A74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E1E377A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0AE748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C9D7ACF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1D6CBCC9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555F8CF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B147F0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4E3C70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91C0A6C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F917F3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11081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28501565" w:rsidR="00E50BDE" w:rsidRPr="00110813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11081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110813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10BA3DE2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979768C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05F2CD9D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07559FB6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57B132D5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noProof/>
                            <w:color w:val="auto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5B92CABA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4F503D15" w:rsidR="00E50BDE" w:rsidRPr="00110813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/>
                          </w:rPr>
                        </w:pP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E50BDE" w:rsidRPr="00110813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30DFE4E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4E976812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6E35C619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21DCC75F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3F4A8765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= “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081B2C2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744F4906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0186FD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1CFB61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61C5D15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775CEBD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E8FE039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146F738C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154D6488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587D4F5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6234353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25B4032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711F6DF2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205AA5E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1C5887A4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57000CD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1BAE23F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4E442542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13D6EDD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63706E8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EBC79BA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640C741D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9904E4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1C184E83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63DEE4B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95CE391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3EA054D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7332F4F8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5571EEB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622E9D9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110813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7401A3C0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2E7F1C9E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10813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110813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635B5D45" w14:textId="77777777" w:rsidR="00E50BDE" w:rsidRPr="00110813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  <w:lang w:val="en-US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0ADC15B0" w:rsidR="00E50BDE" w:rsidRPr="00110813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/>
                    </w:rPr>
                  </w:pPr>
                  <w:r w:rsidRPr="00110813">
                    <w:rPr>
                      <w:rFonts w:cs="Arial"/>
                      <w:noProof/>
                      <w:color w:val="auto"/>
                      <w:sz w:val="40"/>
                      <w:szCs w:val="40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0B37F606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162283A3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36D0668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0055EF3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1B1C77F2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0332D51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58DC5238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01E8E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35933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28307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5D614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1B1ABE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299266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0781BE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20CD6E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D16AF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FBFE7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78057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1A4AD7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5F92AC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95AD2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6E03C8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76ACC8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527AD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436BE7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A6302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5210A4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75637F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18210D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454173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62856B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27641F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38EA01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3E407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46B8FE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389D6B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5EE270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58EDFF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515901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EE283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6197F8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1177A5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31E8FF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A5174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41A36086" w:rsidR="00C957EE" w:rsidRPr="0087147D" w:rsidRDefault="002E14C7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209475D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41167C67" w:rsidR="00C957EE" w:rsidRPr="00C957EE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3E9871B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1E96EB7B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1472E49F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BF451E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39485A17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5B6A027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2FEFAE6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33D0ACE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6D75A5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5E61D8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05AE95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795284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340E86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233BED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680EB5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2A7786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0F639A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2ABABD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37D882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078096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21F16F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5263A6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4F5184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527D36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0696F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7AC826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6A05D6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4644DD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1D72CD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6E3471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2770C2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0D38F8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7C0A0A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74ECDE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105B43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2DF50B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2159C6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11F18A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3DB2A5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5231B4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2EE180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15B3B4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439503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AEF6B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46E508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1AF2EC83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5A68C82F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604CE090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1F3E651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6651CCC8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025C0B81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162125DD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0BFE5FBF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638231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78BDE9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0BAA3F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08BB81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4D19A7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091D41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4085FD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0A7C02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631613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1EC098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7E902C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0EB4F7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62E53F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6583B3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5A089F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23DFCB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2E277E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C9958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2E43A5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1BDA88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3425E6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0513AC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3E25AA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3576CD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06D52A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1914FA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0B438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0D4F23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04F421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6F3F87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5E4AB3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579795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2F8C0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0DFE21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18B781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4B05F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625214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5B65BCAD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8425B3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1331027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4E3E28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456130C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382E3EDA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3D56CB8D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359C956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62C288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04DBC2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67D6C2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4F97E5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381FFE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4CAA8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414C20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35A3B0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8C77A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02FAAB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496A7A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353AE3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27D3D1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3C9DAC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080505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236A66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247416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235D04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225D4B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604ACE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0BDE74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64DBEB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58E35E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19FD6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65E9B6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743929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00666D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34870F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447B30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15026A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3A6FF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029F0F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388403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0E2B32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6E1DD9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65555A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411A51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5CC5F4E9" w:rsidR="00C957EE" w:rsidRPr="00294B83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1BDA2672" w:rsidR="00C957EE" w:rsidRPr="00C957EE" w:rsidRDefault="00313EB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27AD3300" w:rsidR="00C957EE" w:rsidRPr="00313EB2" w:rsidRDefault="00313EB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5FFC9130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0CF6AF5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5B9AE6C2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2410FCE7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4E900C7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3E674A12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3526588B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1042CC1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2E37C4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66BEBF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5094DE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6CBC2A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0D9F10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339B43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2A3BE7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3896BB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379A85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5E3A7E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2E6E56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19D97D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4EC342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625224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7E5251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4C29D5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3F2B29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3843BE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7BDA79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4456D4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6EFC57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13EC41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7BDB00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565C72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66D48D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0C912A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362610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110B97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1D0AE3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625F1A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64FF54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7A8FB9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1DE035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5E4629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66E75B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4EE296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5E1A50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2B1DB8B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2CBFFB0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14104F61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65DBA200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1E1C5E88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35D12A93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27C1687A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3BCAE9AD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4C663B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548476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32DEC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418827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4860DD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323F9D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7CE24E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2D8B24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1D0165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005D1B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179893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6F63E9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77D976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0317CC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5365B8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68EA3E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20563A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BB679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74435F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557811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5108BE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91AE1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5D59AC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6610B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2DD8F3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24804A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2F79B2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00E761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3968F9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26571B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63EE0A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5518B2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0CB4F8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0EB760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6BB0C8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17292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6AE4DD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64F7D5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3A803B55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4C084D9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3A4CDA3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590543A4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1AF8922F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25CE856F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2ACF3290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4E95AC07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751DD9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7BB96A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7D6DBC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2DF531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1BCD8C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6008C1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35DB93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7C0F1E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261684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60CB69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71F4FC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0BDFE0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6E4C2C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23CA30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6C5AAB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1325BE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2466DB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6B449E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2C0BDA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633CD5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7A21A4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159D23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269D57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7FDFFE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3B54BD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C328D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6479CB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4A8794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239504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10532D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494196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231236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4C755A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3D744D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1254EC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797BEE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1B58E0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684D79D0" w:rsidR="00C957EE" w:rsidRPr="00C957EE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62C73EA8" w:rsidR="00C957EE" w:rsidRPr="00C957EE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062F17A7" w:rsidR="00C957EE" w:rsidRPr="00C957EE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5B65FE83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0B3D9558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2E34F3FB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4D590D90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01173CA3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328F2F3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316DDA4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05732AC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14534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2EF025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3E1D8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661E21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11FAF5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3BD4D2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729BB9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17173C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491B80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7C347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4AB0C6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3F06FD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00338F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4F71B3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72576A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4B02A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6F1260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4CCF66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48DD05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2E2638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74C680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66E86A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70C4C4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21DA24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085AE6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CD13B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40C9D1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534C34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68B6E3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0A4D9C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638BBF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086F75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102EAA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1280C6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00331D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6E3B4D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52674F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5A02C7EA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4058DDA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265CF9F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42D98D6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40139DCE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15712378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2D3B50EB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08D51F30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5BB37C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B7977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4FAB6D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109C62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332640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A4C2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551F5A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17B676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6F7E6C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5BA67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3B57CB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3786AA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3B3801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6808F0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7406A0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174F09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387520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75B1EF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497848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4E9DF3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483D7A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689078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6B7877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77A242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50BD23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363389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347ED9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3007FE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3078E7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065AA0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7C5A6D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16271F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14185F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5FB3BE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4A50CF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02074E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7DC42A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6A3BB4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7147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4EA366E0" w:rsidR="00E50BDE" w:rsidRPr="00C957EE" w:rsidRDefault="0011081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38991DC6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0907CC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69E9E513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6182FFBB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DF44589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1A291802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4B74A4F5" w:rsidR="00E50BDE" w:rsidRPr="00C957EE" w:rsidRDefault="00110813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4414F5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085B6E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03185E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41893E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47185B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7423DA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53C392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6B7D94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712750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4664D6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7BBB72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3C6C7B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B891F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64F539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15A5C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32DC5C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DB223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54AD41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6B7AEA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12E9E4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5A052E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154775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1E4085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19B8D3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18DD16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3A22B1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227909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72A6FF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7AAD5C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729714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565F2B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070920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639F0E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4250B8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1397C3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693022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1F0D0F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1081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5A14B594" w:rsidR="00C957EE" w:rsidRPr="00C957EE" w:rsidRDefault="002E14C7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38353AB5" w:rsidR="00C957EE" w:rsidRPr="00C957EE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18C8F416" w:rsidR="00C957EE" w:rsidRPr="00294B83" w:rsidRDefault="00294B8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val="en-US"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110813" w:rsidRPr="00110813">
                    <w:rPr>
                      <w:rFonts w:cs="Arial"/>
                      <w:b/>
                      <w:bCs/>
                      <w:noProof/>
                      <w:color w:val="auto"/>
                      <w:sz w:val="24"/>
                      <w:szCs w:val="24"/>
                      <w:lang w:val="en-US" w:bidi="ru-RU"/>
                    </w:rPr>
                    <w:t>SAMEDIS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0CB375" w14:textId="77777777" w:rsidR="005B5856" w:rsidRDefault="005B5856">
      <w:pPr>
        <w:spacing w:after="0"/>
      </w:pPr>
      <w:r>
        <w:separator/>
      </w:r>
    </w:p>
  </w:endnote>
  <w:endnote w:type="continuationSeparator" w:id="0">
    <w:p w14:paraId="3BC93B8A" w14:textId="77777777" w:rsidR="005B5856" w:rsidRDefault="005B58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E4D62" w14:textId="77777777" w:rsidR="005B5856" w:rsidRDefault="005B5856">
      <w:pPr>
        <w:spacing w:after="0"/>
      </w:pPr>
      <w:r>
        <w:separator/>
      </w:r>
    </w:p>
  </w:footnote>
  <w:footnote w:type="continuationSeparator" w:id="0">
    <w:p w14:paraId="6D2F6142" w14:textId="77777777" w:rsidR="005B5856" w:rsidRDefault="005B58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0813"/>
    <w:rsid w:val="001274F3"/>
    <w:rsid w:val="00151CCE"/>
    <w:rsid w:val="001B01F9"/>
    <w:rsid w:val="001C41F9"/>
    <w:rsid w:val="00285C1D"/>
    <w:rsid w:val="00294B83"/>
    <w:rsid w:val="002E14C7"/>
    <w:rsid w:val="00313EB2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4C2A"/>
    <w:rsid w:val="004A6170"/>
    <w:rsid w:val="004F6AAC"/>
    <w:rsid w:val="00512F2D"/>
    <w:rsid w:val="00570FBB"/>
    <w:rsid w:val="00583B82"/>
    <w:rsid w:val="005923AC"/>
    <w:rsid w:val="005B5856"/>
    <w:rsid w:val="005C28A7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7147D"/>
    <w:rsid w:val="008B1201"/>
    <w:rsid w:val="008F16F7"/>
    <w:rsid w:val="00907C4D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D51E9"/>
    <w:rsid w:val="00AE302A"/>
    <w:rsid w:val="00AE36BB"/>
    <w:rsid w:val="00B32DEC"/>
    <w:rsid w:val="00B37C7E"/>
    <w:rsid w:val="00B65B09"/>
    <w:rsid w:val="00B85583"/>
    <w:rsid w:val="00B9476B"/>
    <w:rsid w:val="00BC3952"/>
    <w:rsid w:val="00BE5AB8"/>
    <w:rsid w:val="00BF1A31"/>
    <w:rsid w:val="00C014F9"/>
    <w:rsid w:val="00C44DFB"/>
    <w:rsid w:val="00C6519B"/>
    <w:rsid w:val="00C70F21"/>
    <w:rsid w:val="00C7354B"/>
    <w:rsid w:val="00C91F9B"/>
    <w:rsid w:val="00C957EE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3423</Words>
  <Characters>19516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2024-05-26T07:46:00Z</dcterms:created>
  <dcterms:modified xsi:type="dcterms:W3CDTF">2024-05-26T07:46:00Z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