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6D4D72" w:rsidRPr="003A0A27" w14:paraId="04DF64AF" w14:textId="77777777" w:rsidTr="008025C1">
        <w:trPr>
          <w:trHeight w:val="10319"/>
        </w:trPr>
        <w:tc>
          <w:tcPr>
            <w:tcW w:w="5000" w:type="pct"/>
            <w:gridSpan w:val="2"/>
            <w:vAlign w:val="center"/>
          </w:tcPr>
          <w:p w14:paraId="75958A16" w14:textId="296D9FA2" w:rsidR="006D4D72" w:rsidRPr="003A0A27" w:rsidRDefault="00AF31F2" w:rsidP="00AF31F2">
            <w:pPr>
              <w:pStyle w:val="ad"/>
              <w:spacing w:after="0"/>
              <w:jc w:val="center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inline distT="0" distB="0" distL="0" distR="0" wp14:anchorId="6D91DEAB" wp14:editId="0DD5D859">
                  <wp:extent cx="6840220" cy="6840220"/>
                  <wp:effectExtent l="0" t="0" r="0" b="0"/>
                  <wp:docPr id="3684338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433806" name="Рисунок 368433806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220" cy="684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5F48" w:rsidRPr="003A0A27" w14:paraId="50296CB7" w14:textId="77777777" w:rsidTr="008025C1">
        <w:tc>
          <w:tcPr>
            <w:tcW w:w="2500" w:type="pct"/>
            <w:vAlign w:val="center"/>
          </w:tcPr>
          <w:p w14:paraId="254D9321" w14:textId="32290542" w:rsidR="00ED5F48" w:rsidRPr="003A0A27" w:rsidRDefault="00137EBC" w:rsidP="00E269B9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AF31F2">
              <w:rPr>
                <w:rFonts w:cs="Arial"/>
                <w:b/>
                <w:bCs/>
                <w:noProof/>
                <w:color w:val="C00000"/>
                <w:sz w:val="80"/>
                <w:szCs w:val="80"/>
                <w:lang w:bidi="ru-RU"/>
              </w:rPr>
              <w:t>SEPTEMBRE</w:t>
            </w:r>
          </w:p>
        </w:tc>
        <w:tc>
          <w:tcPr>
            <w:tcW w:w="2500" w:type="pct"/>
            <w:vAlign w:val="center"/>
          </w:tcPr>
          <w:p w14:paraId="2C122BDC" w14:textId="6251772B" w:rsidR="00ED5F48" w:rsidRPr="003A0A27" w:rsidRDefault="00ED5F48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begin"/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separate"/>
            </w:r>
            <w:r w:rsidR="00AF31F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t>2025</w: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A1C3F59" w14:textId="58A003CF" w:rsidR="00ED5F48" w:rsidRPr="006D4D72" w:rsidRDefault="00ED5F48" w:rsidP="00E269B9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1"/>
        <w:gridCol w:w="1532"/>
        <w:gridCol w:w="1536"/>
        <w:gridCol w:w="1536"/>
        <w:gridCol w:w="1536"/>
        <w:gridCol w:w="1536"/>
        <w:gridCol w:w="1508"/>
      </w:tblGrid>
      <w:tr w:rsidR="003A0A27" w:rsidRPr="003A0A27" w14:paraId="73D4F18E" w14:textId="77777777" w:rsidTr="00AF31F2">
        <w:trPr>
          <w:trHeight w:val="340"/>
        </w:trPr>
        <w:tc>
          <w:tcPr>
            <w:tcW w:w="706" w:type="pct"/>
            <w:shd w:val="clear" w:color="auto" w:fill="4472C4" w:themeFill="accent1"/>
            <w:vAlign w:val="center"/>
          </w:tcPr>
          <w:p w14:paraId="68B71591" w14:textId="73B6D269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  <w:t>LUNDI</w:t>
            </w:r>
          </w:p>
        </w:tc>
        <w:tc>
          <w:tcPr>
            <w:tcW w:w="716" w:type="pct"/>
            <w:shd w:val="clear" w:color="auto" w:fill="4472C4" w:themeFill="accent1"/>
            <w:vAlign w:val="center"/>
          </w:tcPr>
          <w:p w14:paraId="52C34C84" w14:textId="09F62FE2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295B52EC" w14:textId="230EAFA7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2F8901F3" w14:textId="7D1B7F68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361C956E" w14:textId="7AD526F4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019D61C0" w14:textId="55BB4897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DBBAC7D" w14:textId="72DF5CB8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A0A27" w14:paraId="166C3811" w14:textId="77777777" w:rsidTr="00AF31F2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B43B821" w14:textId="2385378D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MonthStart9 \@ dddd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понедельник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“понедельник" 1 ""</w:instrText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</w: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FFB9CA1" w14:textId="6FE2BA60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MonthStart9 \@ dddd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понедельник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“вторник" 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=A2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1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&lt;&gt; 0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=A2+1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</w: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B4DA1A" w14:textId="522E35BC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MonthStart9 \@ dddd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понедельник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“среда" 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=B2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&lt;&gt; 0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=B2+1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3</w: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F1FFCFA" w14:textId="757E64D6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MonthStart9 \@ dddd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понедельник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“четверг" 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=C2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&lt;&gt; 0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=C2+1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4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4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4</w: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938BB18" w14:textId="71DC7D06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MonthStart9 \@ dddd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понедельник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= “пятница" 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=D2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4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&lt;&gt; 0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=D2+1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5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5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5</w: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06E4B02" w14:textId="0203B453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C00000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IF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DocVariable MonthStart9 \@ dddd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понедельник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 “суббота" 1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IF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=E2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5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&lt;&gt; 0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=E2+1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6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"" </w:instrText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6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t>6</w: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240438D" w14:textId="349EAEE7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C00000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IF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DocVariable MonthStart9 \@ dddd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понедельник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 “воскресенье" 1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IF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=F2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6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&lt;&gt; 0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=F2+1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7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""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7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t>7</w: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0D4D71E7" w14:textId="77777777" w:rsidTr="00AF31F2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0AF99DC" w14:textId="4D671C72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=G2+1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8</w: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BAE7F85" w14:textId="2FFA5F52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=A3+1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9</w: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05F1DBB" w14:textId="12500A40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=B3+1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10</w: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C047810" w14:textId="3193D4EE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=C3+1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11</w: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27EAB4C" w14:textId="6AB5115A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=D3+1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12</w: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07E3FE6" w14:textId="0355D79D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C00000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=E3+1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t>13</w: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6664AB9" w14:textId="411CFC35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C00000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=F3+1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t>14</w: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1B78E7BE" w14:textId="77777777" w:rsidTr="00AF31F2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176476" w14:textId="119984E0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=G3+1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15</w: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75EFE3" w14:textId="0046EFE2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=A4+1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16</w: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A80BC65" w14:textId="4D3F41DA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=B4+1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17</w: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7C83BF1" w14:textId="1392553D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=C4+1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18</w: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7B070CE" w14:textId="04A6743B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=D4+1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19</w: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6E46A07" w14:textId="3BFEE4DE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C00000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=E4+1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t>20</w: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3C44432" w14:textId="37BB4EB4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C00000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=F4+1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t>21</w: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1302B2E8" w14:textId="77777777" w:rsidTr="00AF31F2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85F12A2" w14:textId="1DD07641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=G4+1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22</w: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25A8394" w14:textId="252064FB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=A5+1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23</w: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5769D7C" w14:textId="22F3FD86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=B5+1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24</w: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28453EB" w14:textId="2AA43617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=C5+1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25</w: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9944F37" w14:textId="5C8A2C88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=D5+1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26</w: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AFB997" w14:textId="674196C2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C00000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=E5+1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t>27</w: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6F89B5" w14:textId="1EF984AA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C00000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=F5+1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t>28</w: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05D3B96E" w14:textId="77777777" w:rsidTr="00AF31F2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963310" w14:textId="1FD598DC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=G5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28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=G5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28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MonthEnd9 \@ d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30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=G5+1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29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29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29</w: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231E346" w14:textId="4F5CC281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=A6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29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=A6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29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MonthEnd9 \@ d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30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=A6+1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30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30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t>30</w: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EE8D4F1" w14:textId="71CBEA0F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=B6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30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=B6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30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MonthEnd9 \@ d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30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=B6+1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25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53DD33B" w14:textId="447413C1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=C6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0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=C6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25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MonthEnd9 \@ d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30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=C6+1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26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26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FDD4251" w14:textId="5D465E3A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=D6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0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=D6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26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MonthEnd9 \@ d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30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=D6+1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27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27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6460CFE" w14:textId="6BB054C2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C00000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IF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=E6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0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 0,""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IF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=E6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27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 &lt;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DocVariable MonthEnd9 \@ d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30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=E6+1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28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""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28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86D57F2" w14:textId="7CFBE950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C00000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IF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=F6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0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 0,""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IF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=F6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28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 &lt;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DocVariable MonthEnd9 \@ d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30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=F6+1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29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"" 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29</w:instrText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3171E1FC" w14:textId="77777777" w:rsidTr="00AF31F2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67D74A0" w14:textId="0BD1E2F2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=G6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0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=G6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29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MonthEnd9 \@ d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30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=G6+1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30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30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EFD26D" w14:textId="77654939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=A7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0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 0,""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IF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=A7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30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&lt;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DocVariable MonthEnd9 \@ d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="00AF31F2"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30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begin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=A7+1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separate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>30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instrText xml:space="preserve"> "" </w:instrText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  <w:r w:rsidRPr="00AF31F2"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C687132" w14:textId="77777777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CB5D95" w14:textId="77777777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D215D6" w14:textId="77777777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4"/>
                <w:szCs w:val="4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F9CA47B" w14:textId="77777777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C00000"/>
                <w:sz w:val="44"/>
                <w:szCs w:val="4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5EF88C" w14:textId="77777777" w:rsidR="00ED5F48" w:rsidRPr="00AF31F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C00000"/>
                <w:sz w:val="44"/>
                <w:szCs w:val="44"/>
              </w:rPr>
            </w:pPr>
          </w:p>
        </w:tc>
      </w:tr>
    </w:tbl>
    <w:p w14:paraId="50D5D5A5" w14:textId="77777777" w:rsidR="00ED5F48" w:rsidRPr="003A0A27" w:rsidRDefault="00ED5F48" w:rsidP="00E269B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3A0A27" w:rsidSect="003A0A2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5202AB" w14:textId="77777777" w:rsidR="00E739E5" w:rsidRDefault="00E739E5">
      <w:pPr>
        <w:spacing w:after="0"/>
      </w:pPr>
      <w:r>
        <w:separator/>
      </w:r>
    </w:p>
  </w:endnote>
  <w:endnote w:type="continuationSeparator" w:id="0">
    <w:p w14:paraId="38EBC4FC" w14:textId="77777777" w:rsidR="00E739E5" w:rsidRDefault="00E739E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0EC33E" w14:textId="77777777" w:rsidR="00E739E5" w:rsidRDefault="00E739E5">
      <w:pPr>
        <w:spacing w:after="0"/>
      </w:pPr>
      <w:r>
        <w:separator/>
      </w:r>
    </w:p>
  </w:footnote>
  <w:footnote w:type="continuationSeparator" w:id="0">
    <w:p w14:paraId="659EE0E1" w14:textId="77777777" w:rsidR="00E739E5" w:rsidRDefault="00E739E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23030"/>
    <w:rsid w:val="0005357B"/>
    <w:rsid w:val="00071356"/>
    <w:rsid w:val="00082588"/>
    <w:rsid w:val="00097A25"/>
    <w:rsid w:val="000A5A57"/>
    <w:rsid w:val="000B5A03"/>
    <w:rsid w:val="001274F3"/>
    <w:rsid w:val="00137EBC"/>
    <w:rsid w:val="00151CCE"/>
    <w:rsid w:val="00185B50"/>
    <w:rsid w:val="001B01F9"/>
    <w:rsid w:val="001C41F9"/>
    <w:rsid w:val="002068F9"/>
    <w:rsid w:val="00240ECA"/>
    <w:rsid w:val="00285C1D"/>
    <w:rsid w:val="003019F6"/>
    <w:rsid w:val="003327F5"/>
    <w:rsid w:val="00340CAF"/>
    <w:rsid w:val="003A0A27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B03EC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3396A"/>
    <w:rsid w:val="00667021"/>
    <w:rsid w:val="006974E1"/>
    <w:rsid w:val="006B6899"/>
    <w:rsid w:val="006C0896"/>
    <w:rsid w:val="006D4D72"/>
    <w:rsid w:val="006E6342"/>
    <w:rsid w:val="006F513E"/>
    <w:rsid w:val="007024D5"/>
    <w:rsid w:val="007213D1"/>
    <w:rsid w:val="007C0139"/>
    <w:rsid w:val="007D45A1"/>
    <w:rsid w:val="007F564D"/>
    <w:rsid w:val="008025C1"/>
    <w:rsid w:val="00803664"/>
    <w:rsid w:val="0083761B"/>
    <w:rsid w:val="008A185D"/>
    <w:rsid w:val="008B1201"/>
    <w:rsid w:val="008F16F7"/>
    <w:rsid w:val="009164BA"/>
    <w:rsid w:val="009166BD"/>
    <w:rsid w:val="0094078A"/>
    <w:rsid w:val="00977AAE"/>
    <w:rsid w:val="00996E56"/>
    <w:rsid w:val="00997268"/>
    <w:rsid w:val="009E25A7"/>
    <w:rsid w:val="00A12667"/>
    <w:rsid w:val="00A14581"/>
    <w:rsid w:val="00A15AA6"/>
    <w:rsid w:val="00A20E4C"/>
    <w:rsid w:val="00A45BF7"/>
    <w:rsid w:val="00AA23D3"/>
    <w:rsid w:val="00AA3C50"/>
    <w:rsid w:val="00AE302A"/>
    <w:rsid w:val="00AE36BB"/>
    <w:rsid w:val="00AF31F2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269B9"/>
    <w:rsid w:val="00E33F1A"/>
    <w:rsid w:val="00E50BDE"/>
    <w:rsid w:val="00E643D3"/>
    <w:rsid w:val="00E739E5"/>
    <w:rsid w:val="00E774CD"/>
    <w:rsid w:val="00E77E1D"/>
    <w:rsid w:val="00E97684"/>
    <w:rsid w:val="00ED5F48"/>
    <w:rsid w:val="00ED75B6"/>
    <w:rsid w:val="00F91390"/>
    <w:rsid w:val="00F93E3B"/>
    <w:rsid w:val="00FC0032"/>
    <w:rsid w:val="00FD3CD0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9FEEE0-197F-4DCB-8021-3EB99E763A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2024-05-27T16:55:00Z</dcterms:created>
  <dcterms:modified xsi:type="dcterms:W3CDTF">2024-05-27T16:55:00Z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