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0AEAC979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366990F5" w14:textId="1C5B3FAB" w:rsidR="006D4D72" w:rsidRPr="003A0A27" w:rsidRDefault="0039781B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inline distT="0" distB="0" distL="0" distR="0" wp14:anchorId="40BE01A8" wp14:editId="18B96B6F">
                  <wp:extent cx="6837045" cy="6837045"/>
                  <wp:effectExtent l="0" t="0" r="1905" b="1905"/>
                  <wp:docPr id="15775077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7045" cy="683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F48" w:rsidRPr="003A0A27" w14:paraId="3897A9E6" w14:textId="77777777" w:rsidTr="008025C1">
        <w:tc>
          <w:tcPr>
            <w:tcW w:w="2500" w:type="pct"/>
            <w:vAlign w:val="center"/>
          </w:tcPr>
          <w:p w14:paraId="30CEB76C" w14:textId="04208271" w:rsidR="00ED5F48" w:rsidRPr="0039781B" w:rsidRDefault="0039781B" w:rsidP="0039781B">
            <w:pPr>
              <w:pStyle w:val="ad"/>
              <w:spacing w:before="120" w:after="0"/>
              <w:jc w:val="left"/>
              <w:rPr>
                <w:rFonts w:cs="Arial"/>
                <w:b/>
                <w:bCs/>
                <w:noProof/>
                <w:color w:val="auto"/>
                <w:sz w:val="70"/>
                <w:szCs w:val="70"/>
                <w:lang w:bidi="ru-RU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70"/>
                <w:szCs w:val="70"/>
                <w:lang w:bidi="ru-RU"/>
              </w:rPr>
              <w:t>AOÛT</w:t>
            </w:r>
          </w:p>
        </w:tc>
        <w:tc>
          <w:tcPr>
            <w:tcW w:w="2500" w:type="pct"/>
            <w:vAlign w:val="center"/>
          </w:tcPr>
          <w:p w14:paraId="055F6AFA" w14:textId="3AF9F051" w:rsidR="00ED5F48" w:rsidRPr="0039781B" w:rsidRDefault="00ED5F48" w:rsidP="0039781B">
            <w:pPr>
              <w:pStyle w:val="ad"/>
              <w:spacing w:before="120" w:after="0"/>
              <w:rPr>
                <w:rFonts w:cs="Arial"/>
                <w:b/>
                <w:bCs/>
                <w:noProof/>
                <w:color w:val="auto"/>
                <w:sz w:val="70"/>
                <w:szCs w:val="70"/>
                <w:lang w:bidi="ru-RU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instrText xml:space="preserve"> DOCVARIABLE  MonthStart1 \@  yyyy   \* MERGEFORMAT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t>2025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58B73B97" w14:textId="77777777" w:rsidTr="008025C1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03A47607" w14:textId="1F67C6CE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750A356" w14:textId="6BF107EA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4B970E4E" w14:textId="4B31D745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7D0CAE09" w14:textId="32EBEC8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A7D7818" w14:textId="25670A91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4B148D7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4AA6590D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4D9E18BA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75F490" w14:textId="6B9FF7AA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пятница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“понедельник" 1 ""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33F096" w14:textId="4EE591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пятница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“вторник"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1F12AD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A16DC7" w14:textId="62894E3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пятница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“среда"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1F12AD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FD497A" w14:textId="0F11377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пятница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“четверг"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1F12AD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F8B385" w14:textId="47DCF3F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пятница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= “пятница"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6C611D5C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пятница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“суббота" 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=E2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=E2+1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501363CE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пятница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“воскресенье" 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=F2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=F2+1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3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20258D95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277FF2" w14:textId="06996FA4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4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6441BB" w14:textId="45A8E71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5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C3A5C1A" w14:textId="2D081DA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6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EC41FC" w14:textId="12C7F374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7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AC5A28" w14:textId="182D18B5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8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1437F77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=E3+1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9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1229D7FF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=F3+1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10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6E3A00FA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B562D8" w14:textId="1B8D7373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11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9DF0E1" w14:textId="4685C955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12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2EBD9B" w14:textId="5BDFAB3D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13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2CC34B" w14:textId="0F41132D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14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4CE1E0" w14:textId="04BCF85D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15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2D32F694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=E4+1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16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509FBBF2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=F4+1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17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319BF7D1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446783" w14:textId="0685D141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18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43ED9F" w14:textId="1FC5F0C1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19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FFCF38" w14:textId="4EC2BF81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20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D64BE" w14:textId="5DED5D29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21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EBF36" w14:textId="267EDE4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22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09166530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=E5+1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23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6D61ECEA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=F5+1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24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7343E446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7EDF0C" w14:textId="0918D9D2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25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FAC31" w14:textId="2DE45A9E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26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BDD607" w14:textId="28E50F0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27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C8988A" w14:textId="6906FB53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28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90E9B4" w14:textId="53F0CE9D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29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05D4781F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30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6A419E16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31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35D117A2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993A68" w14:textId="62AB3220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8D324A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626DB1" w14:textId="17DCE568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8D324A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8D324A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8D324A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8D324A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16E4D7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55AECC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1FA5C4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AA3BC" w14:textId="77777777" w:rsidR="00E93001" w:rsidRDefault="00E93001">
      <w:pPr>
        <w:spacing w:after="0"/>
      </w:pPr>
      <w:r>
        <w:separator/>
      </w:r>
    </w:p>
  </w:endnote>
  <w:endnote w:type="continuationSeparator" w:id="0">
    <w:p w14:paraId="60B066F7" w14:textId="77777777" w:rsidR="00E93001" w:rsidRDefault="00E930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1A468" w14:textId="77777777" w:rsidR="00E93001" w:rsidRDefault="00E93001">
      <w:pPr>
        <w:spacing w:after="0"/>
      </w:pPr>
      <w:r>
        <w:separator/>
      </w:r>
    </w:p>
  </w:footnote>
  <w:footnote w:type="continuationSeparator" w:id="0">
    <w:p w14:paraId="7BBD3F13" w14:textId="77777777" w:rsidR="00E93001" w:rsidRDefault="00E930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1F12AD"/>
    <w:rsid w:val="002068F9"/>
    <w:rsid w:val="00240ECA"/>
    <w:rsid w:val="00285C1D"/>
    <w:rsid w:val="003019F6"/>
    <w:rsid w:val="00330015"/>
    <w:rsid w:val="003327F5"/>
    <w:rsid w:val="00340CAF"/>
    <w:rsid w:val="0039781B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2774A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136D5"/>
    <w:rsid w:val="0083761B"/>
    <w:rsid w:val="008A185D"/>
    <w:rsid w:val="008B1201"/>
    <w:rsid w:val="008D324A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C51BA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3001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2024-05-22T10:10:00Z</dcterms:created>
  <dcterms:modified xsi:type="dcterms:W3CDTF">2024-05-22T10:10:00Z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