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7F999B1" w14:textId="77777777" w:rsidTr="00ED5F48">
        <w:tc>
          <w:tcPr>
            <w:tcW w:w="2500" w:type="pct"/>
            <w:vAlign w:val="center"/>
          </w:tcPr>
          <w:p w14:paraId="6CD4D464" w14:textId="694FD975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JUILLET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4384" behindDoc="1" locked="0" layoutInCell="1" allowOverlap="1" wp14:anchorId="26F0EF90" wp14:editId="58E39964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7" name="Рисунок 7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BE4EA34" w14:textId="38A7110A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2A07B664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595B0EF" w14:textId="7F38F374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2583CABB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22533F1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5679533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2E7DBFB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164377D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7B0ADC0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250FBDA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4ECF66B" w14:textId="3E1BF3A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1B6236B" w14:textId="0001DC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796A5C" w14:textId="757FA2B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F1FE86" w14:textId="7A9980D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BE2FDF" w14:textId="416B25F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3F6C02" w14:textId="5B3E18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81F5514" w14:textId="5C716A9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366C7E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7EA8966" w14:textId="4DC0EC2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BA60BF0" w14:textId="3BAD2AF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24AFA9" w14:textId="115E879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673A615" w14:textId="4855EBD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B75C9A" w14:textId="4D2169B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E686C24" w14:textId="1D00190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7098601" w14:textId="012789F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03AD7F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90FC634" w14:textId="5B95708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D339845" w14:textId="354DCF4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659809" w14:textId="050FEAB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866C9C" w14:textId="366FACE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016042" w14:textId="39BFADA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D697AC" w14:textId="11162F3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9857734" w14:textId="1898B11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71CE60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C7AE80F" w14:textId="60EC8A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2254111" w14:textId="074781D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3E1D2A" w14:textId="167E9C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BF1B4FD" w14:textId="6B217F5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2B93ADC" w14:textId="5244649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13C171" w14:textId="7AEA305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BF0FCBD" w14:textId="127E964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D3EA8D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AB2899E" w14:textId="4F149C2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E5646C5" w14:textId="55FA446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5BB46" w14:textId="6660A10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E4E3FBF" w14:textId="0548971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F081FD" w14:textId="3968306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7ADA4" w14:textId="23394C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8D212E" w14:textId="1AB7E3A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D0A46A4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DF423A" w14:textId="1FDDD6C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1C5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AFC7EEA" w14:textId="73283FE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C1E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34B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39DBAAB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ED590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23CBEE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53426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A27343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7400F" w14:textId="77777777" w:rsidR="00681335" w:rsidRDefault="00681335">
      <w:pPr>
        <w:spacing w:after="0"/>
      </w:pPr>
      <w:r>
        <w:separator/>
      </w:r>
    </w:p>
  </w:endnote>
  <w:endnote w:type="continuationSeparator" w:id="0">
    <w:p w14:paraId="4CCF3B8B" w14:textId="77777777" w:rsidR="00681335" w:rsidRDefault="006813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8F3E1" w14:textId="77777777" w:rsidR="00681335" w:rsidRDefault="00681335">
      <w:pPr>
        <w:spacing w:after="0"/>
      </w:pPr>
      <w:r>
        <w:separator/>
      </w:r>
    </w:p>
  </w:footnote>
  <w:footnote w:type="continuationSeparator" w:id="0">
    <w:p w14:paraId="71C51E67" w14:textId="77777777" w:rsidR="00681335" w:rsidRDefault="006813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0F9B"/>
    <w:rsid w:val="00151CCE"/>
    <w:rsid w:val="001B01F9"/>
    <w:rsid w:val="001C41F9"/>
    <w:rsid w:val="00221C5B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81335"/>
    <w:rsid w:val="006974E1"/>
    <w:rsid w:val="006B6899"/>
    <w:rsid w:val="006C0896"/>
    <w:rsid w:val="006C1EC9"/>
    <w:rsid w:val="006F513E"/>
    <w:rsid w:val="00721657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678F1"/>
    <w:rsid w:val="00A90F4A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95987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34B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2024-05-19T06:34:00Z</dcterms:created>
  <dcterms:modified xsi:type="dcterms:W3CDTF">2024-05-19T06:34:00Z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