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5F2C0E2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124DE3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59E66151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A125F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124DE3" w:rsidRPr="00124DE3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37C7B284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6DADF549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AB1616D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6247109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688560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B290CA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2F814A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5A132E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F42D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4E1BF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F695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E3A8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6610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EEA5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24B7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025F6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2A2EA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3D32A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C22D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A452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FF1E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CDBA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A236F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CED8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C5330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514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B3A6E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7BF13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93D9B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94C4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9EEAD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474E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5484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1113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085B1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A9C1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D10B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523E7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94B4B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A5DAA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C685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6F5EB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1C21D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F4D61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A70D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54B08CF9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66AC6204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976E1A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18B29B4D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5A7D917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63FA829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00ADF56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98FD764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D4226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7CEB4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288B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EE6E6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4F3B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C75FC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0E8DE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F81C7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46189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A9377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C5B8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F858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FB469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A9A29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557CA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4F6FD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BACEB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D8930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A2B2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69E93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3BE41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30CD9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D4FC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1F0A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44A32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37139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D641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E4EA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A0CAD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50BF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4CE73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3656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FAD55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998B6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47BF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0486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4F28B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37064B9D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2B08F0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59374EA8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257216E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D445FA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F1B18A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26EB68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0425BEB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7DECC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C1E1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A658B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9775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436BE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669E7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0F3DF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9353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12A4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AC1E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27AE5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44D0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011C5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A526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BED1E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14343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DC64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05EF7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B623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0076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5CB5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73F34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7C41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BD5F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7B68F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B38C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96791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18246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09B0B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FCF9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661A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31320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DD105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A429F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3C12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9869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DB4CC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315E3842" w:rsidR="00C957EE" w:rsidRPr="00A60ACB" w:rsidRDefault="00D402BA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90EAFCA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A104CF5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2CCCBC59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03ADAF1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2FBC6A7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0A1A3E7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5742E57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FEBF179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A9AED5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44FAE4C2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30F8F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D5C3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9DE0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A0B3A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900C1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AB53F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CC96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95196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B996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FF65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A89C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3DA9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064C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8DE1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5A31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17BB4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B8CF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E5166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318C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CAF57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92302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91677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E504C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CB1FB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7B74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1C86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7831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3699D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94BBB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14F6D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31AD0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EE863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DC976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06ED0D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3492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F8C50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45173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6DDDDA2E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168F407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5972E11E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3C830D8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475DE656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33439E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427E0F4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14AF97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0AE6B5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3D776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221BE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4118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AE6E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42A78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7C3B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F9B6F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475BC3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8279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64A4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9A6D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8125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6FC74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19FB5D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6FF40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B184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0495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CE23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493C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4F914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22E24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06A37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B262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332393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2910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9035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656D8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7B423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036635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B356F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2EAED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FA39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0C616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C27D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6F45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3CAA7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16F11184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15E34D1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6D5D0AC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4EBE872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BFF0AC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022459D8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57342A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03CE9E4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8CEB8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6F6BCA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4BD70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B9FB8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5602D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CDD41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D680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37FA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A8316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3D34A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6BBA5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A598C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0E37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5B42F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95632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5E5C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D5811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53714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4F200B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D631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504AD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C752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5C3C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79BBE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ACDA5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7ABB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A68AA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4C7962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4130B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391987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ADE61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537FA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3F80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85A1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CBA4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7F27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0CAC5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3C2B187C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48D3A62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4157329" w:rsidR="00C957EE" w:rsidRPr="00335F43" w:rsidRDefault="00335F4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535C7AA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68B92862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3F6A27D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F547674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3E72DCED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14C259B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11A42D9F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68F0992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1135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5BE87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67D0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45692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54ED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704B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7D6F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8ABC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552B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73607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69BB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22F4E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BB9C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F10B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CCFA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3C71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134DF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112F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3FED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5FFD8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07091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3AFEC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F6013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8019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07E8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121E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F90C4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1CC8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931F4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84C1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0AD62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50944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57192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2243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7FF2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5E62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B34B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5EBF4BB9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50FD8F76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C9350C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579C9070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436765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1B52BC3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0493E0B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03E1FBA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0E37C4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5578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C65CF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413E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99C16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B12E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492A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1DFA3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0069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D33F8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C8742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41750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CB0C1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1456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00F70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B22AD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E60D9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7646F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BD90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B5E0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534C7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EB726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8E35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7B38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EA4B7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E6E69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62DB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3D0DD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BB1F8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0B1F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D806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E04F9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CC71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6C193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5BFA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E8DC2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5638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119C4EA1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3D2A40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2E64C18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F35E84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EDD323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429613C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AEBF3C3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5149EBCE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43585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AC41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0604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6561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96675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F5E9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10BD9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B2D5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9BD1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AF0A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68BE3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4425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97A73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A8A1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FA8D0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29910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85DE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B1BA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19759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78C81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BE0C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DFA1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865E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B52D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E7632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39D2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8C3E7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518C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B0FCD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8D3F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51BA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FBA4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1659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EE7F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FFF54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7667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13ECB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72EB540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00E3C41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D16B7BF" w:rsidR="00C957EE" w:rsidRPr="00C957EE" w:rsidRDefault="000D243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5CE59B5D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6AA53EC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1DC5E2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2C5E90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7EA392B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29736B7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6FE655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30D2E5AD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86D4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7D235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AFC6C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FAF3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A412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95E27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C9429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03DC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2F721F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69F0E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7AAC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29E3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86CA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A3CB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2FB65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A9129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4F5DC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2A183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3CA4BA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58522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0D21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7CF1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9FAA0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E588D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29ECD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8B522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6503A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9CAB8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76D89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01C0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71D0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19495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64E49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6916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E0FC6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749773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7EAD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079C3618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6CE90009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0A8B3D25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49A738D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2E63E18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095CD78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5F3EA7F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1DC666EC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6852F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22435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8B4CA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5E5FA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461E9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2345B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E50F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9F2C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197E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FBFC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9329A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A325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2C29F1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1C7F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D87C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05B7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8CFA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55305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0263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080EDA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3018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371063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93DF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37BD7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6218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BD9E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7F540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2E2E8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2DB72D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8739D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45C94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D6F4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3E46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A0BF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65D2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673C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093B5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6D0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081EC37" w:rsidR="00E50BDE" w:rsidRPr="00C957EE" w:rsidRDefault="00124DE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144EF8D1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3AEDA4B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D850EA7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5C064D76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53F691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66D45C6A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13A65AF6" w:rsidR="00E50BDE" w:rsidRPr="00C957EE" w:rsidRDefault="00124DE3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C439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65896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8EA7C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CA829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F7074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0FA2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61EA3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4BF3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2726E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B9F1E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D60DE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F6456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D644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11C7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A3D32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426D4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3B4F30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2AD3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C93D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B63C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2EBD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6E09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ECAFA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9E7D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D4EC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474BE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F06AB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635F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BD214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5920A1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DE8A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72F16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C5B94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A275A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9FA83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6A9B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4CA7B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24DE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74807896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38914D4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D44DF60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124DE3" w:rsidRPr="00124DE3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MERCREDIS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E4A31" w14:textId="77777777" w:rsidR="00CF30B3" w:rsidRDefault="00CF30B3">
      <w:pPr>
        <w:spacing w:after="0"/>
      </w:pPr>
      <w:r>
        <w:separator/>
      </w:r>
    </w:p>
  </w:endnote>
  <w:endnote w:type="continuationSeparator" w:id="0">
    <w:p w14:paraId="76D5B2DA" w14:textId="77777777" w:rsidR="00CF30B3" w:rsidRDefault="00CF3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A0024" w14:textId="77777777" w:rsidR="00CF30B3" w:rsidRDefault="00CF30B3">
      <w:pPr>
        <w:spacing w:after="0"/>
      </w:pPr>
      <w:r>
        <w:separator/>
      </w:r>
    </w:p>
  </w:footnote>
  <w:footnote w:type="continuationSeparator" w:id="0">
    <w:p w14:paraId="18A5E0C8" w14:textId="77777777" w:rsidR="00CF30B3" w:rsidRDefault="00CF30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43D"/>
    <w:rsid w:val="00124DE3"/>
    <w:rsid w:val="001274F3"/>
    <w:rsid w:val="00151CCE"/>
    <w:rsid w:val="00187700"/>
    <w:rsid w:val="001B01F9"/>
    <w:rsid w:val="001C41F9"/>
    <w:rsid w:val="00285C1D"/>
    <w:rsid w:val="003327F5"/>
    <w:rsid w:val="00335F43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C34E3"/>
    <w:rsid w:val="008F16F7"/>
    <w:rsid w:val="009164BA"/>
    <w:rsid w:val="009166BD"/>
    <w:rsid w:val="00977AAE"/>
    <w:rsid w:val="00996E56"/>
    <w:rsid w:val="00997268"/>
    <w:rsid w:val="00A125FC"/>
    <w:rsid w:val="00A12667"/>
    <w:rsid w:val="00A14581"/>
    <w:rsid w:val="00A20E4C"/>
    <w:rsid w:val="00A60ACB"/>
    <w:rsid w:val="00AA23D3"/>
    <w:rsid w:val="00AA3C50"/>
    <w:rsid w:val="00AC7619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E0A32"/>
    <w:rsid w:val="00CF30B3"/>
    <w:rsid w:val="00D402BA"/>
    <w:rsid w:val="00DB6FFF"/>
    <w:rsid w:val="00DE32AC"/>
    <w:rsid w:val="00E1407A"/>
    <w:rsid w:val="00E16D02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2024-05-26T07:23:00Z</dcterms:created>
  <dcterms:modified xsi:type="dcterms:W3CDTF">2024-05-26T07:23:00Z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