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4"/>
      </w:tblGrid>
      <w:tr w:rsidR="00BB3457" w:rsidRPr="00E6027C" w14:paraId="69F25263" w14:textId="77777777" w:rsidTr="00173801">
        <w:trPr>
          <w:trHeight w:val="10480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736D2849" w14:textId="3706B9D3" w:rsidR="003E085C" w:rsidRPr="00E6027C" w:rsidRDefault="00E6027C" w:rsidP="00173801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Cs w:val="100"/>
                <w:lang w:val="fr-FR" w:bidi="ru-RU"/>
              </w:rPr>
            </w:pPr>
            <w:r w:rsidRPr="00E6027C">
              <w:rPr>
                <w:rFonts w:ascii="Arial Narrow" w:hAnsi="Arial Narrow"/>
                <w:noProof/>
                <w:color w:val="auto"/>
                <w:szCs w:val="100"/>
                <w:lang w:val="fr-FR" w:bidi="ru-RU"/>
              </w:rPr>
              <w:t xml:space="preserve">CALENDRIER </w:t>
            </w:r>
            <w:r w:rsidR="003E085C" w:rsidRPr="00E6027C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begin"/>
            </w:r>
            <w:r w:rsidR="003E085C" w:rsidRPr="00E6027C">
              <w:rPr>
                <w:rFonts w:ascii="Arial Narrow" w:hAnsi="Arial Narrow"/>
                <w:noProof/>
                <w:color w:val="auto"/>
                <w:szCs w:val="100"/>
                <w:lang w:val="fr-FR" w:bidi="ru-RU"/>
              </w:rPr>
              <w:instrText xml:space="preserve"> DOCVARIABLE  MonthStart1 \@  yyyy   \* MERGEFORMAT </w:instrText>
            </w:r>
            <w:r w:rsidR="003E085C" w:rsidRPr="00E6027C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separate"/>
            </w:r>
            <w:r w:rsidR="000967EA" w:rsidRPr="00E6027C">
              <w:rPr>
                <w:rFonts w:ascii="Arial Narrow" w:hAnsi="Arial Narrow"/>
                <w:noProof/>
                <w:color w:val="auto"/>
                <w:szCs w:val="100"/>
                <w:lang w:val="fr-FR" w:bidi="ru-RU"/>
              </w:rPr>
              <w:t>2025</w:t>
            </w:r>
            <w:r w:rsidR="003E085C" w:rsidRPr="00E6027C">
              <w:rPr>
                <w:rFonts w:ascii="Arial Narrow" w:hAnsi="Arial Narrow"/>
                <w:noProof/>
                <w:color w:val="auto"/>
                <w:szCs w:val="10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W w:w="5000" w:type="pct"/>
              <w:tblBorders>
                <w:top w:val="dotted" w:sz="8" w:space="0" w:color="auto"/>
                <w:left w:val="dotted" w:sz="8" w:space="0" w:color="auto"/>
                <w:bottom w:val="dotted" w:sz="8" w:space="0" w:color="auto"/>
                <w:right w:val="dotted" w:sz="8" w:space="0" w:color="auto"/>
                <w:insideH w:val="dotted" w:sz="8" w:space="0" w:color="auto"/>
                <w:insideV w:val="dotted" w:sz="8" w:space="0" w:color="auto"/>
              </w:tblBorders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3921"/>
              <w:gridCol w:w="3921"/>
              <w:gridCol w:w="3921"/>
              <w:gridCol w:w="3921"/>
            </w:tblGrid>
            <w:tr w:rsidR="00BB3457" w:rsidRPr="00E6027C" w14:paraId="46AC5537" w14:textId="77777777" w:rsidTr="00DA7046">
              <w:trPr>
                <w:trHeight w:val="2800"/>
              </w:trPr>
              <w:tc>
                <w:tcPr>
                  <w:tcW w:w="1250" w:type="pct"/>
                  <w:shd w:val="clear" w:color="auto" w:fill="auto"/>
                </w:tcPr>
                <w:p w14:paraId="3DAF62C5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bookmarkStart w:id="1" w:name="_Hlk38821049"/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JANVIER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4"/>
                    <w:gridCol w:w="481"/>
                    <w:gridCol w:w="481"/>
                    <w:gridCol w:w="481"/>
                    <w:gridCol w:w="481"/>
                    <w:gridCol w:w="481"/>
                    <w:gridCol w:w="469"/>
                  </w:tblGrid>
                  <w:tr w:rsidR="00BB3457" w:rsidRPr="00E6027C" w14:paraId="5A5F1FDA" w14:textId="77777777" w:rsidTr="00173801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6CE8ED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93078E8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39B2795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24A6E06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6BAF6E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A35BADF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A4EC16D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BB3457" w:rsidRPr="00E6027C" w14:paraId="2F7E3D28" w14:textId="77777777" w:rsidTr="00173801">
                    <w:trPr>
                      <w:trHeight w:val="350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E55E350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>" 1 ""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FE23D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B2D125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0E359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2A775D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231E348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EE91958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084F188C" w14:textId="77777777" w:rsidTr="00173801">
                    <w:trPr>
                      <w:trHeight w:val="336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8FCE87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70161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0D6FC4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857723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3857B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8B3903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79172764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69F18650" w14:textId="77777777" w:rsidTr="00173801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D6D7804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A22465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5B0298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7F5B23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D7FFF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84888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58770B18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7FBC032A" w14:textId="77777777" w:rsidTr="00173801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1BA88CC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1EDCDE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0BF3B5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915665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AC534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02DA6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00816994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6B793871" w14:textId="77777777" w:rsidTr="00173801">
                    <w:trPr>
                      <w:trHeight w:val="336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AD26F7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0C4FA7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587E87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FAD81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418690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D3F470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E555A62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53AB6717" w14:textId="77777777" w:rsidTr="00173801">
                    <w:trPr>
                      <w:trHeight w:val="35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247734E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351A20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37E46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4379F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AB24D8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B12EB5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2A59D775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  <w:bookmarkEnd w:id="1"/>
                </w:tbl>
                <w:p w14:paraId="719EB10C" w14:textId="77777777" w:rsidR="00240D4D" w:rsidRPr="00E6027C" w:rsidRDefault="00240D4D" w:rsidP="00BB3457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6FFB1570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FEVRIER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4"/>
                    <w:gridCol w:w="479"/>
                    <w:gridCol w:w="481"/>
                    <w:gridCol w:w="481"/>
                    <w:gridCol w:w="481"/>
                    <w:gridCol w:w="481"/>
                    <w:gridCol w:w="471"/>
                  </w:tblGrid>
                  <w:tr w:rsidR="00BB3457" w:rsidRPr="00E6027C" w14:paraId="4AB6B943" w14:textId="77777777" w:rsidTr="00173801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E72621A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52A2F06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E5AE021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5541DC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4CC4FAA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19162F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674D25C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B3457" w:rsidRPr="00E6027C" w14:paraId="61488AE2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EEE0EC3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B93D5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673C930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2FA1D77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0492EC7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946C3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309929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7CDC405F" w14:textId="77777777" w:rsidTr="00173801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704E182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14C172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215F0D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4869C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0F2BC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0FFA9D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00E3A38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536782FF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89E680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009EDE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F9499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89951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29DF8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71637D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C02684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4FE4517C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5195F9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9759785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42BDD5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79593D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61503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4F9D75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95869E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0C409776" w14:textId="77777777" w:rsidTr="00173801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516D84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8746B58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46EE5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32D54E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2DC64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1DAEA5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AC1EA2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2E3B53DC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4FF53AC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239C41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!A12 Is Not In Table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24F263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738AD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15F5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D4ABA2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C943C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50CFBE9" w14:textId="77777777" w:rsidR="00240D4D" w:rsidRPr="00E6027C" w:rsidRDefault="00240D4D" w:rsidP="00BB3457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4E28DD14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MARS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4"/>
                    <w:gridCol w:w="479"/>
                    <w:gridCol w:w="481"/>
                    <w:gridCol w:w="481"/>
                    <w:gridCol w:w="481"/>
                    <w:gridCol w:w="481"/>
                    <w:gridCol w:w="471"/>
                  </w:tblGrid>
                  <w:tr w:rsidR="00BB3457" w:rsidRPr="00E6027C" w14:paraId="7BEDF4C1" w14:textId="77777777" w:rsidTr="00173801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B63464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90497ED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0453066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5E6F99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6EC49C7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1D72FA3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74B399C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B3457" w:rsidRPr="00E6027C" w14:paraId="341D0691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D37D35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6774614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8C82F6E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2D0515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CCD9AA0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6B1B70E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9062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9062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C86024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0D34C200" w14:textId="77777777" w:rsidTr="00173801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891B913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975E3E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B59C4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39AEA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ED37F8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890AFE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A77B3AC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436097A7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C033EC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38C751E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75E06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2ECDD3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9ADB8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E5065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530FCD8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5ABFFCE0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BA6A972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3BF7B10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E1105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3DD438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033BA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14C200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5633A4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701B8E8A" w14:textId="77777777" w:rsidTr="00173801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2550EF8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42C01A7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486167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CD57F3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B3F393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941043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40CD95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08E8111A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C3833EC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32CE53D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631C6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4604BE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30DEFE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E77464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968EA0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49E4C925" w14:textId="77777777" w:rsidR="00240D4D" w:rsidRPr="00E6027C" w:rsidRDefault="00240D4D" w:rsidP="00BB3457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69055AD8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AVRIL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4"/>
                    <w:gridCol w:w="479"/>
                    <w:gridCol w:w="481"/>
                    <w:gridCol w:w="481"/>
                    <w:gridCol w:w="481"/>
                    <w:gridCol w:w="481"/>
                    <w:gridCol w:w="471"/>
                  </w:tblGrid>
                  <w:tr w:rsidR="00BB3457" w:rsidRPr="00E6027C" w14:paraId="1FB2C18F" w14:textId="77777777" w:rsidTr="00173801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D7AF879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19AF1EE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40053C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315BD77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4126302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06D2954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6D7610B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B3457" w:rsidRPr="00E6027C" w14:paraId="3C0AA459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7B84745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392DE02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45BD88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8F93A8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20663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AFEA2D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5BB431E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01FD93EE" w14:textId="77777777" w:rsidTr="00173801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F4FCAFC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32B31E4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25B38C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65D2C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542317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D2FA6E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DE15F8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68BF4BD9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820B3D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9A09A5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4E255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FA7E3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C93CD4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2F6F0C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C41DFC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4C90F086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DCDB50D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7A778C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D262CE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256F3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28B73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0AC80D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95E3C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3F323F21" w14:textId="77777777" w:rsidTr="00173801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F681E84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867A5FE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57B474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B27BF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49900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9062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28828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A24C1F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36207308" w14:textId="77777777" w:rsidTr="00173801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5ACB9E2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E63C9A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3BC822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79B098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7894CD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F177A7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88332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15E9D566" w14:textId="77777777" w:rsidR="00240D4D" w:rsidRPr="00E6027C" w:rsidRDefault="00240D4D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  <w:tr w:rsidR="00BB3457" w:rsidRPr="00E6027C" w14:paraId="313529B8" w14:textId="77777777" w:rsidTr="00DA7046">
              <w:trPr>
                <w:trHeight w:val="2800"/>
              </w:trPr>
              <w:tc>
                <w:tcPr>
                  <w:tcW w:w="1250" w:type="pct"/>
                  <w:shd w:val="clear" w:color="auto" w:fill="auto"/>
                </w:tcPr>
                <w:p w14:paraId="5C4DEA6F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val="it-IT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val="it-IT" w:bidi="ru-RU"/>
                    </w:rPr>
                    <w:t>MAI</w:t>
                  </w:r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5"/>
                    <w:gridCol w:w="481"/>
                    <w:gridCol w:w="480"/>
                    <w:gridCol w:w="480"/>
                    <w:gridCol w:w="480"/>
                    <w:gridCol w:w="480"/>
                    <w:gridCol w:w="472"/>
                  </w:tblGrid>
                  <w:tr w:rsidR="00BB3457" w:rsidRPr="00E6027C" w14:paraId="2CCC13BF" w14:textId="77777777" w:rsidTr="00E10526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4277ACB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99E88BF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1F100C6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B7694D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4F5963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724EE19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ECF2BB2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DI</w:t>
                        </w:r>
                      </w:p>
                    </w:tc>
                  </w:tr>
                  <w:tr w:rsidR="00E10526" w:rsidRPr="00E6027C" w14:paraId="74EB7477" w14:textId="77777777" w:rsidTr="00E10526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C1E5630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DD3413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B237F11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BCE7190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E7789A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00A9D3D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3EF936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0526" w:rsidRPr="00E6027C" w14:paraId="3B45E234" w14:textId="77777777" w:rsidTr="00E10526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7DFF025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0C791C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A8EED75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386385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64E99C4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06DD3BC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060C3D7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0526" w:rsidRPr="00E6027C" w14:paraId="5DE9F118" w14:textId="77777777" w:rsidTr="00E10526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03A93B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7FE2B9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B29A614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D53A10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A2147C2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CAD66A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5905A6E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0526" w:rsidRPr="00E6027C" w14:paraId="38EC2D6C" w14:textId="77777777" w:rsidTr="00E10526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2D31C54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7F2B0F6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7B9D51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4EFEFF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995CEC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8E8CDF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BF1743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0526" w:rsidRPr="00E6027C" w14:paraId="0AEA9246" w14:textId="77777777" w:rsidTr="00E10526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7975808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41915E7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6A2772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07802CD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E3898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E3898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71049C4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E3898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EAAF22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44D7767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10526" w:rsidRPr="00E6027C" w14:paraId="6FED7E33" w14:textId="77777777" w:rsidTr="00E10526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3FA3176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0487840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739F6CE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BE2896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B27BD9C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EA1EF92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570B571" w14:textId="77777777" w:rsidR="00E10526" w:rsidRPr="00E6027C" w:rsidRDefault="00E10526" w:rsidP="00E10526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50F55AE" w14:textId="77777777" w:rsidR="00240D4D" w:rsidRPr="00E6027C" w:rsidRDefault="00240D4D" w:rsidP="00BB3457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38569E19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JUIN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3"/>
                    <w:gridCol w:w="479"/>
                    <w:gridCol w:w="481"/>
                    <w:gridCol w:w="481"/>
                    <w:gridCol w:w="481"/>
                    <w:gridCol w:w="481"/>
                    <w:gridCol w:w="472"/>
                  </w:tblGrid>
                  <w:tr w:rsidR="00BB3457" w:rsidRPr="00E6027C" w14:paraId="285DA85C" w14:textId="77777777" w:rsidTr="00173801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FBED29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4C6340E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C7E828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A223619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D8248C2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A2DEEB3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2B3A05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B3457" w:rsidRPr="00E6027C" w14:paraId="2F39F9FA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C10A365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592898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8770CF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A39069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8BFBFA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F2844DC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6E66192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2107A345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E37C0C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BEBDE7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C2A0AC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9AC2B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2CFDB0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0D118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66DBB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319C4FD4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D0F52D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FEA454C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712EC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1B7A27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2A146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5E163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887823D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2BEF8737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4AF408C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24C0E1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C5F415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318E0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22E942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5B315C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E8192F4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4869171B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F230407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D5E391E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C1ECB2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9062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9062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A2365E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0C757C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03FED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7558F5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5C98C3ED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2A8557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EE40E07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FADAD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A95E3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90391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EB5B1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1311A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6BA144E5" w14:textId="77777777" w:rsidR="00240D4D" w:rsidRPr="00E6027C" w:rsidRDefault="00240D4D" w:rsidP="00BB3457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24DCF151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JUILLET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3"/>
                    <w:gridCol w:w="479"/>
                    <w:gridCol w:w="481"/>
                    <w:gridCol w:w="481"/>
                    <w:gridCol w:w="481"/>
                    <w:gridCol w:w="481"/>
                    <w:gridCol w:w="472"/>
                  </w:tblGrid>
                  <w:tr w:rsidR="00BB3457" w:rsidRPr="00E6027C" w14:paraId="7308AA4C" w14:textId="77777777" w:rsidTr="00173801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B226819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2005F5A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356B21F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FC3279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92902F4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6330EC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9587EE4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B3457" w:rsidRPr="00E6027C" w14:paraId="26FDF3B6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2E7A0BA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1B1E3B8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71DE3115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740DF5AD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5696E23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75710EE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0D55933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19F94E04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777B463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4F416F3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C538218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AB29DA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156B55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6784BE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004FA0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23C80453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0C32B703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10A3B37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3290A70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8825098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A5A8BE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EB59E44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8857AE2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3E6EE186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4B5A9DEC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E69424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721361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0254AD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1B56B02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7D6EF1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1B9F042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7308E89D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3ECEA29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1840CE6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93A3050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85C3512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46CBC5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A835144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9062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1AD185D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4B7A1641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37D0C8D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5FB6D3F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3EEE3C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EA6225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680288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DA0142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1328DE3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5B49ED2" w14:textId="77777777" w:rsidR="00240D4D" w:rsidRPr="00E6027C" w:rsidRDefault="00240D4D" w:rsidP="00BB3457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1D3DA4A6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AOUT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3"/>
                    <w:gridCol w:w="479"/>
                    <w:gridCol w:w="481"/>
                    <w:gridCol w:w="481"/>
                    <w:gridCol w:w="481"/>
                    <w:gridCol w:w="481"/>
                    <w:gridCol w:w="472"/>
                  </w:tblGrid>
                  <w:tr w:rsidR="00BB3457" w:rsidRPr="00E6027C" w14:paraId="295705BF" w14:textId="77777777" w:rsidTr="00173801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0E23D48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255F036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ED2787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6122CB3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249B3E2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086AB50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966D71B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B3457" w:rsidRPr="00E6027C" w14:paraId="22B14714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A842930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B2CBDC7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E793CA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C17D55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95F3C52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59A02F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7063C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22A3C762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6008623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D26A53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9CE0C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693705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70A225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092B6D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D3C11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50B9FB96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024B247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AD7FFB3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792874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11DBBC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277CDC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EDDB4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0277C8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01DCDF9E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9F591B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CE40CB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C8D69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DE5B32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5D40F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9124BD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63B0933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5FD79899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17B6E1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73A487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FAAFE2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3A42D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235F3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07A4E7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4E2468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7EA319EE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D061838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DDC191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9062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BBBE8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8A2BB3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BB2AE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698E3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820FC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5226AFDA" w14:textId="77777777" w:rsidR="00240D4D" w:rsidRPr="00E6027C" w:rsidRDefault="00240D4D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  <w:tr w:rsidR="00BB3457" w:rsidRPr="00E6027C" w14:paraId="563AC84E" w14:textId="77777777" w:rsidTr="00DA7046">
              <w:trPr>
                <w:trHeight w:val="2800"/>
              </w:trPr>
              <w:tc>
                <w:tcPr>
                  <w:tcW w:w="1250" w:type="pct"/>
                  <w:shd w:val="clear" w:color="auto" w:fill="auto"/>
                </w:tcPr>
                <w:p w14:paraId="5F8E446B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  <w:lang w:val="it-IT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val="it-IT" w:bidi="ru-RU"/>
                    </w:rPr>
                    <w:t>SEPTEMBRE</w:t>
                  </w:r>
                </w:p>
                <w:tbl>
                  <w:tblPr>
                    <w:tblW w:w="4993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5"/>
                    <w:gridCol w:w="481"/>
                    <w:gridCol w:w="480"/>
                    <w:gridCol w:w="480"/>
                    <w:gridCol w:w="480"/>
                    <w:gridCol w:w="480"/>
                    <w:gridCol w:w="472"/>
                  </w:tblGrid>
                  <w:tr w:rsidR="00BB3457" w:rsidRPr="00E6027C" w14:paraId="5A13E957" w14:textId="77777777" w:rsidTr="00B21E1F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FE3AF22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C2ABA2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3F1821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68D7F42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57D594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A956FE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47B5260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DI</w:t>
                        </w:r>
                      </w:p>
                    </w:tc>
                  </w:tr>
                  <w:tr w:rsidR="00B21E1F" w:rsidRPr="00E6027C" w14:paraId="0739588D" w14:textId="77777777" w:rsidTr="00B21E1F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8EB9ED9" w14:textId="3F66A543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21E1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239C86C" w14:textId="032C314F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21E1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DCA85B0" w14:textId="44000F08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21E1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77A274" w14:textId="24B1D97E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21E1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1A01D1A" w14:textId="2C65C9D1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B21E1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68923B9" w14:textId="7DF682C1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21E1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62C294E" w14:textId="15A53A62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21E1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21E1F" w:rsidRPr="00E6027C" w14:paraId="4B0590EE" w14:textId="77777777" w:rsidTr="00B21E1F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E06CA14" w14:textId="447DDABB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83253A" w14:textId="629496F1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37F23F" w14:textId="47C2E34A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551C01" w14:textId="153E8B17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01FFFEB" w14:textId="68BD68F5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A9C4FE" w14:textId="0600FA9F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9F73051" w14:textId="59BDFF31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21E1F" w:rsidRPr="00E6027C" w14:paraId="395733E7" w14:textId="77777777" w:rsidTr="00B21E1F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F95DDD1" w14:textId="6F08D40A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6B6F39" w14:textId="711FE421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969E71" w14:textId="12818762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4952DC" w14:textId="673DB97C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3FC747F" w14:textId="4CAA9714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0E1D48" w14:textId="16F2BBCB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386116C" w14:textId="1F7EA10D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21E1F" w:rsidRPr="00E6027C" w14:paraId="71399D9A" w14:textId="77777777" w:rsidTr="00B21E1F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16EEC53" w14:textId="75BE05E2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6D09F6" w14:textId="631F014F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240C18" w14:textId="1886DCAC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F0B395" w14:textId="24A6FD95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26442D" w14:textId="023F5D43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126583" w14:textId="4041F8F9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ECD3367" w14:textId="1CC7C26D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21E1F" w:rsidRPr="00E6027C" w14:paraId="70EB1EE8" w14:textId="77777777" w:rsidTr="00B21E1F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A601D13" w14:textId="145C8914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4482CC1" w14:textId="4A577736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E9D390" w14:textId="47C81905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6600ED" w14:textId="33629D6D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3E2DC2" w14:textId="11084962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6E4505" w14:textId="79BC11B1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95A869E" w14:textId="726DEF6B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21E1F" w:rsidRPr="00E6027C" w14:paraId="6FF43808" w14:textId="77777777" w:rsidTr="00B21E1F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70D9D60" w14:textId="14D58C2D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5B1F5A" w14:textId="4BA1EDFB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21E1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CE915E" w14:textId="77777777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9AB9C8A" w14:textId="77777777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A1285D" w14:textId="77777777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961D2D" w14:textId="77777777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5EA1353" w14:textId="77777777" w:rsidR="00B21E1F" w:rsidRPr="00B21E1F" w:rsidRDefault="00B21E1F" w:rsidP="00B21E1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71685CB" w14:textId="77777777" w:rsidR="00240D4D" w:rsidRPr="00E6027C" w:rsidRDefault="00240D4D" w:rsidP="00BB3457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06176C08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OCTOBRE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3"/>
                    <w:gridCol w:w="479"/>
                    <w:gridCol w:w="481"/>
                    <w:gridCol w:w="481"/>
                    <w:gridCol w:w="481"/>
                    <w:gridCol w:w="481"/>
                    <w:gridCol w:w="472"/>
                  </w:tblGrid>
                  <w:tr w:rsidR="00BB3457" w:rsidRPr="00E6027C" w14:paraId="1FF72B99" w14:textId="77777777" w:rsidTr="00173801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B98139F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43594C1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698695C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0EBF93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0D81304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C5E452A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7902563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B3457" w:rsidRPr="00E6027C" w14:paraId="1A0378DE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8503DE2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962F4D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458ECD3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2821E04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4C63E3E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44EB29C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A26B53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4A582907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240ADB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6555A3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72B8D0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28CC52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332793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821EAC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2DFAF63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7343812D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32AD6F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D86CC3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55B3E0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E253F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BB2DE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DCB962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C09C93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7EF03D64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FBF8A03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21EA03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F5DD1D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3067BE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08C56E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8AEBE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888F5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4158808A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1703364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8706C28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F1F26D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EE2CC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384E1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17CD7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E3278F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9062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73F336E8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B4806E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53E6EF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32D9E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DE88A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2C38D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8C89D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909D67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548E4EDA" w14:textId="77777777" w:rsidR="00240D4D" w:rsidRPr="00E6027C" w:rsidRDefault="00240D4D" w:rsidP="00BB3457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7273E2AD" w14:textId="77777777" w:rsidR="00240D4D" w:rsidRPr="00E6027C" w:rsidRDefault="00BB3457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NOVEMBRE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3"/>
                    <w:gridCol w:w="479"/>
                    <w:gridCol w:w="481"/>
                    <w:gridCol w:w="481"/>
                    <w:gridCol w:w="481"/>
                    <w:gridCol w:w="481"/>
                    <w:gridCol w:w="472"/>
                  </w:tblGrid>
                  <w:tr w:rsidR="00BB3457" w:rsidRPr="00E6027C" w14:paraId="1BDBAC9E" w14:textId="77777777" w:rsidTr="00173801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2CBECC0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4465CCA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A627F75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C08FB0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95500CB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D0C4BE0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BC7D24D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B3457" w:rsidRPr="00E6027C" w14:paraId="41E90B41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579D84D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E6BF6F0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EED1D6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8E6F9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85C7010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43FF3D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9062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9062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4A39070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3935634C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4618C1D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D4903A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1E3D0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188FE2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54B67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E95D6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B04434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42E9556B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02F1D5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A869948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B33BD7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0B9B64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5547E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B5785D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D747C7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3F56A68C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C7EB63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421861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212074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E6D9BC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3BC1BD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842B3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7B396C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3C07BCC3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A40192E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812EF21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6C6A60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39D738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0239DD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72A7CE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9C5F7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6D0A676A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FE15ED5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3FFCAA0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0D2D4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8EA567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6C4B7D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98E9F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55076B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432E3BA7" w14:textId="77777777" w:rsidR="00240D4D" w:rsidRPr="00E6027C" w:rsidRDefault="00240D4D" w:rsidP="00BB3457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5FB3501B" w14:textId="77777777" w:rsidR="00240D4D" w:rsidRPr="00E6027C" w:rsidRDefault="004F2BF5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E6027C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DÉCEMBRE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73"/>
                    <w:gridCol w:w="479"/>
                    <w:gridCol w:w="481"/>
                    <w:gridCol w:w="481"/>
                    <w:gridCol w:w="481"/>
                    <w:gridCol w:w="481"/>
                    <w:gridCol w:w="472"/>
                  </w:tblGrid>
                  <w:tr w:rsidR="00BB3457" w:rsidRPr="00E6027C" w14:paraId="44AB5083" w14:textId="77777777" w:rsidTr="00173801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D14FEDC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9824312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553DAD7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CFF20A6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294897F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76BBD73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B4FEFB1" w14:textId="77777777" w:rsidR="00240D4D" w:rsidRPr="00E6027C" w:rsidRDefault="00BB3457" w:rsidP="00173801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B3457" w:rsidRPr="00E6027C" w14:paraId="5E7C618D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B3C8B20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CB24D2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F4694D4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C863A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FA4DBC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29166A0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F1AB41C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4CA0BE98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4B744B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5D459A0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7F48F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1EC62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A5B11E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88C702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0475BFE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0BB3F54B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DBCA43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8F48F6C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2EF9F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38BA32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4BE9D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573A4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6430E0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08856BAA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1D5F1A6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7A43802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05823C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622C03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3F3E5E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48565D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263328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53BEA567" w14:textId="77777777" w:rsidTr="00173801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17FFBFA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5F2678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7AB1B5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006847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AD1CCD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9062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369003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4F2BF5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3F7029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B3457" w:rsidRPr="00E6027C" w14:paraId="6FA786E6" w14:textId="77777777" w:rsidTr="00173801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3DC5412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E3898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6920B0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10526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67EA"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BF1417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72A7CD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9C173F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34B970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1BAA062" w14:textId="77777777" w:rsidR="00240D4D" w:rsidRPr="00E6027C" w:rsidRDefault="00240D4D" w:rsidP="0017380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8EF0FB8" w14:textId="77777777" w:rsidR="00240D4D" w:rsidRPr="00E6027C" w:rsidRDefault="00240D4D" w:rsidP="00173801">
                  <w:pPr>
                    <w:pStyle w:val="Months"/>
                    <w:ind w:left="0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</w:tbl>
          <w:p w14:paraId="28233699" w14:textId="77777777" w:rsidR="00E50BDE" w:rsidRPr="00E6027C" w:rsidRDefault="00E50BDE" w:rsidP="00173801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"/>
                <w:szCs w:val="2"/>
              </w:rPr>
            </w:pPr>
          </w:p>
        </w:tc>
      </w:tr>
    </w:tbl>
    <w:p w14:paraId="104F92C2" w14:textId="77777777" w:rsidR="00F93E3B" w:rsidRPr="00E6027C" w:rsidRDefault="00F93E3B" w:rsidP="00BB3457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E6027C" w:rsidSect="005B176A">
      <w:pgSz w:w="16838" w:h="11906" w:orient="landscape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E1A0B0" w14:textId="77777777" w:rsidR="005B176A" w:rsidRDefault="005B176A">
      <w:pPr>
        <w:spacing w:after="0"/>
      </w:pPr>
      <w:r>
        <w:separator/>
      </w:r>
    </w:p>
  </w:endnote>
  <w:endnote w:type="continuationSeparator" w:id="0">
    <w:p w14:paraId="1B2ECAA5" w14:textId="77777777" w:rsidR="005B176A" w:rsidRDefault="005B17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27D9E8" w14:textId="77777777" w:rsidR="005B176A" w:rsidRDefault="005B176A">
      <w:pPr>
        <w:spacing w:after="0"/>
      </w:pPr>
      <w:r>
        <w:separator/>
      </w:r>
    </w:p>
  </w:footnote>
  <w:footnote w:type="continuationSeparator" w:id="0">
    <w:p w14:paraId="041052D1" w14:textId="77777777" w:rsidR="005B176A" w:rsidRDefault="005B176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67EA"/>
    <w:rsid w:val="00097A25"/>
    <w:rsid w:val="000A5A57"/>
    <w:rsid w:val="00111F7C"/>
    <w:rsid w:val="001274F3"/>
    <w:rsid w:val="00151CCE"/>
    <w:rsid w:val="00173801"/>
    <w:rsid w:val="001B01F9"/>
    <w:rsid w:val="001C41F9"/>
    <w:rsid w:val="00240D4D"/>
    <w:rsid w:val="002562E7"/>
    <w:rsid w:val="0028466A"/>
    <w:rsid w:val="00285C1D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F2BF5"/>
    <w:rsid w:val="004F6AAC"/>
    <w:rsid w:val="00512F2D"/>
    <w:rsid w:val="00570FBB"/>
    <w:rsid w:val="00583B82"/>
    <w:rsid w:val="005923AC"/>
    <w:rsid w:val="005B176A"/>
    <w:rsid w:val="005D5149"/>
    <w:rsid w:val="005E3898"/>
    <w:rsid w:val="005E656F"/>
    <w:rsid w:val="00653B95"/>
    <w:rsid w:val="00667021"/>
    <w:rsid w:val="006974E1"/>
    <w:rsid w:val="006C0896"/>
    <w:rsid w:val="006F513E"/>
    <w:rsid w:val="007A3B3E"/>
    <w:rsid w:val="007C0139"/>
    <w:rsid w:val="007D45A1"/>
    <w:rsid w:val="007F564D"/>
    <w:rsid w:val="008B1201"/>
    <w:rsid w:val="008F16F7"/>
    <w:rsid w:val="009062F5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21E1F"/>
    <w:rsid w:val="00B37C7E"/>
    <w:rsid w:val="00B65B09"/>
    <w:rsid w:val="00B85583"/>
    <w:rsid w:val="00B9476B"/>
    <w:rsid w:val="00BB3457"/>
    <w:rsid w:val="00BC3952"/>
    <w:rsid w:val="00BE5AB8"/>
    <w:rsid w:val="00C04C55"/>
    <w:rsid w:val="00C44DFB"/>
    <w:rsid w:val="00C6519B"/>
    <w:rsid w:val="00C70F21"/>
    <w:rsid w:val="00C7354B"/>
    <w:rsid w:val="00C91F9B"/>
    <w:rsid w:val="00DA7046"/>
    <w:rsid w:val="00DE32AC"/>
    <w:rsid w:val="00E10526"/>
    <w:rsid w:val="00E1407A"/>
    <w:rsid w:val="00E318B9"/>
    <w:rsid w:val="00E50BDE"/>
    <w:rsid w:val="00E6027C"/>
    <w:rsid w:val="00E774CD"/>
    <w:rsid w:val="00E77E1D"/>
    <w:rsid w:val="00ED75B6"/>
    <w:rsid w:val="00EF1F0E"/>
    <w:rsid w:val="00EF29AF"/>
    <w:rsid w:val="00F76C15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03A7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Euphemia" w:eastAsia="MS Mincho" w:hAnsi="Euphem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pPr>
      <w:spacing w:after="20"/>
    </w:pPr>
    <w:rPr>
      <w:rFonts w:ascii="Arial" w:hAnsi="Arial"/>
      <w:color w:val="262626"/>
      <w:sz w:val="18"/>
      <w:szCs w:val="18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="MS Gothic"/>
      <w:color w:val="15707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="MS Gothic"/>
      <w:color w:val="15707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Pr>
      <w:color w:val="40404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rPr>
      <w:rFonts w:ascii="Arial" w:hAnsi="Arial"/>
      <w:color w:val="404040"/>
      <w:sz w:val="18"/>
      <w:szCs w:val="18"/>
      <w:lang w:eastAsia="ja-JP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="MS Gothic"/>
      <w:color w:val="157075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link w:val="a9"/>
    <w:uiPriority w:val="99"/>
    <w:semiHidden/>
    <w:rPr>
      <w:rFonts w:ascii="Tahoma" w:hAnsi="Tahoma" w:cs="Tahoma"/>
      <w:color w:val="404040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/>
      <w:sz w:val="100"/>
    </w:rPr>
  </w:style>
  <w:style w:type="table" w:customStyle="1" w:styleId="ae">
    <w:name w:val="Таблица календаря"/>
    <w:basedOn w:val="a1"/>
    <w:uiPriority w:val="99"/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="MS Gothic"/>
      <w:color w:val="157075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link w:val="1"/>
    <w:uiPriority w:val="9"/>
    <w:rsid w:val="00570FBB"/>
    <w:rPr>
      <w:rFonts w:ascii="Arial" w:eastAsia="MS Gothic" w:hAnsi="Arial" w:cs="Times New Roman"/>
      <w:color w:val="15707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570FBB"/>
    <w:rPr>
      <w:rFonts w:ascii="Arial" w:eastAsia="MS Gothic" w:hAnsi="Arial" w:cs="Times New Roman"/>
      <w:color w:val="157075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="MS Gothic"/>
      <w:color w:val="157075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3D81E8-22B2-4275-9446-2BB81E85E56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3405</Words>
  <Characters>19412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2024-04-03T11:49:00Z</dcterms:created>
  <dcterms:modified xsi:type="dcterms:W3CDTF">2024-04-03T12:06:00Z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