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784B55A0" w14:textId="77777777" w:rsidTr="00ED5F48">
        <w:tc>
          <w:tcPr>
            <w:tcW w:w="2500" w:type="pct"/>
            <w:vAlign w:val="center"/>
          </w:tcPr>
          <w:p w14:paraId="37FAAA50" w14:textId="283E51BB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MARS</w:t>
            </w:r>
            <w:r w:rsidR="00473FD5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0288" behindDoc="1" locked="0" layoutInCell="1" allowOverlap="1" wp14:anchorId="0A493DC6" wp14:editId="7A44C1CB">
                  <wp:simplePos x="0" y="0"/>
                  <wp:positionH relativeFrom="column">
                    <wp:posOffset>-454025</wp:posOffset>
                  </wp:positionH>
                  <wp:positionV relativeFrom="paragraph">
                    <wp:posOffset>-452755</wp:posOffset>
                  </wp:positionV>
                  <wp:extent cx="10693507" cy="7560000"/>
                  <wp:effectExtent l="0" t="0" r="0" b="3175"/>
                  <wp:wrapNone/>
                  <wp:docPr id="3" name="Рисунок 3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26647E3B" w14:textId="389B0DD7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CA7046" w:rsidRPr="00336158" w14:paraId="560D596D" w14:textId="77777777" w:rsidTr="0094723D">
        <w:trPr>
          <w:trHeight w:val="964"/>
        </w:trPr>
        <w:tc>
          <w:tcPr>
            <w:tcW w:w="708" w:type="pct"/>
            <w:shd w:val="clear" w:color="auto" w:fill="auto"/>
            <w:vAlign w:val="center"/>
          </w:tcPr>
          <w:p w14:paraId="44C5013E" w14:textId="3C078D69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4CD7167" w14:textId="3E3F1B99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8845A00" w14:textId="09253B79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87DAD2F" w14:textId="4C436B36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869AF3A" w14:textId="7BA88D5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742508" w14:textId="5419D6F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7BD5908" w14:textId="1C2DE446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630DC1FC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92C9C6A" w14:textId="463F086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F7964FA" w14:textId="5BD806D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7552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2395D4" w14:textId="518DC9D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113D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33792AC" w14:textId="37C7394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113D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02B436" w14:textId="52211B4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113D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0C872C2" w14:textId="55F67AA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4E7289B" w14:textId="3DA3ABF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E722F99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21D7CE2B" w14:textId="11F938D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F0D177E" w14:textId="2B5E299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44B2EBD" w14:textId="3B60CDB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4CED24" w14:textId="1B92D83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3247CF" w14:textId="5EBAD9D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8F99FDA" w14:textId="098EFE8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6B7624E4" w14:textId="4CFFE28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B29EB07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6D98C24B" w14:textId="65F1726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8629C8D" w14:textId="13262AE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A1C96E1" w14:textId="74DC74C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D4FE6B" w14:textId="5C544B6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731300D" w14:textId="7B7E4AF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0D531D" w14:textId="68436E8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4B3A6B0F" w14:textId="2480CE7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63061927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322A3772" w14:textId="4A3A91F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89DEA55" w14:textId="2BB4674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D337127" w14:textId="3C0D34B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988E0CD" w14:textId="3C694E6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324E739" w14:textId="7A00C83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9C74BE0" w14:textId="13D326E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DB6A5DD" w14:textId="47BD2CD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EFD4BD9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7BFFCF65" w14:textId="6CCFE80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FC45AEB" w14:textId="205A72A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E09B59" w14:textId="7E2E469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B48518" w14:textId="7FE91EF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62A271" w14:textId="7FD43FA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7FE8FC8" w14:textId="6DEED5B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BDED77A" w14:textId="3FA2B26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3597095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653864B" w14:textId="080BC81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D53C982" w14:textId="27EAF09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01C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664708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8BFF0B3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681C0FE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AD5B26D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32AFDD9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7D1DD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0D8BE2" w14:textId="77777777" w:rsidR="007D1DDA" w:rsidRDefault="007D1DDA">
      <w:pPr>
        <w:spacing w:after="0"/>
      </w:pPr>
      <w:r>
        <w:separator/>
      </w:r>
    </w:p>
  </w:endnote>
  <w:endnote w:type="continuationSeparator" w:id="0">
    <w:p w14:paraId="2326FB1E" w14:textId="77777777" w:rsidR="007D1DDA" w:rsidRDefault="007D1D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01AE5F" w14:textId="77777777" w:rsidR="007D1DDA" w:rsidRDefault="007D1DDA">
      <w:pPr>
        <w:spacing w:after="0"/>
      </w:pPr>
      <w:r>
        <w:separator/>
      </w:r>
    </w:p>
  </w:footnote>
  <w:footnote w:type="continuationSeparator" w:id="0">
    <w:p w14:paraId="6E8ED5BB" w14:textId="77777777" w:rsidR="007D1DDA" w:rsidRDefault="007D1DD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7552E"/>
    <w:rsid w:val="00097A25"/>
    <w:rsid w:val="000A5A57"/>
    <w:rsid w:val="001274F3"/>
    <w:rsid w:val="00151CCE"/>
    <w:rsid w:val="001B01F9"/>
    <w:rsid w:val="001C41F9"/>
    <w:rsid w:val="00285C1D"/>
    <w:rsid w:val="002F01C2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C0139"/>
    <w:rsid w:val="007D1DDA"/>
    <w:rsid w:val="007D45A1"/>
    <w:rsid w:val="007F564D"/>
    <w:rsid w:val="0084044B"/>
    <w:rsid w:val="008B1201"/>
    <w:rsid w:val="008F16F7"/>
    <w:rsid w:val="009113DF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BD9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2024-04-26T08:56:00Z</dcterms:created>
  <dcterms:modified xsi:type="dcterms:W3CDTF">2024-04-26T08:56:00Z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