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7FAF298C" w14:textId="0F6ECC5C" w:rsidTr="00F47B84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1"/>
              <w:gridCol w:w="1093"/>
              <w:gridCol w:w="920"/>
              <w:gridCol w:w="919"/>
            </w:tblGrid>
            <w:tr w:rsidR="00F47B84" w:rsidRPr="00D5730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FAEBC2B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4C5DF28C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E6656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57ACDF" w14:textId="1D6E8B6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B8FCA97" w14:textId="18DE7A9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65BEC0E" w14:textId="77F37AB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F7BAFD2" w14:textId="26DD9DC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7150A38" w14:textId="4E5859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35D4CC" w14:textId="2F523A5F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5315067" w14:textId="2CEAC7B0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D40526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CCB5B3" w14:textId="0D89D19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635DFC" w14:textId="30184F2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194ABC" w14:textId="10521FB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55055C" w14:textId="7ABA36F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BB6607" w14:textId="10EB417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C45D895" w14:textId="4420BC5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E92B540" w14:textId="488A72C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1D3C0F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09061BD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0F6DC45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0DBB16F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046393C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D65D46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6A3A099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0B66621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2C78D5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0D08EA7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7C2CFF2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60EC8A5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5E8EF49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3A9AF43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30D2AEE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24D3A4E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950C4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0A60C50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183AF14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355ED61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1B39087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78C3FDD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7913135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1DF8E09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491914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07C72D9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0A215E0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62BE085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0233733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338295D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328432A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714FE3E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EA67DE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42D4F7E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5FCC790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25AFFE12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AVRIL</w:t>
            </w:r>
          </w:p>
          <w:p w14:paraId="23A157B9" w14:textId="43CE5B70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814D4C4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20BC070A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C4028A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5D2943" w14:textId="37A00A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04F3E3" w14:textId="261DDE5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00D31BE" w14:textId="4A942A8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53A1D8B" w14:textId="1AEB4F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8C16F7" w14:textId="2173DB1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659E7C9" w14:textId="1AEA5E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21DCCA2" w14:textId="5941E495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54BA96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65A682" w14:textId="3E23756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B1700A" w14:textId="1531C14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240CEC" w14:textId="0C91CEF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61072AE" w14:textId="5BCC4D0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0C58DA" w14:textId="42E642B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B95C4A" w14:textId="641440B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166C76" w14:textId="43FD497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8073D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702853E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5AA61F2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04BDE7B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3B4AAB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2F89BFD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1A21A3D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4B0E82D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0F695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3FE6D0A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06E1A29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1A487F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7513C81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7FB8E7F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070E377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27F2EB6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64248E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2180B50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6586D5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1F6E98C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05178F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7F3600E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64114A5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39B662C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DE0B70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FE09B6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010A710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233D9F3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2E415DB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0F62BC9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32F4FDF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72A641A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2B8BE8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1FF63AF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5658C3F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D57301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250E2DF4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7DD506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7C5E6371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4A8494A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C63FF6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C5135C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640375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A54C37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3CA71CD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674703E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497F12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0AE1C10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3A61715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1D75DC7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6E3DC74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EB2B2FA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0944ACB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0E0372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9E1049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154B8D0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1C1F45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723AC77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6E1B2B1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002DD0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5DA9FD2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2517DE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51C6BDB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7150DD1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76D81C2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2941E8A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36DA3212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68BAFA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339C663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41A92E7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0DC6DA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2889C23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348F61F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0D7BA72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4633EF1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73EBF0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1A9E0D3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5939D4F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3DD9F61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10F6A2B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00C2A4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4A949CF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5C1460C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3BE865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47982B2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54BDB5E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8A404D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287D5" w14:textId="77777777" w:rsidR="008A404D" w:rsidRDefault="008A404D">
      <w:pPr>
        <w:spacing w:after="0"/>
      </w:pPr>
      <w:r>
        <w:separator/>
      </w:r>
    </w:p>
  </w:endnote>
  <w:endnote w:type="continuationSeparator" w:id="0">
    <w:p w14:paraId="5862FD26" w14:textId="77777777" w:rsidR="008A404D" w:rsidRDefault="008A40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E801F" w14:textId="77777777" w:rsidR="008A404D" w:rsidRDefault="008A404D">
      <w:pPr>
        <w:spacing w:after="0"/>
      </w:pPr>
      <w:r>
        <w:separator/>
      </w:r>
    </w:p>
  </w:footnote>
  <w:footnote w:type="continuationSeparator" w:id="0">
    <w:p w14:paraId="0361C8E2" w14:textId="77777777" w:rsidR="008A404D" w:rsidRDefault="008A40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124F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5DF3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12B95"/>
    <w:rsid w:val="0075629F"/>
    <w:rsid w:val="007A28B3"/>
    <w:rsid w:val="007C0139"/>
    <w:rsid w:val="007D45A1"/>
    <w:rsid w:val="007D7864"/>
    <w:rsid w:val="007F564D"/>
    <w:rsid w:val="008A40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8729C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948C0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2024-04-26T10:02:00Z</dcterms:created>
  <dcterms:modified xsi:type="dcterms:W3CDTF">2024-04-26T10:02:00Z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