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6977"/>
        <w:gridCol w:w="3489"/>
      </w:tblGrid>
      <w:tr w:rsidR="006A3C79" w:rsidRPr="003159C2" w14:paraId="52BE8959" w14:textId="77777777" w:rsidTr="006A3C79">
        <w:trPr>
          <w:trHeight w:val="2268"/>
        </w:trPr>
        <w:tc>
          <w:tcPr>
            <w:tcW w:w="5000" w:type="pct"/>
            <w:gridSpan w:val="2"/>
            <w:vAlign w:val="bottom"/>
          </w:tcPr>
          <w:p w14:paraId="10241176" w14:textId="11D22B2A" w:rsidR="006A3C79" w:rsidRPr="003159C2" w:rsidRDefault="000D5260" w:rsidP="008C2C8B">
            <w:pPr>
              <w:pStyle w:val="ad"/>
              <w:jc w:val="center"/>
              <w:rPr>
                <w:rFonts w:ascii="Century Gothic" w:hAnsi="Century Gothic" w:cs="Calibri"/>
                <w:b/>
                <w:bCs/>
                <w:noProof/>
                <w:color w:val="auto"/>
                <w:sz w:val="28"/>
                <w:szCs w:val="28"/>
                <w:lang w:bidi="ru-RU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28"/>
                <w:szCs w:val="28"/>
                <w:lang w:bidi="ru-RU"/>
              </w:rPr>
              <w:drawing>
                <wp:inline distT="0" distB="0" distL="0" distR="0" wp14:anchorId="46CE9B09" wp14:editId="48699A1A">
                  <wp:extent cx="6645910" cy="5127625"/>
                  <wp:effectExtent l="0" t="0" r="2540" b="0"/>
                  <wp:docPr id="209104686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1046869" name="Рисунок 2091046869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5910" cy="5127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3C79" w:rsidRPr="003159C2" w14:paraId="784B55A0" w14:textId="245A6335" w:rsidTr="00B77724">
        <w:trPr>
          <w:trHeight w:val="2268"/>
        </w:trPr>
        <w:tc>
          <w:tcPr>
            <w:tcW w:w="3333" w:type="pct"/>
            <w:vAlign w:val="center"/>
          </w:tcPr>
          <w:p w14:paraId="26647E3B" w14:textId="2C5EB073" w:rsidR="006A3C79" w:rsidRPr="003159C2" w:rsidRDefault="001D0BC1" w:rsidP="00B77724">
            <w:pPr>
              <w:pStyle w:val="ad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FF0000"/>
                <w:sz w:val="80"/>
                <w:szCs w:val="80"/>
                <w:lang w:bidi="ru-RU"/>
              </w:rPr>
              <w:t>MARS</w:t>
            </w:r>
            <w:r w:rsidR="00B77724" w:rsidRPr="008C2C8B">
              <w:rPr>
                <w:rFonts w:ascii="Century Gothic" w:hAnsi="Century Gothic" w:cs="Calibri"/>
                <w:noProof/>
                <w:color w:val="FF0000"/>
                <w:sz w:val="80"/>
                <w:szCs w:val="80"/>
                <w:lang w:bidi="ru-RU"/>
              </w:rPr>
              <w:t xml:space="preserve"> </w:t>
            </w:r>
            <w:r w:rsidR="006A3C79" w:rsidRPr="008C2C8B">
              <w:rPr>
                <w:rFonts w:ascii="Century Gothic" w:hAnsi="Century Gothic"/>
                <w:noProof/>
                <w:color w:val="0070C0"/>
                <w:sz w:val="80"/>
                <w:szCs w:val="80"/>
                <w:lang w:bidi="ru-RU"/>
              </w:rPr>
              <w:fldChar w:fldCharType="begin"/>
            </w:r>
            <w:r w:rsidR="006A3C79" w:rsidRPr="008C2C8B">
              <w:rPr>
                <w:rFonts w:ascii="Century Gothic" w:hAnsi="Century Gothic"/>
                <w:noProof/>
                <w:color w:val="0070C0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="006A3C79" w:rsidRPr="008C2C8B">
              <w:rPr>
                <w:rFonts w:ascii="Century Gothic" w:hAnsi="Century Gothic"/>
                <w:noProof/>
                <w:color w:val="0070C0"/>
                <w:sz w:val="80"/>
                <w:szCs w:val="80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noProof/>
                <w:color w:val="0070C0"/>
                <w:sz w:val="80"/>
                <w:szCs w:val="80"/>
                <w:lang w:bidi="ru-RU"/>
              </w:rPr>
              <w:t>2025</w:t>
            </w:r>
            <w:r w:rsidR="006A3C79" w:rsidRPr="008C2C8B">
              <w:rPr>
                <w:rFonts w:ascii="Century Gothic" w:hAnsi="Century Gothic"/>
                <w:noProof/>
                <w:color w:val="0070C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1667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763"/>
              <w:gridCol w:w="1052"/>
              <w:gridCol w:w="912"/>
              <w:gridCol w:w="762"/>
            </w:tblGrid>
            <w:tr w:rsidR="006A3C79" w:rsidRPr="003159C2" w14:paraId="298F62A8" w14:textId="77777777" w:rsidTr="0075629F">
              <w:trPr>
                <w:trHeight w:val="227"/>
              </w:trPr>
              <w:tc>
                <w:tcPr>
                  <w:tcW w:w="1251" w:type="pct"/>
                </w:tcPr>
                <w:p w14:paraId="15B8F3AC" w14:textId="77777777" w:rsidR="006A3C79" w:rsidRPr="003159C2" w:rsidRDefault="006A3C79" w:rsidP="00627378">
                  <w:pPr>
                    <w:pStyle w:val="ad"/>
                    <w:jc w:val="left"/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7368C7B3" w14:textId="1985187F" w:rsidR="006A3C79" w:rsidRPr="003159C2" w:rsidRDefault="001D0BC1" w:rsidP="00627378">
                  <w:pPr>
                    <w:pStyle w:val="ad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>
                    <w:rPr>
                      <w:rFonts w:ascii="Century Gothic" w:hAnsi="Century Gothic" w:cs="Calibri"/>
                      <w:b/>
                      <w:bCs/>
                      <w:noProof/>
                      <w:color w:val="FF0000"/>
                      <w:sz w:val="28"/>
                      <w:szCs w:val="28"/>
                      <w:lang w:bidi="ru-RU"/>
                    </w:rPr>
                    <w:t>AVRIL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15C22367" w14:textId="45B8032B" w:rsidR="006A3C79" w:rsidRPr="003159C2" w:rsidRDefault="006A3C79" w:rsidP="00627378">
                  <w:pPr>
                    <w:pStyle w:val="ad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4E24F5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4E24F5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4E24F5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28"/>
                      <w:szCs w:val="28"/>
                      <w:lang w:bidi="ru-RU"/>
                    </w:rPr>
                    <w:t>2025</w:t>
                  </w:r>
                  <w:r w:rsidRPr="004E24F5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</w:tcPr>
                <w:p w14:paraId="53D4E62E" w14:textId="77777777" w:rsidR="006A3C79" w:rsidRPr="003159C2" w:rsidRDefault="006A3C79" w:rsidP="00627378">
                  <w:pPr>
                    <w:pStyle w:val="ad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7CC888BD" w14:textId="77777777" w:rsidR="006A3C79" w:rsidRPr="003159C2" w:rsidRDefault="006A3C79" w:rsidP="00627378">
            <w:pPr>
              <w:pStyle w:val="Months"/>
              <w:jc w:val="center"/>
              <w:rPr>
                <w:rFonts w:ascii="Century Gothic" w:hAnsi="Century Gothic"/>
                <w:b/>
                <w:bCs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485"/>
              <w:gridCol w:w="547"/>
              <w:gridCol w:w="512"/>
              <w:gridCol w:w="486"/>
              <w:gridCol w:w="487"/>
              <w:gridCol w:w="486"/>
              <w:gridCol w:w="486"/>
            </w:tblGrid>
            <w:tr w:rsidR="006A3C79" w:rsidRPr="003159C2" w14:paraId="79A20DC4" w14:textId="77777777" w:rsidTr="004E24F5">
              <w:trPr>
                <w:trHeight w:val="227"/>
              </w:trPr>
              <w:tc>
                <w:tcPr>
                  <w:tcW w:w="714" w:type="pct"/>
                  <w:tcBorders>
                    <w:bottom w:val="single" w:sz="6" w:space="0" w:color="0070C0"/>
                  </w:tcBorders>
                  <w:shd w:val="clear" w:color="auto" w:fill="auto"/>
                  <w:vAlign w:val="center"/>
                </w:tcPr>
                <w:p w14:paraId="3432C654" w14:textId="0FCB793C" w:rsidR="006A3C79" w:rsidRPr="002B69CC" w:rsidRDefault="001D0BC1" w:rsidP="00907BEC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714" w:type="pct"/>
                  <w:tcBorders>
                    <w:bottom w:val="single" w:sz="6" w:space="0" w:color="0070C0"/>
                  </w:tcBorders>
                  <w:shd w:val="clear" w:color="auto" w:fill="auto"/>
                  <w:vAlign w:val="center"/>
                </w:tcPr>
                <w:p w14:paraId="1AEF4E2C" w14:textId="4EBD2C3F" w:rsidR="006A3C79" w:rsidRPr="002B69CC" w:rsidRDefault="001D0BC1" w:rsidP="00907BEC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MA</w:t>
                  </w:r>
                </w:p>
              </w:tc>
              <w:tc>
                <w:tcPr>
                  <w:tcW w:w="715" w:type="pct"/>
                  <w:tcBorders>
                    <w:bottom w:val="single" w:sz="6" w:space="0" w:color="0070C0"/>
                  </w:tcBorders>
                  <w:shd w:val="clear" w:color="auto" w:fill="auto"/>
                  <w:vAlign w:val="center"/>
                </w:tcPr>
                <w:p w14:paraId="6996B6AA" w14:textId="7025F649" w:rsidR="006A3C79" w:rsidRPr="002B69CC" w:rsidRDefault="001D0BC1" w:rsidP="00907BEC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ME</w:t>
                  </w:r>
                </w:p>
              </w:tc>
              <w:tc>
                <w:tcPr>
                  <w:tcW w:w="714" w:type="pct"/>
                  <w:tcBorders>
                    <w:bottom w:val="single" w:sz="6" w:space="0" w:color="0070C0"/>
                  </w:tcBorders>
                  <w:shd w:val="clear" w:color="auto" w:fill="auto"/>
                  <w:vAlign w:val="center"/>
                </w:tcPr>
                <w:p w14:paraId="55EA78F0" w14:textId="60FACCB8" w:rsidR="006A3C79" w:rsidRPr="002B69CC" w:rsidRDefault="001D0BC1" w:rsidP="00907BEC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JE</w:t>
                  </w:r>
                </w:p>
              </w:tc>
              <w:tc>
                <w:tcPr>
                  <w:tcW w:w="715" w:type="pct"/>
                  <w:tcBorders>
                    <w:bottom w:val="single" w:sz="6" w:space="0" w:color="0070C0"/>
                  </w:tcBorders>
                  <w:shd w:val="clear" w:color="auto" w:fill="auto"/>
                  <w:vAlign w:val="center"/>
                </w:tcPr>
                <w:p w14:paraId="1F2E7F95" w14:textId="272B8825" w:rsidR="006A3C79" w:rsidRPr="002B69CC" w:rsidRDefault="001D0BC1" w:rsidP="00907BEC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VE</w:t>
                  </w:r>
                </w:p>
              </w:tc>
              <w:tc>
                <w:tcPr>
                  <w:tcW w:w="714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5E13C49" w14:textId="5772FC09" w:rsidR="006A3C79" w:rsidRPr="002B69CC" w:rsidRDefault="001D0BC1" w:rsidP="00907BEC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>
                    <w:rPr>
                      <w:rFonts w:ascii="Century Gothic" w:hAnsi="Century Gothic" w:cs="Calibri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1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CD2AF76" w14:textId="5BB89041" w:rsidR="006A3C79" w:rsidRPr="002B69CC" w:rsidRDefault="001D0BC1" w:rsidP="00907BEC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  <w:t>DI</w:t>
                  </w:r>
                </w:p>
              </w:tc>
            </w:tr>
            <w:tr w:rsidR="006A3C79" w:rsidRPr="003159C2" w14:paraId="0DCCF303" w14:textId="77777777" w:rsidTr="004E24F5">
              <w:trPr>
                <w:trHeight w:val="227"/>
              </w:trPr>
              <w:tc>
                <w:tcPr>
                  <w:tcW w:w="714" w:type="pct"/>
                  <w:tcBorders>
                    <w:top w:val="single" w:sz="6" w:space="0" w:color="0070C0"/>
                  </w:tcBorders>
                  <w:tcMar>
                    <w:right w:w="142" w:type="dxa"/>
                  </w:tcMar>
                  <w:vAlign w:val="bottom"/>
                </w:tcPr>
                <w:p w14:paraId="58F7187B" w14:textId="5FD631FA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MonthStart4 \@ dddd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2B69CC"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" 1 ""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6" w:space="0" w:color="0070C0"/>
                  </w:tcBorders>
                  <w:tcMar>
                    <w:right w:w="142" w:type="dxa"/>
                  </w:tcMar>
                  <w:vAlign w:val="bottom"/>
                </w:tcPr>
                <w:p w14:paraId="1A72FF54" w14:textId="3FFFA0EC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MonthStart4 \@ dddd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2B69CC"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6" w:space="0" w:color="0070C0"/>
                  </w:tcBorders>
                  <w:tcMar>
                    <w:right w:w="142" w:type="dxa"/>
                  </w:tcMar>
                  <w:vAlign w:val="bottom"/>
                </w:tcPr>
                <w:p w14:paraId="48B9E86C" w14:textId="508175A3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MonthStart4 \@ dddd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2B69CC"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6" w:space="0" w:color="0070C0"/>
                  </w:tcBorders>
                  <w:tcMar>
                    <w:right w:w="142" w:type="dxa"/>
                  </w:tcMar>
                  <w:vAlign w:val="bottom"/>
                </w:tcPr>
                <w:p w14:paraId="1F1645D6" w14:textId="6B9FA90C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MonthStart4 \@ dddd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2B69CC"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3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6" w:space="0" w:color="0070C0"/>
                  </w:tcBorders>
                  <w:tcMar>
                    <w:right w:w="142" w:type="dxa"/>
                  </w:tcMar>
                  <w:vAlign w:val="bottom"/>
                </w:tcPr>
                <w:p w14:paraId="3481EAF9" w14:textId="65BE30CC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MonthStart4 \@ dddd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= “</w:instrText>
                  </w:r>
                  <w:r w:rsidRPr="002B69CC"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4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4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4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6" w:space="0" w:color="FF0000"/>
                  </w:tcBorders>
                  <w:tcMar>
                    <w:right w:w="142" w:type="dxa"/>
                  </w:tcMar>
                  <w:vAlign w:val="bottom"/>
                </w:tcPr>
                <w:p w14:paraId="77203030" w14:textId="1E634716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MonthStart4 \@ dddd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2B69CC">
                    <w:rPr>
                      <w:rFonts w:ascii="Century Gothic" w:hAnsi="Century Gothic" w:cs="Calibri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4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5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5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5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6" w:space="0" w:color="FF0000"/>
                  </w:tcBorders>
                  <w:tcMar>
                    <w:right w:w="142" w:type="dxa"/>
                  </w:tcMar>
                  <w:vAlign w:val="bottom"/>
                </w:tcPr>
                <w:p w14:paraId="28E5AA8F" w14:textId="2657BDF2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MonthStart4 \@ dddd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2B69CC">
                    <w:rPr>
                      <w:rFonts w:ascii="Century Gothic" w:hAnsi="Century Gothic" w:cs="Calibri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5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6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6A3C79" w:rsidRPr="003159C2" w14:paraId="0B2979EE" w14:textId="77777777" w:rsidTr="004C2B84">
              <w:trPr>
                <w:trHeight w:val="227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A938360" w14:textId="299F1897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7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8239FB6" w14:textId="439DE14C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8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9B2FEE7" w14:textId="0F71D1F2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9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2E9D271" w14:textId="593C2AD9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10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F3AE975" w14:textId="0C32E5DA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11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21AEE05" w14:textId="39C77DB5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12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E29F85A" w14:textId="4E7AFF0C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13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6A3C79" w:rsidRPr="003159C2" w14:paraId="67F2B152" w14:textId="77777777" w:rsidTr="004C2B84">
              <w:trPr>
                <w:trHeight w:val="227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13752C9" w14:textId="4A5E7582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14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26FD31E" w14:textId="2F784A85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15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7030788" w14:textId="1B69AD1B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16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A44B9E2" w14:textId="0C21A436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17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99BE5E5" w14:textId="3EAB7F7F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18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CCF7760" w14:textId="43BF0625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19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E23A15F" w14:textId="5FC35097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20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6A3C79" w:rsidRPr="003159C2" w14:paraId="64B485F8" w14:textId="77777777" w:rsidTr="004C2B84">
              <w:trPr>
                <w:trHeight w:val="227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48981B6" w14:textId="52678898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21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A4204AD" w14:textId="5F8F0878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22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1BA275B" w14:textId="2188B879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23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D84A4F9" w14:textId="166F9DDE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24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4B9D945" w14:textId="7789FE7D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25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8D10CCC" w14:textId="68AD9CD1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26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6E4DB0F" w14:textId="4E3AB084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27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6A3C79" w:rsidRPr="003159C2" w14:paraId="623505D5" w14:textId="77777777" w:rsidTr="004C2B84">
              <w:trPr>
                <w:trHeight w:val="227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C846BC8" w14:textId="7C119F10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27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27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MonthEnd4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28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28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28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F27DF0C" w14:textId="01112714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28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28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MonthEnd4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29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29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29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7A4D841" w14:textId="7E2D0B75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29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29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MonthEnd4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30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A090A0F" w14:textId="76491F32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MonthEnd4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841B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28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7D3B01F" w14:textId="6C18A220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841B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28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MonthEnd4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841B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841B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29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841B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29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F188AD2" w14:textId="6E1C5518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841B0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29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MonthEnd4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841B0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841B0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841B0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B929A45" w14:textId="63D4C4C4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841B0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MonthEnd4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841B0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621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6A3C79" w:rsidRPr="003159C2" w14:paraId="54C52EC6" w14:textId="77777777" w:rsidTr="004C2B84">
              <w:trPr>
                <w:trHeight w:val="227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72DA222" w14:textId="0C4D3432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621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MonthEnd4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621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CB1BF75" w14:textId="2C18D58A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D526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MonthEnd4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A0A9B75" w14:textId="77777777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3FABAEF" w14:textId="77777777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4E23E16" w14:textId="77777777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674B4F8" w14:textId="77777777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64F8C46" w14:textId="77777777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</w:p>
              </w:tc>
            </w:tr>
          </w:tbl>
          <w:p w14:paraId="3A9CAE50" w14:textId="77777777" w:rsidR="006A3C79" w:rsidRPr="003159C2" w:rsidRDefault="006A3C79" w:rsidP="00FC5F25">
            <w:pPr>
              <w:pStyle w:val="ad"/>
              <w:rPr>
                <w:rFonts w:ascii="Century Gothic" w:hAnsi="Century Gothic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</w:tbl>
    <w:p w14:paraId="24BEBF7E" w14:textId="29E5ADCC" w:rsidR="00ED5F48" w:rsidRPr="003159C2" w:rsidRDefault="00ED5F48" w:rsidP="00FC5F25">
      <w:pPr>
        <w:pStyle w:val="Months"/>
        <w:jc w:val="center"/>
        <w:rPr>
          <w:rFonts w:ascii="Century Gothic" w:hAnsi="Century Gothic"/>
          <w:b/>
          <w:bCs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83"/>
        <w:gridCol w:w="1497"/>
        <w:gridCol w:w="1500"/>
        <w:gridCol w:w="1500"/>
        <w:gridCol w:w="1500"/>
        <w:gridCol w:w="1500"/>
        <w:gridCol w:w="1469"/>
      </w:tblGrid>
      <w:tr w:rsidR="006F5860" w:rsidRPr="003159C2" w14:paraId="560D596D" w14:textId="77777777" w:rsidTr="0023621C">
        <w:trPr>
          <w:trHeight w:val="340"/>
        </w:trPr>
        <w:tc>
          <w:tcPr>
            <w:tcW w:w="709" w:type="pct"/>
            <w:shd w:val="clear" w:color="auto" w:fill="auto"/>
            <w:vAlign w:val="center"/>
          </w:tcPr>
          <w:p w14:paraId="44C5013E" w14:textId="21157D7F" w:rsidR="006F5860" w:rsidRPr="002B69CC" w:rsidRDefault="001D0BC1" w:rsidP="006F5860">
            <w:pPr>
              <w:pStyle w:val="Days"/>
              <w:rPr>
                <w:rFonts w:ascii="Century Gothic" w:hAnsi="Century Gothic"/>
                <w:b/>
                <w:bCs/>
                <w:noProof/>
                <w:color w:val="0070C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0070C0"/>
                <w:sz w:val="20"/>
                <w:szCs w:val="20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54CD7167" w14:textId="292C41D3" w:rsidR="006F5860" w:rsidRPr="002B69CC" w:rsidRDefault="001D0BC1" w:rsidP="006F5860">
            <w:pPr>
              <w:pStyle w:val="Days"/>
              <w:rPr>
                <w:rFonts w:ascii="Century Gothic" w:hAnsi="Century Gothic"/>
                <w:b/>
                <w:bCs/>
                <w:noProof/>
                <w:color w:val="0070C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0070C0"/>
                <w:sz w:val="20"/>
                <w:szCs w:val="20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8845A00" w14:textId="31AE672B" w:rsidR="006F5860" w:rsidRPr="002B69CC" w:rsidRDefault="001D0BC1" w:rsidP="006F5860">
            <w:pPr>
              <w:pStyle w:val="Days"/>
              <w:rPr>
                <w:rFonts w:ascii="Century Gothic" w:hAnsi="Century Gothic"/>
                <w:b/>
                <w:bCs/>
                <w:noProof/>
                <w:color w:val="0070C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0070C0"/>
                <w:sz w:val="20"/>
                <w:szCs w:val="20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387DAD2F" w14:textId="3E44D447" w:rsidR="006F5860" w:rsidRPr="002B69CC" w:rsidRDefault="001D0BC1" w:rsidP="006F5860">
            <w:pPr>
              <w:pStyle w:val="Days"/>
              <w:rPr>
                <w:rFonts w:ascii="Century Gothic" w:hAnsi="Century Gothic"/>
                <w:b/>
                <w:bCs/>
                <w:noProof/>
                <w:color w:val="0070C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0070C0"/>
                <w:sz w:val="20"/>
                <w:szCs w:val="20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4869AF3A" w14:textId="7FFF6E1B" w:rsidR="006F5860" w:rsidRPr="002B69CC" w:rsidRDefault="001D0BC1" w:rsidP="006F5860">
            <w:pPr>
              <w:pStyle w:val="Days"/>
              <w:rPr>
                <w:rFonts w:ascii="Century Gothic" w:hAnsi="Century Gothic"/>
                <w:b/>
                <w:bCs/>
                <w:noProof/>
                <w:color w:val="0070C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0070C0"/>
                <w:sz w:val="20"/>
                <w:szCs w:val="20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9742508" w14:textId="2555A287" w:rsidR="006F5860" w:rsidRPr="002B69CC" w:rsidRDefault="001D0BC1" w:rsidP="006F5860">
            <w:pPr>
              <w:pStyle w:val="Days"/>
              <w:rPr>
                <w:rFonts w:ascii="Century Gothic" w:hAnsi="Century Gothic"/>
                <w:b/>
                <w:bCs/>
                <w:noProof/>
                <w:color w:val="FF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FF0000"/>
                <w:sz w:val="20"/>
                <w:szCs w:val="20"/>
                <w:lang w:bidi="ru-RU"/>
              </w:rPr>
              <w:t>SAMEDI</w:t>
            </w:r>
          </w:p>
        </w:tc>
        <w:tc>
          <w:tcPr>
            <w:tcW w:w="704" w:type="pct"/>
            <w:shd w:val="clear" w:color="auto" w:fill="auto"/>
            <w:vAlign w:val="center"/>
          </w:tcPr>
          <w:p w14:paraId="17BD5908" w14:textId="18411449" w:rsidR="006F5860" w:rsidRPr="002B69CC" w:rsidRDefault="001D0BC1" w:rsidP="006F5860">
            <w:pPr>
              <w:pStyle w:val="Days"/>
              <w:rPr>
                <w:rFonts w:ascii="Century Gothic" w:hAnsi="Century Gothic"/>
                <w:b/>
                <w:bCs/>
                <w:noProof/>
                <w:color w:val="FF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FF0000"/>
                <w:sz w:val="20"/>
                <w:szCs w:val="20"/>
                <w:lang w:bidi="ru-RU"/>
              </w:rPr>
              <w:t>DIMANCHE</w:t>
            </w:r>
          </w:p>
        </w:tc>
      </w:tr>
      <w:tr w:rsidR="00ED5F48" w:rsidRPr="003159C2" w14:paraId="630DC1FC" w14:textId="77777777" w:rsidTr="0023621C">
        <w:trPr>
          <w:trHeight w:val="680"/>
        </w:trPr>
        <w:tc>
          <w:tcPr>
            <w:tcW w:w="709" w:type="pct"/>
            <w:tcBorders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592C9C6A" w14:textId="64B9F16F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MonthStart3 \@ dddd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суббота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“</w:instrText>
            </w:r>
            <w:r w:rsidRPr="002B69CC">
              <w:rPr>
                <w:rFonts w:ascii="Century Gothic" w:hAnsi="Century Gothic" w:cs="Calibri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понедельник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" 1 ""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1F7964FA" w14:textId="6FEED0CB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MonthStart3 \@ dddd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суббота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“</w:instrText>
            </w:r>
            <w:r w:rsidRPr="002B69CC">
              <w:rPr>
                <w:rFonts w:ascii="Century Gothic" w:hAnsi="Century Gothic" w:cs="Calibri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вторник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" 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=A2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&lt;&gt; 0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=A2+1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3621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0F2395D4" w14:textId="2E36C754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MonthStart3 \@ dddd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суббота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“</w:instrText>
            </w:r>
            <w:r w:rsidRPr="002B69CC">
              <w:rPr>
                <w:rFonts w:ascii="Century Gothic" w:hAnsi="Century Gothic" w:cs="Calibri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среда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" 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=B2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&lt;&gt; 0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=B2+1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4841B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633792AC" w14:textId="35842FA7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MonthStart3 \@ dddd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суббота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“</w:instrText>
            </w:r>
            <w:r w:rsidRPr="002B69CC">
              <w:rPr>
                <w:rFonts w:ascii="Century Gothic" w:hAnsi="Century Gothic" w:cs="Calibri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четверг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" 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=C2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&lt;&gt; 0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=C2+1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4841B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6602B436" w14:textId="631B7F49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MonthStart3 \@ dddd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суббота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= “</w:instrText>
            </w:r>
            <w:r w:rsidRPr="002B69CC">
              <w:rPr>
                <w:rFonts w:ascii="Century Gothic" w:hAnsi="Century Gothic" w:cs="Calibri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пятница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" 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=D2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&lt;&gt; 0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=D2+1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4841B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4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10C872C2" w14:textId="686E58C5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DocVariable MonthStart3 \@ dddd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суббота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 “</w:instrText>
            </w:r>
            <w:r w:rsidRPr="002B69CC">
              <w:rPr>
                <w:rFonts w:ascii="Century Gothic" w:hAnsi="Century Gothic" w:cs="Calibri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суббота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" 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=E2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&lt;&gt; 0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=E2+1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D5260"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1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left w:val="dotted" w:sz="4" w:space="0" w:color="0070C0"/>
              <w:bottom w:val="dotted" w:sz="4" w:space="0" w:color="0070C0"/>
            </w:tcBorders>
            <w:tcMar>
              <w:left w:w="57" w:type="dxa"/>
              <w:right w:w="142" w:type="dxa"/>
            </w:tcMar>
          </w:tcPr>
          <w:p w14:paraId="74E7289B" w14:textId="35432012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DocVariable MonthStart3 \@ dddd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суббота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 “</w:instrText>
            </w:r>
            <w:r w:rsidRPr="002B69CC">
              <w:rPr>
                <w:rFonts w:ascii="Century Gothic" w:hAnsi="Century Gothic" w:cs="Calibri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воскресенье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" 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=F2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&lt;&gt; 0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=F2+1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2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3159C2" w14:paraId="2E722F99" w14:textId="77777777" w:rsidTr="0023621C">
        <w:trPr>
          <w:trHeight w:val="680"/>
        </w:trPr>
        <w:tc>
          <w:tcPr>
            <w:tcW w:w="709" w:type="pct"/>
            <w:tcBorders>
              <w:top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21D7CE2B" w14:textId="7B0EE2C0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=G2+1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3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6F0D177E" w14:textId="62BB8CB3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=A3+1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4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644B2EBD" w14:textId="507C679D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=B3+1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5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334CED24" w14:textId="4384DDB5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=C3+1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6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293247CF" w14:textId="63F73FF3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=D3+1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7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08F99FDA" w14:textId="5883A417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=E3+1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8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</w:tcBorders>
            <w:tcMar>
              <w:left w:w="57" w:type="dxa"/>
              <w:right w:w="142" w:type="dxa"/>
            </w:tcMar>
          </w:tcPr>
          <w:p w14:paraId="6B7624E4" w14:textId="662AD62C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=F3+1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9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3159C2" w14:paraId="1B29EB07" w14:textId="77777777" w:rsidTr="0023621C">
        <w:trPr>
          <w:trHeight w:val="680"/>
        </w:trPr>
        <w:tc>
          <w:tcPr>
            <w:tcW w:w="709" w:type="pct"/>
            <w:tcBorders>
              <w:top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6D98C24B" w14:textId="571552A4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=G3+1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10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18629C8D" w14:textId="51EB6CE1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=A4+1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11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1A1C96E1" w14:textId="17F3E647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=B4+1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12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55D4FE6B" w14:textId="658F59CB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=C4+1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13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6731300D" w14:textId="61F91708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=D4+1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14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650D531D" w14:textId="04C16C36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=E4+1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15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</w:tcBorders>
            <w:tcMar>
              <w:left w:w="57" w:type="dxa"/>
              <w:right w:w="142" w:type="dxa"/>
            </w:tcMar>
          </w:tcPr>
          <w:p w14:paraId="4B3A6B0F" w14:textId="25BE655B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=F4+1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16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3159C2" w14:paraId="63061927" w14:textId="77777777" w:rsidTr="0023621C">
        <w:trPr>
          <w:trHeight w:val="680"/>
        </w:trPr>
        <w:tc>
          <w:tcPr>
            <w:tcW w:w="709" w:type="pct"/>
            <w:tcBorders>
              <w:top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322A3772" w14:textId="6E5BF836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=G4+1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17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189DEA55" w14:textId="233D8EB3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=A5+1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18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7D337127" w14:textId="67F456BA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=B5+1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19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3988E0CD" w14:textId="35D4EDB7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=C5+1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20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5324E739" w14:textId="3CAD4551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=D5+1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21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49C74BE0" w14:textId="31E08D75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=E5+1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22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</w:tcBorders>
            <w:tcMar>
              <w:left w:w="57" w:type="dxa"/>
              <w:right w:w="142" w:type="dxa"/>
            </w:tcMar>
          </w:tcPr>
          <w:p w14:paraId="7DB6A5DD" w14:textId="193491E1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=F5+1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23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3159C2" w14:paraId="2EFD4BD9" w14:textId="77777777" w:rsidTr="0023621C">
        <w:trPr>
          <w:trHeight w:val="680"/>
        </w:trPr>
        <w:tc>
          <w:tcPr>
            <w:tcW w:w="709" w:type="pct"/>
            <w:tcBorders>
              <w:top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7BFFCF65" w14:textId="7D172251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=G5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23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=G5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23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=G5+1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24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24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24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1FC45AEB" w14:textId="33C437E9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24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=A6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24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=A6+1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25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25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25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4AE09B59" w14:textId="13CF03B0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25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=B6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25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=B6+1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26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25B48518" w14:textId="59CD6BBF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=C6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=C6+1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27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27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27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1962A271" w14:textId="1634678D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27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=D6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27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=D6+1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28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28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28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77FE8FC8" w14:textId="25464DD3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28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=E6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28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=E6+1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29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29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29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</w:tcBorders>
            <w:tcMar>
              <w:left w:w="57" w:type="dxa"/>
              <w:right w:w="142" w:type="dxa"/>
            </w:tcMar>
          </w:tcPr>
          <w:p w14:paraId="7BDED77A" w14:textId="66B388D8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29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=F6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29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=F6+1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30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3159C2" w14:paraId="53597095" w14:textId="77777777" w:rsidTr="0023621C">
        <w:trPr>
          <w:trHeight w:val="680"/>
        </w:trPr>
        <w:tc>
          <w:tcPr>
            <w:tcW w:w="709" w:type="pct"/>
            <w:tcBorders>
              <w:top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4653864B" w14:textId="5A26C58E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=G6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=G6+1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="000D526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="000D526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31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dotted" w:sz="4" w:space="0" w:color="0070C0"/>
              <w:left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0D53C982" w14:textId="072FD7F1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=A7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=A7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D526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=A7+1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1F329A"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62664708" w14:textId="77777777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08BFF0B3" w14:textId="77777777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4681C0FE" w14:textId="77777777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7AD5B26D" w14:textId="77777777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</w:p>
        </w:tc>
        <w:tc>
          <w:tcPr>
            <w:tcW w:w="704" w:type="pct"/>
            <w:tcBorders>
              <w:top w:val="dotted" w:sz="4" w:space="0" w:color="0070C0"/>
              <w:left w:val="dotted" w:sz="4" w:space="0" w:color="0070C0"/>
            </w:tcBorders>
            <w:tcMar>
              <w:left w:w="57" w:type="dxa"/>
              <w:right w:w="142" w:type="dxa"/>
            </w:tcMar>
          </w:tcPr>
          <w:p w14:paraId="732AFDD9" w14:textId="77777777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</w:p>
        </w:tc>
      </w:tr>
    </w:tbl>
    <w:p w14:paraId="50D5D5A5" w14:textId="77777777" w:rsidR="00ED5F48" w:rsidRPr="003159C2" w:rsidRDefault="00ED5F48" w:rsidP="00FC5F25">
      <w:pPr>
        <w:pStyle w:val="a5"/>
        <w:rPr>
          <w:rFonts w:ascii="Century Gothic" w:hAnsi="Century Gothic"/>
          <w:b/>
          <w:bCs/>
          <w:noProof/>
          <w:color w:val="auto"/>
          <w:sz w:val="2"/>
          <w:szCs w:val="2"/>
        </w:rPr>
      </w:pPr>
    </w:p>
    <w:sectPr w:rsidR="00ED5F48" w:rsidRPr="003159C2" w:rsidSect="00295265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7BD2B7" w14:textId="77777777" w:rsidR="00295265" w:rsidRDefault="00295265">
      <w:pPr>
        <w:spacing w:after="0"/>
      </w:pPr>
      <w:r>
        <w:separator/>
      </w:r>
    </w:p>
  </w:endnote>
  <w:endnote w:type="continuationSeparator" w:id="0">
    <w:p w14:paraId="3CD5EF24" w14:textId="77777777" w:rsidR="00295265" w:rsidRDefault="0029526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2E26D5" w14:textId="77777777" w:rsidR="00295265" w:rsidRDefault="00295265">
      <w:pPr>
        <w:spacing w:after="0"/>
      </w:pPr>
      <w:r>
        <w:separator/>
      </w:r>
    </w:p>
  </w:footnote>
  <w:footnote w:type="continuationSeparator" w:id="0">
    <w:p w14:paraId="25B8E15C" w14:textId="77777777" w:rsidR="00295265" w:rsidRDefault="0029526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46855"/>
    <w:rsid w:val="0005357B"/>
    <w:rsid w:val="00071356"/>
    <w:rsid w:val="000865A6"/>
    <w:rsid w:val="00097A25"/>
    <w:rsid w:val="000A5A57"/>
    <w:rsid w:val="000D5260"/>
    <w:rsid w:val="00105630"/>
    <w:rsid w:val="001274F3"/>
    <w:rsid w:val="00151CCE"/>
    <w:rsid w:val="001B01F9"/>
    <w:rsid w:val="001C41F9"/>
    <w:rsid w:val="001D0BC1"/>
    <w:rsid w:val="001F329A"/>
    <w:rsid w:val="0023621C"/>
    <w:rsid w:val="00260333"/>
    <w:rsid w:val="00285C1D"/>
    <w:rsid w:val="00291A53"/>
    <w:rsid w:val="00295265"/>
    <w:rsid w:val="002A6420"/>
    <w:rsid w:val="002B69CC"/>
    <w:rsid w:val="003108C9"/>
    <w:rsid w:val="003159C2"/>
    <w:rsid w:val="0031649E"/>
    <w:rsid w:val="003327F5"/>
    <w:rsid w:val="00340CAF"/>
    <w:rsid w:val="003B6D2A"/>
    <w:rsid w:val="003C0D41"/>
    <w:rsid w:val="003C4F96"/>
    <w:rsid w:val="003D6BD9"/>
    <w:rsid w:val="003E085C"/>
    <w:rsid w:val="003E7B3A"/>
    <w:rsid w:val="00416364"/>
    <w:rsid w:val="00431B29"/>
    <w:rsid w:val="00433F3C"/>
    <w:rsid w:val="00440416"/>
    <w:rsid w:val="00462EAD"/>
    <w:rsid w:val="004841B0"/>
    <w:rsid w:val="004A6170"/>
    <w:rsid w:val="004C2B84"/>
    <w:rsid w:val="004E24F5"/>
    <w:rsid w:val="004F6AAC"/>
    <w:rsid w:val="00504E80"/>
    <w:rsid w:val="00512F2D"/>
    <w:rsid w:val="00570FBB"/>
    <w:rsid w:val="00583B82"/>
    <w:rsid w:val="005923AC"/>
    <w:rsid w:val="005A35D5"/>
    <w:rsid w:val="005D5149"/>
    <w:rsid w:val="005E656F"/>
    <w:rsid w:val="00627378"/>
    <w:rsid w:val="00667021"/>
    <w:rsid w:val="006974E1"/>
    <w:rsid w:val="006A3C79"/>
    <w:rsid w:val="006B6899"/>
    <w:rsid w:val="006C03B8"/>
    <w:rsid w:val="006C0896"/>
    <w:rsid w:val="006C26DB"/>
    <w:rsid w:val="006F513E"/>
    <w:rsid w:val="006F5860"/>
    <w:rsid w:val="0075629F"/>
    <w:rsid w:val="007A28B3"/>
    <w:rsid w:val="007C0139"/>
    <w:rsid w:val="007D45A1"/>
    <w:rsid w:val="007D7864"/>
    <w:rsid w:val="007E3FDB"/>
    <w:rsid w:val="007F564D"/>
    <w:rsid w:val="008629C6"/>
    <w:rsid w:val="008670E0"/>
    <w:rsid w:val="008B1201"/>
    <w:rsid w:val="008C2C8B"/>
    <w:rsid w:val="008F16F7"/>
    <w:rsid w:val="00907BEC"/>
    <w:rsid w:val="009164BA"/>
    <w:rsid w:val="009166BD"/>
    <w:rsid w:val="00945235"/>
    <w:rsid w:val="00977AAE"/>
    <w:rsid w:val="00996E56"/>
    <w:rsid w:val="00997268"/>
    <w:rsid w:val="009F5EA3"/>
    <w:rsid w:val="00A12667"/>
    <w:rsid w:val="00A14581"/>
    <w:rsid w:val="00A20E4C"/>
    <w:rsid w:val="00A74575"/>
    <w:rsid w:val="00A86610"/>
    <w:rsid w:val="00AA23D3"/>
    <w:rsid w:val="00AA3C50"/>
    <w:rsid w:val="00AE078C"/>
    <w:rsid w:val="00AE302A"/>
    <w:rsid w:val="00AE36BB"/>
    <w:rsid w:val="00B107D7"/>
    <w:rsid w:val="00B37C7E"/>
    <w:rsid w:val="00B65B09"/>
    <w:rsid w:val="00B77724"/>
    <w:rsid w:val="00B85583"/>
    <w:rsid w:val="00B9476B"/>
    <w:rsid w:val="00BA6FB3"/>
    <w:rsid w:val="00BC3952"/>
    <w:rsid w:val="00BE5AB8"/>
    <w:rsid w:val="00BF2AA2"/>
    <w:rsid w:val="00BF49DC"/>
    <w:rsid w:val="00C222C5"/>
    <w:rsid w:val="00C375A4"/>
    <w:rsid w:val="00C44DFB"/>
    <w:rsid w:val="00C473EC"/>
    <w:rsid w:val="00C6519B"/>
    <w:rsid w:val="00C70F21"/>
    <w:rsid w:val="00C7354B"/>
    <w:rsid w:val="00C800AA"/>
    <w:rsid w:val="00C85B38"/>
    <w:rsid w:val="00C91F9B"/>
    <w:rsid w:val="00CF6166"/>
    <w:rsid w:val="00D47677"/>
    <w:rsid w:val="00D95F2B"/>
    <w:rsid w:val="00DA0093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02E73"/>
    <w:rsid w:val="00F44587"/>
    <w:rsid w:val="00F47B84"/>
    <w:rsid w:val="00F91390"/>
    <w:rsid w:val="00F93E3B"/>
    <w:rsid w:val="00FA5682"/>
    <w:rsid w:val="00FA6FAD"/>
    <w:rsid w:val="00FC0032"/>
    <w:rsid w:val="00FC5F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39334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585</Words>
  <Characters>3337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2024-04-26T09:18:00Z</dcterms:created>
  <dcterms:modified xsi:type="dcterms:W3CDTF">2024-04-26T09:18:00Z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