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784B55A0" w14:textId="77777777" w:rsidTr="00ED5F48">
        <w:tc>
          <w:tcPr>
            <w:tcW w:w="2500" w:type="pct"/>
            <w:vAlign w:val="center"/>
          </w:tcPr>
          <w:p w14:paraId="37FAAA50" w14:textId="72A994C9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754EC776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ED5F48" w:rsidRPr="00F1140A" w14:paraId="560D596D" w14:textId="77777777" w:rsidTr="001935FF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C5013E" w14:textId="27B7F98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CD7167" w14:textId="5F3E752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845A00" w14:textId="0D99D7B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DAD2F" w14:textId="7B05984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69AF3A" w14:textId="10854478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42508" w14:textId="6B423FC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BD5908" w14:textId="56057A8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630DC1FC" w14:textId="77777777" w:rsidTr="001935FF">
        <w:trPr>
          <w:trHeight w:val="1247"/>
        </w:trPr>
        <w:tc>
          <w:tcPr>
            <w:tcW w:w="70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92C9C6A" w14:textId="58D128B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F7964FA" w14:textId="1B4D891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935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F2395D4" w14:textId="1A57DD3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0329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33792AC" w14:textId="66AF897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0329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602B436" w14:textId="569462A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0329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0C872C2" w14:textId="737258F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E7289B" w14:textId="0A24CC9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суббота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E722F99" w14:textId="77777777" w:rsidTr="001935FF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1D7CE2B" w14:textId="217EBA5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F0D177E" w14:textId="77B42D3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44B2EBD" w14:textId="38D3378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4CED24" w14:textId="791A1A8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3247CF" w14:textId="45AF8A1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8F99FDA" w14:textId="0A7CC90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6B7624E4" w14:textId="31B35BF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B29EB07" w14:textId="77777777" w:rsidTr="001935FF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6D98C24B" w14:textId="45C250E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8629C8D" w14:textId="1F4F21D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C96E1" w14:textId="37440A0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D4FE6B" w14:textId="13AFB99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31300D" w14:textId="5337FBF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0D531D" w14:textId="5476418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B3A6B0F" w14:textId="71AF7F2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3061927" w14:textId="77777777" w:rsidTr="001935FF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322A3772" w14:textId="309F78B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89DEA55" w14:textId="4EEC734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337127" w14:textId="6683C80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88E0CD" w14:textId="011B43E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324E739" w14:textId="59FA91E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C74BE0" w14:textId="02092DE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DB6A5DD" w14:textId="5D61B7F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EFD4BD9" w14:textId="77777777" w:rsidTr="001935FF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BFFCF65" w14:textId="36A41B3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FC45AEB" w14:textId="093D9A3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E09B59" w14:textId="2050B7E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B48518" w14:textId="42C42BF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62A271" w14:textId="72ABB8E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7FE8FC8" w14:textId="28DAF52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BDED77A" w14:textId="65225A31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3597095" w14:textId="77777777" w:rsidTr="001935FF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653864B" w14:textId="3DF633D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D53C982" w14:textId="105CD46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819B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664708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8BFF0B3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81C0FE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D5B26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32AFDD9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6F6351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00D66" w14:textId="77777777" w:rsidR="006F6351" w:rsidRDefault="006F6351">
      <w:pPr>
        <w:spacing w:after="0"/>
      </w:pPr>
      <w:r>
        <w:separator/>
      </w:r>
    </w:p>
  </w:endnote>
  <w:endnote w:type="continuationSeparator" w:id="0">
    <w:p w14:paraId="4EE7B0C6" w14:textId="77777777" w:rsidR="006F6351" w:rsidRDefault="006F63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FE7D4" w14:textId="77777777" w:rsidR="006F6351" w:rsidRDefault="006F6351">
      <w:pPr>
        <w:spacing w:after="0"/>
      </w:pPr>
      <w:r>
        <w:separator/>
      </w:r>
    </w:p>
  </w:footnote>
  <w:footnote w:type="continuationSeparator" w:id="0">
    <w:p w14:paraId="5B7CDC8A" w14:textId="77777777" w:rsidR="006F6351" w:rsidRDefault="006F63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935FF"/>
    <w:rsid w:val="001B01F9"/>
    <w:rsid w:val="001C41F9"/>
    <w:rsid w:val="00285C1D"/>
    <w:rsid w:val="002E6538"/>
    <w:rsid w:val="002F2317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0329D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6F6351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19B8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1E4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2024-04-26T09:02:00Z</dcterms:created>
  <dcterms:modified xsi:type="dcterms:W3CDTF">2024-04-26T09:02:00Z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