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3743DE" w:rsidRPr="003743DE" w14:paraId="31547B57" w14:textId="77777777" w:rsidTr="0021058E">
        <w:tc>
          <w:tcPr>
            <w:tcW w:w="2500" w:type="pct"/>
            <w:shd w:val="clear" w:color="auto" w:fill="465AC8"/>
            <w:vAlign w:val="center"/>
          </w:tcPr>
          <w:p w14:paraId="6AE3BB0C" w14:textId="08837358" w:rsidR="00ED5F48" w:rsidRPr="003743DE" w:rsidRDefault="00171F27" w:rsidP="003743DE">
            <w:pPr>
              <w:pStyle w:val="ad"/>
              <w:shd w:val="clear" w:color="auto" w:fill="FFFFFF" w:themeFill="background1"/>
              <w:spacing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72"/>
                <w:szCs w:val="72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3D8BA562" w14:textId="34F6354E" w:rsidR="00ED5F48" w:rsidRPr="003743DE" w:rsidRDefault="00ED5F48" w:rsidP="003743DE">
            <w:pPr>
              <w:pStyle w:val="ad"/>
              <w:shd w:val="clear" w:color="auto" w:fill="FFFFFF" w:themeFill="background1"/>
              <w:spacing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3743DE" w:rsidRDefault="00ED5F48" w:rsidP="003743DE">
      <w:pPr>
        <w:pStyle w:val="Months"/>
        <w:shd w:val="clear" w:color="auto" w:fill="FFFFFF" w:themeFill="background1"/>
        <w:ind w:left="0"/>
        <w:jc w:val="center"/>
        <w:rPr>
          <w:rFonts w:ascii="Century" w:hAnsi="Century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3743DE" w:rsidRPr="003743DE" w14:paraId="1C608AFC" w14:textId="77777777" w:rsidTr="003743DE">
        <w:trPr>
          <w:trHeight w:val="567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01AA947D" w14:textId="1D5D98BB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0F3955" w14:textId="4B89B197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B173504" w14:textId="4F41EACC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459C1B2" w14:textId="4947AE45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2689FC3" w14:textId="312561D0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2C5A400" w14:textId="2D33B686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808080" w:themeFill="background1" w:themeFillShade="80"/>
            <w:vAlign w:val="center"/>
          </w:tcPr>
          <w:p w14:paraId="03317BA1" w14:textId="72D5F014" w:rsidR="00ED5F48" w:rsidRPr="003743DE" w:rsidRDefault="005F7F6D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3743DE" w:rsidRPr="003743DE" w14:paraId="7C17943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0EC0FCF3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" 1 ""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714EF7FB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C5944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533BAAE6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C5944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527A8664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C5944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1BAA9831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C5944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735DC062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C5944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7F8708A5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C5944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C5944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7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C5944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7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07F4FCF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5BF12FF2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18462371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511E079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518EBC32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24E2C61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7208A0F2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0F908BB4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67DB9DA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03BF6CD8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05379668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3303673F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27E3B58D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772290E0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614370E4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2EB4E770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2953C65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6EE70151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08C41E36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141E6BB3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6B69413B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39E45FDC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34EDC98B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0608C109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5CCE256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30606089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7E5776EC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57347191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667CC14C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48CD52A0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044457F6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2E02F108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043F7B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3645A676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7EBC22B8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743DE"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3743DE" w:rsidRDefault="00ED5F48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3743DE" w:rsidRPr="003743DE" w14:paraId="6C2BF1BF" w14:textId="77777777" w:rsidTr="003743DE">
        <w:tc>
          <w:tcPr>
            <w:tcW w:w="2500" w:type="pct"/>
            <w:shd w:val="clear" w:color="auto" w:fill="FFFFFF" w:themeFill="background1"/>
            <w:vAlign w:val="center"/>
          </w:tcPr>
          <w:p w14:paraId="2B1AE1B4" w14:textId="77777777" w:rsidR="003743DE" w:rsidRPr="003743DE" w:rsidRDefault="003743DE" w:rsidP="003743DE">
            <w:pPr>
              <w:pStyle w:val="ad"/>
              <w:shd w:val="clear" w:color="auto" w:fill="FFFFFF" w:themeFill="background1"/>
              <w:spacing w:before="480"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72"/>
                <w:szCs w:val="72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41516F69" w14:textId="77777777" w:rsidR="003743DE" w:rsidRPr="003743DE" w:rsidRDefault="003743DE" w:rsidP="003743DE">
            <w:pPr>
              <w:pStyle w:val="ad"/>
              <w:shd w:val="clear" w:color="auto" w:fill="FFFFFF" w:themeFill="background1"/>
              <w:spacing w:before="480"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CE62E16" w14:textId="77777777" w:rsidR="003743DE" w:rsidRPr="003743DE" w:rsidRDefault="003743DE" w:rsidP="003743DE">
      <w:pPr>
        <w:pStyle w:val="Months"/>
        <w:shd w:val="clear" w:color="auto" w:fill="FFFFFF" w:themeFill="background1"/>
        <w:ind w:left="0"/>
        <w:jc w:val="center"/>
        <w:rPr>
          <w:rFonts w:ascii="Century" w:hAnsi="Century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3743DE" w:rsidRPr="003743DE" w14:paraId="1751986D" w14:textId="77777777" w:rsidTr="003743DE">
        <w:trPr>
          <w:trHeight w:val="567"/>
        </w:trPr>
        <w:tc>
          <w:tcPr>
            <w:tcW w:w="710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5582EC04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1AA53032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4E36A05E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20B30473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0EBE8280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3DA1305B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6BC8F450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3743DE" w:rsidRPr="003743DE" w14:paraId="555450F8" w14:textId="77777777" w:rsidTr="005F3047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0514EB6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" 1 ""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45700A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E7F3E5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1845DE0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12315D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CB891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C416F36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5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5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0E13723F" w14:textId="77777777" w:rsidTr="005F3047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EB31895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2C17A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54BBF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B7C3D7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E0E6B3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FF2178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9B3B429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6E044CE2" w14:textId="77777777" w:rsidTr="005F3047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B129D33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257DDA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59E33F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6FB391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4886B0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63CC93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8AC1DE9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6ACAC189" w14:textId="77777777" w:rsidTr="005F3047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60660C1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BAA042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A2DD24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0A8DC3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ED4A08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DE6BB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4C954E5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522894BD" w14:textId="77777777" w:rsidTr="005F3047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F6F97C8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1ECCF6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A9FC90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B229D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7BB614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04FD52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7772DE6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674191BD" w14:textId="77777777" w:rsidTr="005F3047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9DEFBBC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C5CC5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MonthEnd1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2FECFA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A2EC98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5B386C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90395D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9F56C1E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3743DE" w:rsidRPr="003743DE" w14:paraId="0683432F" w14:textId="77777777" w:rsidTr="003743DE">
        <w:tc>
          <w:tcPr>
            <w:tcW w:w="2500" w:type="pct"/>
            <w:shd w:val="clear" w:color="auto" w:fill="FFFFFF" w:themeFill="background1"/>
            <w:vAlign w:val="center"/>
          </w:tcPr>
          <w:bookmarkEnd w:id="0"/>
          <w:p w14:paraId="5980ED81" w14:textId="77777777" w:rsidR="003743DE" w:rsidRPr="003743DE" w:rsidRDefault="003743DE" w:rsidP="003743DE">
            <w:pPr>
              <w:pStyle w:val="ad"/>
              <w:shd w:val="clear" w:color="auto" w:fill="FFFFFF" w:themeFill="background1"/>
              <w:spacing w:before="480"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72"/>
                <w:szCs w:val="72"/>
                <w:lang w:bidi="ru-RU"/>
              </w:rPr>
              <w:t>FEVRIER</w: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422452A4" w14:textId="77777777" w:rsidR="003743DE" w:rsidRPr="003743DE" w:rsidRDefault="003743DE" w:rsidP="003743DE">
            <w:pPr>
              <w:pStyle w:val="ad"/>
              <w:shd w:val="clear" w:color="auto" w:fill="FFFFFF" w:themeFill="background1"/>
              <w:spacing w:before="480" w:after="0"/>
              <w:jc w:val="center"/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</w:pP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3743DE">
              <w:rPr>
                <w:rFonts w:ascii="Century" w:hAnsi="Century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4B5213C" w14:textId="77777777" w:rsidR="003743DE" w:rsidRPr="003743DE" w:rsidRDefault="003743DE" w:rsidP="003743DE">
      <w:pPr>
        <w:pStyle w:val="Months"/>
        <w:shd w:val="clear" w:color="auto" w:fill="FFFFFF" w:themeFill="background1"/>
        <w:ind w:left="0"/>
        <w:jc w:val="center"/>
        <w:rPr>
          <w:rFonts w:ascii="Century" w:hAnsi="Century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3743DE" w:rsidRPr="003743DE" w14:paraId="01332314" w14:textId="77777777" w:rsidTr="003743DE">
        <w:trPr>
          <w:trHeight w:val="567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63C8FFB8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310718AD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84A6EB9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A86B328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C93DA6C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F2F59B8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808080" w:themeFill="background1" w:themeFillShade="80"/>
            <w:vAlign w:val="center"/>
          </w:tcPr>
          <w:p w14:paraId="6691C4AE" w14:textId="77777777" w:rsidR="003743DE" w:rsidRPr="003743DE" w:rsidRDefault="003743DE" w:rsidP="003743DE">
            <w:pPr>
              <w:pStyle w:val="Days"/>
              <w:shd w:val="clear" w:color="auto" w:fill="FFFFFF" w:themeFill="background1"/>
              <w:spacing w:before="0"/>
              <w:rPr>
                <w:rFonts w:ascii="Century" w:hAnsi="Century"/>
                <w:b/>
                <w:bCs/>
                <w:noProof/>
                <w:color w:val="auto"/>
                <w:sz w:val="32"/>
                <w:szCs w:val="32"/>
              </w:rPr>
            </w:pP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3743DE" w:rsidRPr="003743DE" w14:paraId="7DF05E7E" w14:textId="77777777" w:rsidTr="005F3047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55DE8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" 1 ""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804422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C289D6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E786C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CEA6BC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= “</w:instrText>
            </w:r>
            <w:r w:rsidRPr="003743DE">
              <w:rPr>
                <w:rFonts w:ascii="Century" w:hAnsi="Century" w:cs="Calibri"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DF3951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BA682B0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MonthStart2 \@ dddd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3743DE">
              <w:rPr>
                <w:rFonts w:ascii="Century" w:hAnsi="Century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4C3FEE2C" w14:textId="77777777" w:rsidTr="005F3047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9660FB2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74E653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B4BCA5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B5CC26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65AF35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FF898E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4CC574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=F3+1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282FA036" w14:textId="77777777" w:rsidTr="005F3047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BA0F1B7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865CA40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0CF21B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B0F590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C9639D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F50C1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C9EA55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=F4+1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4116D3ED" w14:textId="77777777" w:rsidTr="005F3047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220F95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BCAA69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E24B79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7625D1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599FE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4181A9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C1808CE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=F5+1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274273DD" w14:textId="77777777" w:rsidTr="005F3047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3CD0623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B713ACB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E93B91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9ED788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BF5C8A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4DF5B1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0D78628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=F6+1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3743DE" w:rsidRPr="003743DE" w14:paraId="7D478D79" w14:textId="77777777" w:rsidTr="005F3047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B63BC21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C350577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DocVariable MonthEnd2 \@ d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3743DE">
              <w:rPr>
                <w:rFonts w:ascii="Century" w:hAnsi="Century"/>
                <w:b/>
                <w:noProof/>
                <w:color w:val="auto"/>
                <w:sz w:val="48"/>
                <w:szCs w:val="48"/>
                <w:lang w:bidi="ru-RU"/>
              </w:rPr>
              <w:instrText>!A12 Is Not In Table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3743DE">
              <w:rPr>
                <w:rFonts w:ascii="Century" w:hAnsi="Century"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1FB160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E46F30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8A70EF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B5B43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88FC66" w14:textId="77777777" w:rsidR="003743DE" w:rsidRPr="003743DE" w:rsidRDefault="003743DE" w:rsidP="003743DE">
            <w:pPr>
              <w:pStyle w:val="Dates"/>
              <w:shd w:val="clear" w:color="auto" w:fill="FFFFFF" w:themeFill="background1"/>
              <w:spacing w:after="0"/>
              <w:rPr>
                <w:rFonts w:ascii="Century" w:hAnsi="Century"/>
                <w:b/>
                <w:bCs/>
                <w:noProof/>
                <w:color w:val="auto"/>
                <w:sz w:val="48"/>
                <w:szCs w:val="48"/>
              </w:rPr>
            </w:pPr>
          </w:p>
        </w:tc>
      </w:tr>
    </w:tbl>
    <w:p w14:paraId="50D5D5A5" w14:textId="77777777" w:rsidR="00ED5F48" w:rsidRPr="003743DE" w:rsidRDefault="00ED5F48" w:rsidP="003743DE">
      <w:pPr>
        <w:pStyle w:val="a5"/>
        <w:jc w:val="center"/>
        <w:rPr>
          <w:rFonts w:ascii="Century" w:hAnsi="Century"/>
          <w:noProof/>
          <w:color w:val="auto"/>
          <w:sz w:val="2"/>
          <w:szCs w:val="2"/>
        </w:rPr>
      </w:pPr>
    </w:p>
    <w:sectPr w:rsidR="00ED5F48" w:rsidRPr="003743DE" w:rsidSect="00F075EF">
      <w:pgSz w:w="11906" w:h="16838" w:code="9"/>
      <w:pgMar w:top="51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35784" w14:textId="77777777" w:rsidR="00F075EF" w:rsidRDefault="00F075EF">
      <w:pPr>
        <w:spacing w:after="0"/>
      </w:pPr>
      <w:r>
        <w:separator/>
      </w:r>
    </w:p>
  </w:endnote>
  <w:endnote w:type="continuationSeparator" w:id="0">
    <w:p w14:paraId="7B079FA9" w14:textId="77777777" w:rsidR="00F075EF" w:rsidRDefault="00F075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46691" w14:textId="77777777" w:rsidR="00F075EF" w:rsidRDefault="00F075EF">
      <w:pPr>
        <w:spacing w:after="0"/>
      </w:pPr>
      <w:r>
        <w:separator/>
      </w:r>
    </w:p>
  </w:footnote>
  <w:footnote w:type="continuationSeparator" w:id="0">
    <w:p w14:paraId="4A2892AA" w14:textId="77777777" w:rsidR="00F075EF" w:rsidRDefault="00F075E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2FD2"/>
    <w:rsid w:val="0005357B"/>
    <w:rsid w:val="00057047"/>
    <w:rsid w:val="00071356"/>
    <w:rsid w:val="00097A25"/>
    <w:rsid w:val="000A5A57"/>
    <w:rsid w:val="001274F3"/>
    <w:rsid w:val="00151CCE"/>
    <w:rsid w:val="00171F27"/>
    <w:rsid w:val="001A3965"/>
    <w:rsid w:val="001B01F9"/>
    <w:rsid w:val="001C41F9"/>
    <w:rsid w:val="0021058E"/>
    <w:rsid w:val="00285C1D"/>
    <w:rsid w:val="002D7C5A"/>
    <w:rsid w:val="003327F5"/>
    <w:rsid w:val="00340CAF"/>
    <w:rsid w:val="003743DE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774C8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F16F7"/>
    <w:rsid w:val="009164BA"/>
    <w:rsid w:val="009166BD"/>
    <w:rsid w:val="00921811"/>
    <w:rsid w:val="00977AAE"/>
    <w:rsid w:val="00996E56"/>
    <w:rsid w:val="00997268"/>
    <w:rsid w:val="009C5944"/>
    <w:rsid w:val="00A12667"/>
    <w:rsid w:val="00A14581"/>
    <w:rsid w:val="00A20E4C"/>
    <w:rsid w:val="00A325F8"/>
    <w:rsid w:val="00A90F98"/>
    <w:rsid w:val="00AA23D3"/>
    <w:rsid w:val="00AA3C50"/>
    <w:rsid w:val="00AC2118"/>
    <w:rsid w:val="00AE302A"/>
    <w:rsid w:val="00AE36BB"/>
    <w:rsid w:val="00AF5CE1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F570D"/>
    <w:rsid w:val="00DB6B33"/>
    <w:rsid w:val="00DD3E3C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75EF"/>
    <w:rsid w:val="00F235B3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2021-12-06T10:29:00Z</dcterms:created>
  <dcterms:modified xsi:type="dcterms:W3CDTF">2024-03-02T09:31:00Z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