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3929"/>
        <w:gridCol w:w="3926"/>
        <w:gridCol w:w="3926"/>
        <w:gridCol w:w="3923"/>
      </w:tblGrid>
      <w:tr w:rsidR="00F046DB" w:rsidRPr="00971DF9" w14:paraId="40983BE3" w14:textId="643D2D1C" w:rsidTr="00BF174C">
        <w:trPr>
          <w:trHeight w:val="567"/>
          <w:jc w:val="center"/>
        </w:trPr>
        <w:tc>
          <w:tcPr>
            <w:tcW w:w="1251" w:type="pct"/>
            <w:vAlign w:val="center"/>
          </w:tcPr>
          <w:p w14:paraId="695D59D7" w14:textId="77777777" w:rsidR="00AE424C" w:rsidRPr="00971DF9" w:rsidRDefault="00AE424C" w:rsidP="00AE424C">
            <w:pPr>
              <w:pStyle w:val="ad"/>
              <w:spacing w:after="0"/>
              <w:jc w:val="center"/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2021</w: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879"/>
              <w:gridCol w:w="1880"/>
            </w:tblGrid>
            <w:tr w:rsidR="00AE424C" w:rsidRPr="00971DF9" w14:paraId="6C9BA50B" w14:textId="77777777" w:rsidTr="008F3E0B">
              <w:tc>
                <w:tcPr>
                  <w:tcW w:w="2499" w:type="pct"/>
                  <w:shd w:val="clear" w:color="auto" w:fill="DCF3FD" w:themeFill="accent6" w:themeFillTint="33"/>
                </w:tcPr>
                <w:p w14:paraId="3D4C7B8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3"/>
                    <w:gridCol w:w="243"/>
                    <w:gridCol w:w="244"/>
                    <w:gridCol w:w="244"/>
                    <w:gridCol w:w="244"/>
                    <w:gridCol w:w="244"/>
                    <w:gridCol w:w="244"/>
                  </w:tblGrid>
                  <w:tr w:rsidR="00AE424C" w:rsidRPr="00971DF9" w14:paraId="3C792D6E" w14:textId="77777777" w:rsidTr="008F3E0B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3A2CA00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D03CAD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7588761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0F2712B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6906DA7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46F7E01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2E5CE2E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6072C24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FD09E5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565C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2B24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32E10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EE69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60D5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BE688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AEC8F23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1C352F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F78AE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3BF16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19C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6172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D8366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FCA25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F8B9D0A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03C200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DA4D4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78A61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CECC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8BF5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4C99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B9B4A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EF875BA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A1487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A16DC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BFCB2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5898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D072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C708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A9C085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DA9FE68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CC93A0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EC440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9E9DC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BCAD6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F9908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CEAD5A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8144B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0116649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1D919B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606339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F52D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EDA8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676F2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C4AA6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EFFED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68DDDFB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BEFF5" w:themeFill="accent5" w:themeFillTint="33"/>
                </w:tcPr>
                <w:p w14:paraId="2B89A965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3CBA6F3F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EB3CF" w:themeFill="accent5"/>
                        <w:vAlign w:val="bottom"/>
                      </w:tcPr>
                      <w:p w14:paraId="5B345EE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0329D49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76CE0E7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5A0E6C2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76584BD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3461727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EB3CF" w:themeFill="accent5"/>
                        <w:vAlign w:val="bottom"/>
                      </w:tcPr>
                      <w:p w14:paraId="1971C5B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EB089C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74A8A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A09C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9256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0F8B1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87E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818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A8E6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B609EC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5A3B7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BE83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8728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AE141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464E3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357D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BEA8D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9EA8CE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4B8A5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A9F6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5044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6D74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1B13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BB02B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649D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BF27F6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62CAA8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6B56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B987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9339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5F3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5C5D0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8DC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96801D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0F2C3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2066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0202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29906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949D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C3C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2646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607379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61A501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807A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EDED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A2E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88CFC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96ED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162E9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DED8889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7E0F6702" w14:textId="77777777" w:rsidTr="008F3E0B">
              <w:tc>
                <w:tcPr>
                  <w:tcW w:w="2499" w:type="pct"/>
                  <w:shd w:val="clear" w:color="auto" w:fill="D9F2EC" w:themeFill="accent4" w:themeFillTint="33"/>
                </w:tcPr>
                <w:p w14:paraId="2A177675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3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7A006195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4C1A3" w:themeFill="accent4"/>
                        <w:vAlign w:val="bottom"/>
                      </w:tcPr>
                      <w:p w14:paraId="612829D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4C1A3" w:themeFill="accent4"/>
                        <w:vAlign w:val="bottom"/>
                      </w:tcPr>
                      <w:p w14:paraId="5CDAE87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5513F2C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7955407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5697DBD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1AD9BE9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4C1A3" w:themeFill="accent4"/>
                        <w:vAlign w:val="bottom"/>
                      </w:tcPr>
                      <w:p w14:paraId="2E72826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B793F3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BAC809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3CF386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B32C1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E7CE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FAF6B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D6F4D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27B9E6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FBD7DFB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57A303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9890A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285B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009D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6EAA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3F4A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F2EC16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DA0E27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396D48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654BA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13965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A5CB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42E62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83C60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750B0F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F6DD8BD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01C019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D76A18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07CE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65A71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7845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C711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EFB72B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C3BF035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4208BD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A1DEB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EA1F5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C15F6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7552C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6434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18025E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AB4A79D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27AE57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C0EA4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E81C7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98D6B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70EAE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EFF53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59EDDE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F8EF5B2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3F0E2" w:themeFill="accent3" w:themeFillTint="33"/>
                </w:tcPr>
                <w:p w14:paraId="3A748854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4A7FB454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7A76F" w:themeFill="accent3"/>
                        <w:vAlign w:val="bottom"/>
                      </w:tcPr>
                      <w:p w14:paraId="239ED01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1EA2BAF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63EB1B5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4D85171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05D3036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0B36558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7A76F" w:themeFill="accent3"/>
                        <w:vAlign w:val="bottom"/>
                      </w:tcPr>
                      <w:p w14:paraId="3E7C882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0969547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35DF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DB24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202A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0AB8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58D8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8860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E20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9F4159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D905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AB94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5ED0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E5A3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878C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15B98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7B36D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0F18EA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EE59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DCA9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5FDE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F1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B17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2D2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9D3B1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91E288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DFA11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CB8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920F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745BD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F384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2903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8695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C860B3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50649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2DF2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C01D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27CDF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597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54C1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85DD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0E8C8E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69E9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19B9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FB01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78E2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3E6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BDF3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3010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D6F9E0E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2425A848" w14:textId="77777777" w:rsidTr="008F3E0B">
              <w:tc>
                <w:tcPr>
                  <w:tcW w:w="2499" w:type="pct"/>
                  <w:shd w:val="clear" w:color="auto" w:fill="DFF0D3" w:themeFill="accent2" w:themeFillTint="33"/>
                </w:tcPr>
                <w:p w14:paraId="2FEFB575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0CE7BB5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1A111B8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1D5AC61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E6E405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6A7173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7333132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09731F3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2080EBE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14AA78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0BB7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8E65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CD80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5873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A2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F3B88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FA6D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1C2234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08A0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DF223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949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8D30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E83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96B5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C154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41AC11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D1441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2E47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C13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E5E16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46E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1C89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C13B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A8C1E9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6EBB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02906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DF4C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87E93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0B3E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A56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7B983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7C1441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7F980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F7E5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E4A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F9D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252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EE86E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B988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D859C6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5DDB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7B12F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BB2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69D89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7D4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9402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2DA0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9CE898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EAF4D7" w:themeFill="accent1" w:themeFillTint="33"/>
                </w:tcPr>
                <w:p w14:paraId="337F56B7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02C9F6B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372E6D5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B24972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15C7FED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487B2F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54E90D5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BB270A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579824D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2F860A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0B98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D56A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6DC0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821D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A603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D913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D601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DE8863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A00A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886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E232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AC82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0FB1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CE4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67385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30D3CF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C70EEE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ACDF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0B7A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5C0D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38EC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3A6BE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4A22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B092BA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DE785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0A8F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E9C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5546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7634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2F9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B2DE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2A6CD6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DCF4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8D26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1141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16C4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2BF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0C22C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9F0C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4C6024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42362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8A9AE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64FA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F308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A5CE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58F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CDEB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B51974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699E1FB8" w14:textId="77777777" w:rsidTr="008F3E0B">
              <w:tc>
                <w:tcPr>
                  <w:tcW w:w="2499" w:type="pct"/>
                  <w:shd w:val="clear" w:color="auto" w:fill="D6E1DB" w:themeFill="text2" w:themeFillTint="33"/>
                </w:tcPr>
                <w:p w14:paraId="53B5A70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09851C0C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55F51" w:themeFill="text2"/>
                        <w:vAlign w:val="bottom"/>
                      </w:tcPr>
                      <w:p w14:paraId="7AD66FD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55F51" w:themeFill="text2"/>
                        <w:vAlign w:val="bottom"/>
                      </w:tcPr>
                      <w:p w14:paraId="0F8D8E4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4499224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41C4AC6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31169E2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4BBDCA2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55F51" w:themeFill="text2"/>
                        <w:vAlign w:val="bottom"/>
                      </w:tcPr>
                      <w:p w14:paraId="4B013CC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742ECC4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291C0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CA49D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4C1B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B71F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51F0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82E5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AB45B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8CCEAC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25F89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1D4A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AEA6F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4949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8424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8B7F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FB7C9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FB96D5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85744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6F3B5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9963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8764F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3976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7B69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27C90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7032D2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7A444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3D28B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404C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D237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A6C7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3E13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07F84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A11BB4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FE901D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8F7B3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AA2F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E4FE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064A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7083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778383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CC935E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54A3A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BBBEAA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25F6E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27D43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A9BE1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91B6F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C895D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E25F0F4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CF3FD" w:themeFill="accent6" w:themeFillTint="33"/>
                </w:tcPr>
                <w:p w14:paraId="70999B27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4918881D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51C3F9" w:themeFill="accent6"/>
                        <w:vAlign w:val="bottom"/>
                      </w:tcPr>
                      <w:p w14:paraId="4FE2113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2EBA5F8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EF009B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19B0E65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280F73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1899A70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51C3F9" w:themeFill="accent6"/>
                        <w:vAlign w:val="bottom"/>
                      </w:tcPr>
                      <w:p w14:paraId="59A925B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036C490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2AA7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96F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980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B1F45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F6FC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4581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8E98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2F5D91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3B23C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D882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002B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9DC76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F738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46D7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CD38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675539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C96D9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294E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B2FC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9EBD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C8C17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B3EA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2A72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C2B9CA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136E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742E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1DF27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EB63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D75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6983D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F438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637E28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02645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297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6B86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225E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A24C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59CC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F432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3CC8E2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8FAB1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84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32778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1F81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906F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4BF8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868C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975DCA2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4195D2DF" w14:textId="77777777" w:rsidTr="008F3E0B">
              <w:tc>
                <w:tcPr>
                  <w:tcW w:w="2499" w:type="pct"/>
                  <w:shd w:val="clear" w:color="auto" w:fill="DBEFF5" w:themeFill="accent5" w:themeFillTint="33"/>
                </w:tcPr>
                <w:p w14:paraId="7233D31F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3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2058402A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EB3CF" w:themeFill="accent5"/>
                        <w:vAlign w:val="bottom"/>
                      </w:tcPr>
                      <w:p w14:paraId="4937411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EB3CF" w:themeFill="accent5"/>
                        <w:vAlign w:val="bottom"/>
                      </w:tcPr>
                      <w:p w14:paraId="67C856A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0BB071C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0B0A7D0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2C6A0CF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7B8040C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EB3CF" w:themeFill="accent5"/>
                        <w:vAlign w:val="bottom"/>
                      </w:tcPr>
                      <w:p w14:paraId="02415B4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56E1953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4A23EA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mercoledì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4ABB1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mercoledì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F8A8E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4018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6A811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E61C6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1DD64B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40BEF34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BCE524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5365DE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BE56E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18441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F9095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E8002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659F4A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8535A7E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8E488B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5E954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082E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F9C84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5443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9654C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53E767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EDC337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60C3748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5965C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3941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74DA5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85CD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3DC6B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1FE5AC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75EFEF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D66C19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1C8E1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343C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CCBB3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37A34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F6A0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3127D5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3E6BD0A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26848C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BE096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7CD82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7DB23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B354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A7FFA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B082E5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5EEDECE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F2EC" w:themeFill="accent4" w:themeFillTint="33"/>
                </w:tcPr>
                <w:p w14:paraId="77E66B2F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71D67F1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4C1A3" w:themeFill="accent4"/>
                        <w:vAlign w:val="bottom"/>
                      </w:tcPr>
                      <w:p w14:paraId="5DAAEEE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19CAF8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73066EB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58D21D7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FC0A85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6D07944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4C1A3" w:themeFill="accent4"/>
                        <w:vAlign w:val="bottom"/>
                      </w:tcPr>
                      <w:p w14:paraId="56CF82B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7D13CBA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CD79D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C339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7489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D36D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1D6A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7DC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F3B92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99D1ED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79FE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2CD1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7D39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0C03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E1FA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80D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15AD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7D1AEA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B625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D87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2F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673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01C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F6D6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03CC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0C3E2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226D1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46C7E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7055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9440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7CD4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FBF70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401F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EFDB69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B89C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48A3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639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AED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DD1F7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0C66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C71F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762C11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652AC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ACB4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8EA3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1AC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AFD8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0C6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C011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2960DA2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36818D51" w14:textId="77777777" w:rsidTr="008F3E0B">
              <w:tc>
                <w:tcPr>
                  <w:tcW w:w="2499" w:type="pct"/>
                  <w:shd w:val="clear" w:color="auto" w:fill="D3F0E2" w:themeFill="accent3" w:themeFillTint="33"/>
                </w:tcPr>
                <w:p w14:paraId="2BC798BE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76C408D6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233B81C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3CEF419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41B4B0A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4BE8B16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8E9CC7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7C562FE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1179552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E6925F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93F3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BFFB5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D7B47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33A0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A836C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4A95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50CA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ADA433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2E189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6ADC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9CFED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E97F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D04C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07140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98BEB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AEE47E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2512D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F44F1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0F5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B0E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34DD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5E30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F76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927768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4A28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F772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E3E80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498A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96F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F8C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BE57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96CB2F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9FA8E7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38C7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9D4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A6BA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634C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291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78915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5325D1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A1B5B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690D00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8A6B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E58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032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2A1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0BDD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829706E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FF0D3" w:themeFill="accent2" w:themeFillTint="33"/>
                </w:tcPr>
                <w:p w14:paraId="28CAED3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5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F6CA850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0BFB859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B3FC7B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68DCBE1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775950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4E3267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947F6C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68D21B4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8F61BA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681F0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E637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F93E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D01C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EBB9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B11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45205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206612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90513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8808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C6F3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8B4E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5764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A8E8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A99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A78023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9C8F5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DA0E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C2AC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9B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6707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4F9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6616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3DA29B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8FA841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A9A3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EA5E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3DB71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A583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C52E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A2D5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03005F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7E6A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C9A7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20D1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150A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400A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4D1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7B95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0AB82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628D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F08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550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747E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407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7251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2629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7467EF7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F046DB" w:rsidRPr="00971DF9" w:rsidRDefault="00F046DB" w:rsidP="00971DF9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  <w:tc>
          <w:tcPr>
            <w:tcW w:w="1250" w:type="pct"/>
            <w:vAlign w:val="center"/>
          </w:tcPr>
          <w:p w14:paraId="5CC16C36" w14:textId="77777777" w:rsidR="00AE424C" w:rsidRPr="00971DF9" w:rsidRDefault="00AE424C" w:rsidP="00AE424C">
            <w:pPr>
              <w:pStyle w:val="ad"/>
              <w:spacing w:after="0"/>
              <w:jc w:val="center"/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877"/>
              <w:gridCol w:w="1879"/>
            </w:tblGrid>
            <w:tr w:rsidR="00AE424C" w:rsidRPr="00971DF9" w14:paraId="47AD211E" w14:textId="77777777" w:rsidTr="008F3E0B">
              <w:tc>
                <w:tcPr>
                  <w:tcW w:w="2499" w:type="pct"/>
                  <w:shd w:val="clear" w:color="auto" w:fill="DCF3FD" w:themeFill="accent6" w:themeFillTint="33"/>
                </w:tcPr>
                <w:p w14:paraId="03612DC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4"/>
                    <w:gridCol w:w="244"/>
                    <w:gridCol w:w="244"/>
                    <w:gridCol w:w="243"/>
                    <w:gridCol w:w="243"/>
                    <w:gridCol w:w="243"/>
                    <w:gridCol w:w="243"/>
                  </w:tblGrid>
                  <w:tr w:rsidR="00AE424C" w:rsidRPr="00971DF9" w14:paraId="43307DFB" w14:textId="77777777" w:rsidTr="008F3E0B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422532A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2815464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336C7B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7797DBB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17D401F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3B5B897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41B4767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795FC33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365DD1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2C11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DAB8F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A6F3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4D333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55EC02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F6A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C197688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FF9166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DE55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6FAF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9F2F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1FF73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007FA3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17FB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815F4E3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7E52F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E5651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07DE81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D5D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3E71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0A7B1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C5A1C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EC4D3A2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D609B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6B0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32AC3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A935E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A7D1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0FD5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8642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B28F163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2FF79A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F510B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C8E6B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C120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FCF0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FA39D0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CC857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9B593AA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CC11D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9AB2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B74E1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3C075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F2BB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F0638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CB368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5EEA911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BEFF5" w:themeFill="accent5" w:themeFillTint="33"/>
                </w:tcPr>
                <w:p w14:paraId="7FD8AF8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6245727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EB3CF" w:themeFill="accent5"/>
                        <w:vAlign w:val="bottom"/>
                      </w:tcPr>
                      <w:p w14:paraId="36D2399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39F8193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7DEC382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6A32526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27913D5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09EA5A3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EB3CF" w:themeFill="accent5"/>
                        <w:vAlign w:val="bottom"/>
                      </w:tcPr>
                      <w:p w14:paraId="7E92D6C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87ED3D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D46379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CFAA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343E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0D05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5176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0CCE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4169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2FA4D0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49153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429C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7830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715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1113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192BF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B795C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B14601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6A26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4AC9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1976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89885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3FF6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0B7F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CE5EB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08C022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B7CC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2EB7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258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6C9A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6FE6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F28F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6AF6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C9664F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63C46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5822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1F82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D595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C79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3230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4F4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DB6303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AC1C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BE4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FD9D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89EA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ED46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C91D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5A7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16480C7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419CCB1C" w14:textId="77777777" w:rsidTr="008F3E0B">
              <w:tc>
                <w:tcPr>
                  <w:tcW w:w="2499" w:type="pct"/>
                  <w:shd w:val="clear" w:color="auto" w:fill="D9F2EC" w:themeFill="accent4" w:themeFillTint="33"/>
                </w:tcPr>
                <w:p w14:paraId="57DC5908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562D7B2C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4C1A3" w:themeFill="accent4"/>
                        <w:vAlign w:val="bottom"/>
                      </w:tcPr>
                      <w:p w14:paraId="3B507FA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4C1A3" w:themeFill="accent4"/>
                        <w:vAlign w:val="bottom"/>
                      </w:tcPr>
                      <w:p w14:paraId="1A3D9A7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485B593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737A5D3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3857A0D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14C2FEA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4C1A3" w:themeFill="accent4"/>
                        <w:vAlign w:val="bottom"/>
                      </w:tcPr>
                      <w:p w14:paraId="17B0014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35C59E0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9DB2F4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B1D75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9FEE7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8B2ED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915E2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D6BD4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9288AA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BFB7394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8F0BB9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65897A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BF6DD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5881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A333B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0417C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911D3E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E369C7F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88DB7D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D2094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BB74D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7D1EF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1A981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489AF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6CF66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0D9EF0F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01E995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0EE6DD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778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0EF04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5ADE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CB74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160FD1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CE2361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3B509E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349117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3017C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D692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74BD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98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BF0B87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E409EFD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D42611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9424B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52885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45E42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E5E9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8FD06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A3BABF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020003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3F0E2" w:themeFill="accent3" w:themeFillTint="33"/>
                </w:tcPr>
                <w:p w14:paraId="56B60411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767AA1F0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7A76F" w:themeFill="accent3"/>
                        <w:vAlign w:val="bottom"/>
                      </w:tcPr>
                      <w:p w14:paraId="1FC6ED3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2D867C0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1B50920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7CFED19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56BB466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6989A2D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7A76F" w:themeFill="accent3"/>
                        <w:vAlign w:val="bottom"/>
                      </w:tcPr>
                      <w:p w14:paraId="60389A0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64B9F3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A35D6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279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43C6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473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E09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D9D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E20C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490704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2730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7CC1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834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A74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1034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7B3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5DE7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201595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430A1E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C0A8C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8F1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0EA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F6A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8ACA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920C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92D9B1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8CDC5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2B6B0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690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C194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68C3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032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5B07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6E7611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A395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B9880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3F2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AA152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FB65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ACB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1E85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DE39E8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8592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63EA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1959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8438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8378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ACB5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F31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045D22C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4E1C0294" w14:textId="77777777" w:rsidTr="008F3E0B">
              <w:tc>
                <w:tcPr>
                  <w:tcW w:w="2499" w:type="pct"/>
                  <w:shd w:val="clear" w:color="auto" w:fill="DFF0D3" w:themeFill="accent2" w:themeFillTint="33"/>
                </w:tcPr>
                <w:p w14:paraId="3728C504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5E00407C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321B0E1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52F911F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8337A7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9ECF3A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024B324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19D43F2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7E88B7C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C605F4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AB6CF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4553C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ACC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7196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537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5E84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BAF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986CDB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33718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896CF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A77A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1DD5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F76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D2B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953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2F3A01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8F05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CE25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30E0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DF5C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B18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3DA9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9A27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6610CE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751FD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F8490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A865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8DC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4B46C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E794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3B48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72964D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43939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62FB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32B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CB1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38C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3A5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5F68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152A3F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0D88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4172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E0B1E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168D9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1BD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1CE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1F42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A6A01DF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EAF4D7" w:themeFill="accent1" w:themeFillTint="33"/>
                </w:tcPr>
                <w:p w14:paraId="6FD67D22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2401A207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128B793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BB6E49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26D318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210ECD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E5BD3A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3D441D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70EF364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FD8793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B199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784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83DCD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BB63D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F128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FC0C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83D0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5200CD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B02B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8177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C539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3933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7906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ABB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1C8B7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1ADCFB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99919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7CBF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9C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7D0D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6EB3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F48FC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3BE4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90C0F0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0593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F61D3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C4F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1A7C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18489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4A8F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F2A7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82C2A5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AA45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2FBF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C534A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0C8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A513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E26A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1149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C0217C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6276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6D921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8B79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BD7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3E87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76E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B8076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757CB39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3A35F6DC" w14:textId="77777777" w:rsidTr="008F3E0B">
              <w:tc>
                <w:tcPr>
                  <w:tcW w:w="2499" w:type="pct"/>
                  <w:shd w:val="clear" w:color="auto" w:fill="D6E1DB" w:themeFill="text2" w:themeFillTint="33"/>
                </w:tcPr>
                <w:p w14:paraId="239BBC70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41335EDB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55F51" w:themeFill="text2"/>
                        <w:vAlign w:val="bottom"/>
                      </w:tcPr>
                      <w:p w14:paraId="2898D1E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55F51" w:themeFill="text2"/>
                        <w:vAlign w:val="bottom"/>
                      </w:tcPr>
                      <w:p w14:paraId="09B9741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2AA87DA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1CE8AEC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2585FCF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204615B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55F51" w:themeFill="text2"/>
                        <w:vAlign w:val="bottom"/>
                      </w:tcPr>
                      <w:p w14:paraId="3BBC486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1B940ED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ACAC8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07CD6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5074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A00A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C612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CFADB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24712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90F60B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A0B50E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F2AE0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E2D0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68A6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D74C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A546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8809C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180C79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DFE4B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FAE28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5FFE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6B0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A13A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4054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EB935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C2ED87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47531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EE9EFC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A0F2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81E5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610E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6E6F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3B1845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6FF044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C3440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B92A9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8AE3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4CD7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04CA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CF34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1F7C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169DA5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054660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0D9BC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283F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F101D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8372D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7CFCC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9E781C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4E97CBE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CF3FD" w:themeFill="accent6" w:themeFillTint="33"/>
                </w:tcPr>
                <w:p w14:paraId="7C634FA6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C579ADB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51C3F9" w:themeFill="accent6"/>
                        <w:vAlign w:val="bottom"/>
                      </w:tcPr>
                      <w:p w14:paraId="08F3903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02F039A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54E104A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577B4E1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0706CC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640ACC2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51C3F9" w:themeFill="accent6"/>
                        <w:vAlign w:val="bottom"/>
                      </w:tcPr>
                      <w:p w14:paraId="0D46487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596C47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DCAD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F088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A20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B869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B733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33FC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6E67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86A0AC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3FC1E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314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9D60F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9E1C5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B298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826E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CA4F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BB48D3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2B29B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EB18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2945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A08AD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FC3D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C732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EEAE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140004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997C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5487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F075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CC41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07F1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D75E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4557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10F7FC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5670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2C11C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B3D7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287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D7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ABF9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9D42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33B5C3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A4E91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F6A2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E74C2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6252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0512B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AC7C5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2B828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74DAEC1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5BAE7D6E" w14:textId="77777777" w:rsidTr="008F3E0B">
              <w:tc>
                <w:tcPr>
                  <w:tcW w:w="2499" w:type="pct"/>
                  <w:shd w:val="clear" w:color="auto" w:fill="DBEFF5" w:themeFill="accent5" w:themeFillTint="33"/>
                </w:tcPr>
                <w:p w14:paraId="434C1A1B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46C58AE5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EB3CF" w:themeFill="accent5"/>
                        <w:vAlign w:val="bottom"/>
                      </w:tcPr>
                      <w:p w14:paraId="599262E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EB3CF" w:themeFill="accent5"/>
                        <w:vAlign w:val="bottom"/>
                      </w:tcPr>
                      <w:p w14:paraId="5FE8799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748CF7C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5F0BA04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5C0FD8B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66F9F56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EB3CF" w:themeFill="accent5"/>
                        <w:vAlign w:val="bottom"/>
                      </w:tcPr>
                      <w:p w14:paraId="1E47E26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3D6BC0F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36E483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giovedì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D605D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giovedì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B772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6EFC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9929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EA6B6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027042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AACC25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6FF9634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D61FD0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58B0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22707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40790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0545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05F7F8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DB053D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60A8BBC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38AD4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5BD9B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BC8E1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4A45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13AC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77CAE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6BF0B7C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08C5D7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EB086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D632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C0C66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90A7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63E41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D31B37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3B0345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A288ED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0FD364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194AD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59FC2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2AD49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A3A5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20DBA4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F637272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9D50C2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D401B7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6B9D1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77AC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D763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9CDA9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97BD9E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52A5F18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F2EC" w:themeFill="accent4" w:themeFillTint="33"/>
                </w:tcPr>
                <w:p w14:paraId="258F1A3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761A544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4C1A3" w:themeFill="accent4"/>
                        <w:vAlign w:val="bottom"/>
                      </w:tcPr>
                      <w:p w14:paraId="7DECE16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38F31B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2771F2B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5978749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7D1EEF6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26D3DF2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4C1A3" w:themeFill="accent4"/>
                        <w:vAlign w:val="bottom"/>
                      </w:tcPr>
                      <w:p w14:paraId="2924714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50E932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2138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91D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6A3D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CE064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D363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793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D43C0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D32CC5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B313A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B07E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16E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1B9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632D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A6D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DE3F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9064CB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D657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DB92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95A5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F526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C9DD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5134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6A8F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34A0DF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B9C0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610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268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2ACB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C7F77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6E4E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BEBC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267AE2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06A7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57B38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E348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810E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07FC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FE4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7C1C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BA2EA1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9084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2527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92ED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B70F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E7ED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9C54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668F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3FB5312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2D5A928C" w14:textId="77777777" w:rsidTr="008F3E0B">
              <w:tc>
                <w:tcPr>
                  <w:tcW w:w="2499" w:type="pct"/>
                  <w:shd w:val="clear" w:color="auto" w:fill="D3F0E2" w:themeFill="accent3" w:themeFillTint="33"/>
                </w:tcPr>
                <w:p w14:paraId="500EBF06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17EFD6A3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60C32FC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3B0BF28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54630E3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7725152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64A9ED8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66097AC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14B8FDD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7B0DC1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709EC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2BF06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61C4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C932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965F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E367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4F0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CA7916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6F8B50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4590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C0B3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5566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8FE2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81D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BDA67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C76A98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81C7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BE25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309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B33B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0E6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B8C1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D2EA6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69A93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53CBB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CBBBD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672E5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68CF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E5190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FD34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CF07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B23AA7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8D99F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5883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BF7F3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09A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BCB6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AF39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49753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464892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24F29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1FE2C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FC6C4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D2CF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7287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A19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2F37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FEE3B71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FF0D3" w:themeFill="accent2" w:themeFillTint="33"/>
                </w:tcPr>
                <w:p w14:paraId="116B2037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139A2B3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55BFA05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3780D7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1FA872F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1C4FD33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D678CA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88B8CB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2CA1AB6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B1E101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2398C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8C5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AA33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52E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81CD2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A74F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94F8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E788C2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5CD9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1534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9E25A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822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00F06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14A25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A509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5AE3D5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A65D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6B8D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28D3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6ED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50800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C0A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4ACD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A6AFB7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7343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021D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599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6FEB0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8C1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56DB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2A00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DF933A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53F10C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7278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94357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D4F00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8FA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7C4F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08F0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A05DAE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3FD67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3D8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60640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E9CD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80CF0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9424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4C09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DAC7D96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F046DB" w:rsidRPr="00971DF9" w:rsidRDefault="00F046DB" w:rsidP="00971DF9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250" w:type="pct"/>
            <w:vAlign w:val="center"/>
          </w:tcPr>
          <w:p w14:paraId="3C95C4CD" w14:textId="77777777" w:rsidR="00AE424C" w:rsidRPr="00971DF9" w:rsidRDefault="00AE424C" w:rsidP="00AE424C">
            <w:pPr>
              <w:pStyle w:val="ad"/>
              <w:spacing w:after="0"/>
              <w:jc w:val="center"/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2023</w: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877"/>
              <w:gridCol w:w="1879"/>
            </w:tblGrid>
            <w:tr w:rsidR="00AE424C" w:rsidRPr="00971DF9" w14:paraId="0E5ADB35" w14:textId="77777777" w:rsidTr="008F3E0B">
              <w:tc>
                <w:tcPr>
                  <w:tcW w:w="2499" w:type="pct"/>
                  <w:shd w:val="clear" w:color="auto" w:fill="DCF3FD" w:themeFill="accent6" w:themeFillTint="33"/>
                </w:tcPr>
                <w:p w14:paraId="58ABB35B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4"/>
                    <w:gridCol w:w="244"/>
                    <w:gridCol w:w="244"/>
                    <w:gridCol w:w="243"/>
                    <w:gridCol w:w="243"/>
                    <w:gridCol w:w="243"/>
                    <w:gridCol w:w="243"/>
                  </w:tblGrid>
                  <w:tr w:rsidR="00AE424C" w:rsidRPr="00971DF9" w14:paraId="2F66E1E3" w14:textId="77777777" w:rsidTr="008F3E0B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4E0C7D7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035AB5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35FB57D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06668DA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27552DB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09C87EF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6BBC3C6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4E77E04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18F495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1C5A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D5A36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EB64C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866B3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CB91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A8ED75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75082EA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FDA4A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47285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883485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F7BD1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1790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F15B2B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E769C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D535B24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66BB3E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B5E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3D507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F45C5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A9E2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6FC1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60EC3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686B994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41DC47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ABED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BB3C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A1C17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C047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584CE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F5B0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FF894F7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098A44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748A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9E969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93B8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00B53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8998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AF73C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DDD55BD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7E77D0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5859E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2B020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6F8DC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2253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3FC9B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D9E2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F2F1A04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BEFF5" w:themeFill="accent5" w:themeFillTint="33"/>
                </w:tcPr>
                <w:p w14:paraId="1D05C394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C159AF6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EB3CF" w:themeFill="accent5"/>
                        <w:vAlign w:val="bottom"/>
                      </w:tcPr>
                      <w:p w14:paraId="012CBA1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2BECD0F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371952D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618B256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3225EFB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746A853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EB3CF" w:themeFill="accent5"/>
                        <w:vAlign w:val="bottom"/>
                      </w:tcPr>
                      <w:p w14:paraId="3585763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A6EF7E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E6AD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AB3F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BA979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56AE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6DC6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59FE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8E8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7B6D04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2974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54BD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F6E80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089D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5F9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DC5E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1B3B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03013A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B5FFA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9AC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F7FC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A0A74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3E4A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E25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797F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0FA941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F6DF7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CE3E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3266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9EDF7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F021B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4A2D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C0F8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35190A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80F71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7672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A72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9CE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FC708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513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8675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80D000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2854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4D044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A99E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2B35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A9E8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4F224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E33F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5C6954F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14222353" w14:textId="77777777" w:rsidTr="008F3E0B">
              <w:tc>
                <w:tcPr>
                  <w:tcW w:w="2499" w:type="pct"/>
                  <w:shd w:val="clear" w:color="auto" w:fill="D9F2EC" w:themeFill="accent4" w:themeFillTint="33"/>
                </w:tcPr>
                <w:p w14:paraId="4E983C1F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11109E64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4C1A3" w:themeFill="accent4"/>
                        <w:vAlign w:val="bottom"/>
                      </w:tcPr>
                      <w:p w14:paraId="4147501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4C1A3" w:themeFill="accent4"/>
                        <w:vAlign w:val="bottom"/>
                      </w:tcPr>
                      <w:p w14:paraId="67D98D7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20146CF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4AA500B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371872A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3FF316C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4C1A3" w:themeFill="accent4"/>
                        <w:vAlign w:val="bottom"/>
                      </w:tcPr>
                      <w:p w14:paraId="6BBEC82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505C695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599144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ACD41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517BC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07549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42A7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329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7E4866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57496E4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9A02AC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96F12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AE80F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958FA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B55F1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E22F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060323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25AE983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4CD9A4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A4230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E1AFB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E10D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77CA8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A1D4D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76F429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8700A4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4BCF8D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0A431E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BEA0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EBAD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3E0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EE42C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C843EF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F3CE470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D4643D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A676D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9CBC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A870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BD2C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1894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22BA3E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14356DC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E1463A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3F8B4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D00B6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3112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C562E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0F79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BD6248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F680246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3F0E2" w:themeFill="accent3" w:themeFillTint="33"/>
                </w:tcPr>
                <w:p w14:paraId="442C14C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3FA57335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7A76F" w:themeFill="accent3"/>
                        <w:vAlign w:val="bottom"/>
                      </w:tcPr>
                      <w:p w14:paraId="6A266FA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5F967DE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2B69337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7DE8B55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6382E67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2FD10F5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7A76F" w:themeFill="accent3"/>
                        <w:vAlign w:val="bottom"/>
                      </w:tcPr>
                      <w:p w14:paraId="0245825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D961F0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4195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2124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8D8A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04CCE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632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31D9C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7C60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15D9DC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30EF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7389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6B6C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2C09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6569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83E1C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7916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A6B4D1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7B8B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9AF9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5F15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CD64D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A2F5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A5CF5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0F20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C9BA1B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7950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182D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514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6C94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DA1F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8BB8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441C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384314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98D0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70E2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B5BE2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D935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199B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7D367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045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B2B280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63123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BE7C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AA082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072B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2A8E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A9E7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643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1AC9021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1E960807" w14:textId="77777777" w:rsidTr="008F3E0B">
              <w:tc>
                <w:tcPr>
                  <w:tcW w:w="2499" w:type="pct"/>
                  <w:shd w:val="clear" w:color="auto" w:fill="DFF0D3" w:themeFill="accent2" w:themeFillTint="33"/>
                </w:tcPr>
                <w:p w14:paraId="7CB1D8C0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08CAE330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4DD5476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0A20BB1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4B6538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01AFF4C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564F5F9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E13457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045D427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724B700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7A5EC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3922CC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CC31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91BE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5756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A33CF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66F8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C811CC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1661E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B620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A48B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C50C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6EC1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F2D2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953E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2D1D30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038B7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AF333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D18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65C83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BF03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0697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EB315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D0D001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69921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A954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16B0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70BA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B88D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21BA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F758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895415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6C9A7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3E2D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0FE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490F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A40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B62B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EDF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D076EA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F835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2FA8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52C1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623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1E4F6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D82B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1B29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12CC53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EAF4D7" w:themeFill="accent1" w:themeFillTint="33"/>
                </w:tcPr>
                <w:p w14:paraId="4D9608C6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0CAD941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0FDB663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6EEC9D4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65B669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B7BA3F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514E374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0AADAF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759FC09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1B5B34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17FC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33C8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E21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807B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06B1D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E1EE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8AA3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16472D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2ABBB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2EE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F996B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16D5F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1B8A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AA75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598C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BE38B0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978F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6FE8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3DB58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69A1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5CB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033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3DFB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2D82C7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5913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4A7FC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13FC6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C808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02240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2CDD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2D45B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BB76AA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2E80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020C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B1CC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45F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0385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22D6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45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DD5022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682C7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37121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E767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D399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A968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119C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A5CD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FC11D8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79760400" w14:textId="77777777" w:rsidTr="008F3E0B">
              <w:tc>
                <w:tcPr>
                  <w:tcW w:w="2499" w:type="pct"/>
                  <w:shd w:val="clear" w:color="auto" w:fill="D6E1DB" w:themeFill="text2" w:themeFillTint="33"/>
                </w:tcPr>
                <w:p w14:paraId="7CBEBB6C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6584E55C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55F51" w:themeFill="text2"/>
                        <w:vAlign w:val="bottom"/>
                      </w:tcPr>
                      <w:p w14:paraId="3C2917F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55F51" w:themeFill="text2"/>
                        <w:vAlign w:val="bottom"/>
                      </w:tcPr>
                      <w:p w14:paraId="0F8A4B8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4781701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4BB5CC3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18692E9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162DC01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55F51" w:themeFill="text2"/>
                        <w:vAlign w:val="bottom"/>
                      </w:tcPr>
                      <w:p w14:paraId="742FB6C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152C69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65FE3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79DC6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C766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B8617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7FD0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62F0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AD31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A9C658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F9862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3F72BA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515F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DA20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141B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72DE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2DEDBA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38131C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CEF2B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E51AC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43C9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91F5C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8E446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E237D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8453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6CDADB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E6037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C41D64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C638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778C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5D6D7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3C6D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44785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C648D5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B8E750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2CCA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64C1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4EBA0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449C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4700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0E1AA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D9DB45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88E3C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3BBD5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F0EE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1085C5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8CC51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1709BE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81A22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61D77CD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CF3FD" w:themeFill="accent6" w:themeFillTint="33"/>
                </w:tcPr>
                <w:p w14:paraId="1389E4C4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DF631D3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51C3F9" w:themeFill="accent6"/>
                        <w:vAlign w:val="bottom"/>
                      </w:tcPr>
                      <w:p w14:paraId="2C19FF4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7C62487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6182CDA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72176F9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082075A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604E6F4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51C3F9" w:themeFill="accent6"/>
                        <w:vAlign w:val="bottom"/>
                      </w:tcPr>
                      <w:p w14:paraId="3C10721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372882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E258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6803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63C92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84A5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994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92F1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5A18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4304EE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DE4D6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4C77A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9833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FA38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5F77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76CA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4A1C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400DD6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4F78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C8FA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80AE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A5BA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194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EA1CC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028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BF4ACA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3B728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A51C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461F7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3155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B43B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6E1D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6D66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11B4AD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4913F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F0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FA21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D921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098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203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8D05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F7D9F3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F12F8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DD54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F839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B0DC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F680A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B2DE7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0D33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15232DC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55A65D4A" w14:textId="77777777" w:rsidTr="008F3E0B">
              <w:tc>
                <w:tcPr>
                  <w:tcW w:w="2499" w:type="pct"/>
                  <w:shd w:val="clear" w:color="auto" w:fill="DBEFF5" w:themeFill="accent5" w:themeFillTint="33"/>
                </w:tcPr>
                <w:p w14:paraId="3F846B5C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64B579E8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EB3CF" w:themeFill="accent5"/>
                        <w:vAlign w:val="bottom"/>
                      </w:tcPr>
                      <w:p w14:paraId="56178FE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EB3CF" w:themeFill="accent5"/>
                        <w:vAlign w:val="bottom"/>
                      </w:tcPr>
                      <w:p w14:paraId="60F83E7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2E81929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3BE123D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4727B98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5A06520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EB3CF" w:themeFill="accent5"/>
                        <w:vAlign w:val="bottom"/>
                      </w:tcPr>
                      <w:p w14:paraId="3F84CCE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01E1ED55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11297C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venerdì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15515E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venerdì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36987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2BFC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040CE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F20E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04E2B5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460A678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35A98A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9E9F5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40D06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4640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FEAAB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E7716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F6C7E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CEB2D4E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ADEF52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66EBAE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5B19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B077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D9FB4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9CE0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B29AD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4A9CF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535E53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A6A38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DC4F5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C28D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17024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BFB06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ADFC30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5ADD76F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A74A85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6BE29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DF5B9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8BEC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4C218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AFF3D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C2B56C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E678D88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92E727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5E9774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92906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BB7C1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3632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0AEB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74C1FA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5AD6CE6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F2EC" w:themeFill="accent4" w:themeFillTint="33"/>
                </w:tcPr>
                <w:p w14:paraId="1937B33C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5A173548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4C1A3" w:themeFill="accent4"/>
                        <w:vAlign w:val="bottom"/>
                      </w:tcPr>
                      <w:p w14:paraId="08E3CC0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261804F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2831CF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7AFB3A7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1300034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28A0C1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4C1A3" w:themeFill="accent4"/>
                        <w:vAlign w:val="bottom"/>
                      </w:tcPr>
                      <w:p w14:paraId="04FF882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1D8F2FD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63F8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3A1E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C172B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9CF2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6D30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DA8D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7F4BE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02691E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2A0B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7501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920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E569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10CB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6E14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24CF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B30F90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B8801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16FA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9A9B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23E5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2E86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E2BA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11C1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F7DF04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0CEE7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999E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55FA4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FCF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850E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067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2264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CBE552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78D2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3FC2D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22AF3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977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60EA6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0C96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032C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57363B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CD49B5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950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62C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A13C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9AAEC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30C0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4544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6C52EF0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54CEE586" w14:textId="77777777" w:rsidTr="008F3E0B">
              <w:tc>
                <w:tcPr>
                  <w:tcW w:w="2499" w:type="pct"/>
                  <w:shd w:val="clear" w:color="auto" w:fill="D3F0E2" w:themeFill="accent3" w:themeFillTint="33"/>
                </w:tcPr>
                <w:p w14:paraId="6A55D13F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33983317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7949574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0DA5D5C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E07C3F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7AF5677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38F3BC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18F57C1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1CA651A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334D632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0ECB9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9AC2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53C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5E76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ED61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571C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AA5A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FD052F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E11B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E1D7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68A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90A93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B838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5EABC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F0C55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985DC0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60C4A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A5AF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3D483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8C9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340A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7E29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03BD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973D67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55E60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D67A32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EB7A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DC7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E15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FA22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0CA0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ED60C8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F7245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338FAC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9D6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D17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C1E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2DB0B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E150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FEA3D9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AB8F1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9CD7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586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348B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C55D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B178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7B29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8498C52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FF0D3" w:themeFill="accent2" w:themeFillTint="33"/>
                </w:tcPr>
                <w:p w14:paraId="2898E930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4"/>
                    <w:gridCol w:w="245"/>
                    <w:gridCol w:w="245"/>
                    <w:gridCol w:w="245"/>
                    <w:gridCol w:w="245"/>
                    <w:gridCol w:w="241"/>
                  </w:tblGrid>
                  <w:tr w:rsidR="00AE424C" w:rsidRPr="00971DF9" w14:paraId="29976021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0D36ABE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56D3D0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ACB2D0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6F8AD11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B85928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E5390C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36E5D13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81ED4B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F4F9A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DC34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C6C60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A797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5C2F0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864D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EAB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1D7C3A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D42C2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AEB7A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C923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6C02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A29B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3FBE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7807F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56F88F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7923B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D46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7702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AA09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3E669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31B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63A9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1A5304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E723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4165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D3A8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FC833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2D62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E9C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56025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374DD2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93AF2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7A0F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A72B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4F75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6650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DE5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7BCD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8CC3E5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55C2F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2654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7A19A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35DFD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D86D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E15B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7287B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E802316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F046DB" w:rsidRPr="00971DF9" w:rsidRDefault="00F046DB" w:rsidP="00971DF9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249" w:type="pct"/>
            <w:vAlign w:val="center"/>
          </w:tcPr>
          <w:p w14:paraId="3301AA53" w14:textId="77777777" w:rsidR="00AE424C" w:rsidRPr="00971DF9" w:rsidRDefault="00AE424C" w:rsidP="00AE424C">
            <w:pPr>
              <w:pStyle w:val="ad"/>
              <w:spacing w:after="0"/>
              <w:jc w:val="center"/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2024</w:t>
            </w:r>
            <w:r w:rsidRPr="00971DF9">
              <w:rPr>
                <w:rFonts w:ascii="Arial Narrow" w:hAnsi="Arial Narrow"/>
                <w:bCs/>
                <w:noProof/>
                <w:color w:val="auto"/>
                <w:szCs w:val="10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876"/>
              <w:gridCol w:w="1877"/>
            </w:tblGrid>
            <w:tr w:rsidR="00AE424C" w:rsidRPr="00971DF9" w14:paraId="546840BB" w14:textId="77777777" w:rsidTr="008F3E0B">
              <w:tc>
                <w:tcPr>
                  <w:tcW w:w="2499" w:type="pct"/>
                  <w:shd w:val="clear" w:color="auto" w:fill="DCF3FD" w:themeFill="accent6" w:themeFillTint="33"/>
                </w:tcPr>
                <w:p w14:paraId="61F0104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4"/>
                    <w:gridCol w:w="244"/>
                    <w:gridCol w:w="243"/>
                    <w:gridCol w:w="243"/>
                    <w:gridCol w:w="243"/>
                    <w:gridCol w:w="243"/>
                    <w:gridCol w:w="243"/>
                  </w:tblGrid>
                  <w:tr w:rsidR="00AE424C" w:rsidRPr="00971DF9" w14:paraId="58643388" w14:textId="77777777" w:rsidTr="008F3E0B">
                    <w:trPr>
                      <w:trHeight w:val="113"/>
                    </w:trPr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1ACB99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6A58111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4F93C31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72B13F1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14CE7CD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0975CE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shd w:val="clear" w:color="auto" w:fill="51C3F9" w:themeFill="accent6"/>
                        <w:vAlign w:val="bottom"/>
                      </w:tcPr>
                      <w:p w14:paraId="59D4EBB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3C0F97A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1719D7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559F8B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A8270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8EF070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EC46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56524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59F85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AED74B1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3D2F93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37180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A1D28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4168D4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3625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51F0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993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5B7DDE3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52A26B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F9D5B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78D7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49ECF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8155D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6B3F5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D9FC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351890E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39C83A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6D17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13A07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A492C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43CB76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54341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15F627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B1DED2B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1A03DAD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0EF54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8C8F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863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922C5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EBBE9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ED994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99E0664" w14:textId="77777777" w:rsidTr="008F3E0B">
                    <w:trPr>
                      <w:trHeight w:val="170"/>
                    </w:trPr>
                    <w:tc>
                      <w:tcPr>
                        <w:tcW w:w="1361" w:type="dxa"/>
                        <w:vAlign w:val="center"/>
                      </w:tcPr>
                      <w:p w14:paraId="362063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38CD6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11ED4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C85E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E4572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EF6FB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EB5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E6805BD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BEFF5" w:themeFill="accent5" w:themeFillTint="33"/>
                </w:tcPr>
                <w:p w14:paraId="77B1149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41A718BC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EB3CF" w:themeFill="accent5"/>
                        <w:vAlign w:val="bottom"/>
                      </w:tcPr>
                      <w:p w14:paraId="5F6F416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4A2D5CA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4947F75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68E79BF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18564B4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EB3CF" w:themeFill="accent5"/>
                        <w:vAlign w:val="bottom"/>
                      </w:tcPr>
                      <w:p w14:paraId="4192139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EB3CF" w:themeFill="accent5"/>
                        <w:vAlign w:val="bottom"/>
                      </w:tcPr>
                      <w:p w14:paraId="1C06884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490119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26CB1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DB8C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A9F20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B7B7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0BC2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4FE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40AF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FE1FBD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5FF20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9B12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1316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50A5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DA84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26943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106AE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AE5ECA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87D5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17752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F572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28B24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4C60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2D60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E449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F75F98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B595D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34A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DFD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327D0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F30E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8883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38432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13B8E2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BF284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C8DE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0BA3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8CFDC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1B58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CE10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524C0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4EA888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4C906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1D36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C687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9036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37DF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D49C3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79ACE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484C436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7D3D0098" w14:textId="77777777" w:rsidTr="008F3E0B">
              <w:tc>
                <w:tcPr>
                  <w:tcW w:w="2499" w:type="pct"/>
                  <w:shd w:val="clear" w:color="auto" w:fill="D9F2EC" w:themeFill="accent4" w:themeFillTint="33"/>
                </w:tcPr>
                <w:p w14:paraId="3E881C1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3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7883D3DA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4C1A3" w:themeFill="accent4"/>
                        <w:vAlign w:val="bottom"/>
                      </w:tcPr>
                      <w:p w14:paraId="06AAE6F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4C1A3" w:themeFill="accent4"/>
                        <w:vAlign w:val="bottom"/>
                      </w:tcPr>
                      <w:p w14:paraId="656A68B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3E3F308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1935B04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3BB7F8E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4C1A3" w:themeFill="accent4"/>
                        <w:vAlign w:val="bottom"/>
                      </w:tcPr>
                      <w:p w14:paraId="1BD43B0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4C1A3" w:themeFill="accent4"/>
                        <w:vAlign w:val="bottom"/>
                      </w:tcPr>
                      <w:p w14:paraId="37E8C96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8183C06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463450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F5D3BD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CCCC5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C90D4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E986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F8C7A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E1072F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3D3B969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4C387C9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3D04C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EDCEF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28BC4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CE49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9353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02A5A3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9150B82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C7CCB4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8F76B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9A04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17535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4C7E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5FBE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A2E9B9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C37D312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76777E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6EE41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1B2D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652B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13A2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1096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321AB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D75DBA2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4A9254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087A3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5BDB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8CDE1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31F24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293FC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1816E6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B6EA10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D77AAB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DE338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ADF1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C44A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E36ED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20580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2DE765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E235C16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3F0E2" w:themeFill="accent3" w:themeFillTint="33"/>
                </w:tcPr>
                <w:p w14:paraId="3D9095BA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5A5423C6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7A76F" w:themeFill="accent3"/>
                        <w:vAlign w:val="bottom"/>
                      </w:tcPr>
                      <w:p w14:paraId="6ECCE35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4539D06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55FDC76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03D6AFA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5E1D643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37A76F" w:themeFill="accent3"/>
                        <w:vAlign w:val="bottom"/>
                      </w:tcPr>
                      <w:p w14:paraId="289AAE4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7A76F" w:themeFill="accent3"/>
                        <w:vAlign w:val="bottom"/>
                      </w:tcPr>
                      <w:p w14:paraId="511CD64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148EF5A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ED4A8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520B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8DD0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81F8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33DA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4A641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ED74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C34BE0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B730B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D00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30B4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7885E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B5E2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CBDF2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3C59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5906D7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E6AE75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3AA5F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FCC92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BD6B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E25A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C940F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CF73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DD038A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C463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2F7C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CCA4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D9FE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07FB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3C133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BAEA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DAD588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1A7D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428E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A32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5730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DC34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CB66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2A7A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89DC2D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2B22D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E56C0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6EFA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8EC6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553C6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FA507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EEA4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747816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6692406A" w14:textId="77777777" w:rsidTr="008F3E0B">
              <w:tc>
                <w:tcPr>
                  <w:tcW w:w="2499" w:type="pct"/>
                  <w:shd w:val="clear" w:color="auto" w:fill="DFF0D3" w:themeFill="accent2" w:themeFillTint="33"/>
                </w:tcPr>
                <w:p w14:paraId="284CCACB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0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46188B9E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250CA61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714C79B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1DE799D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59056D8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404886A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396272A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10D4930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07EAADB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6B108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0A7FF9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422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9F59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8B4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78276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8BF9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4FA5D3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18320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4344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211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36F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5B05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A4AE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496D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62EADE9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D76D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9D76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A91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1F4D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E5A4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E82D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203F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5F87E6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7D2B8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EA020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5C0C7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5760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204FA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C7D4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7DFA4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97DEE5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916A0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282D3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5C5D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6E221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1DC6E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649F3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3D51F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96FD93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F2D13E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61B4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4716D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444E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8A7C5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D0F2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EED50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2EC109C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EAF4D7" w:themeFill="accent1" w:themeFillTint="33"/>
                </w:tcPr>
                <w:p w14:paraId="3545E20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49073DE2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54FDDB1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29CB3EC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53412F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69C849D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3C4F13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56631A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6C8BC4B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75036B3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5DDDBF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4D97C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C3CA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353A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22641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6F04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1D459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C7E0F5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3655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748B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073E2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81C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C3D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2099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A54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FDAE9B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1E54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CE3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ED5F8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76806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29D3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9A2F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1EB3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A24D43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44BB8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DA8CF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5EF4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C402D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ADAD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B49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A3C0B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9073E9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ED3F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BC54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FED38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6A3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C90E6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988D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426A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093EFC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FA039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7DF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F69EE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9BB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E021E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8162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AE87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661F21E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E424C" w:rsidRPr="00971DF9" w14:paraId="03F3F361" w14:textId="77777777" w:rsidTr="008F3E0B">
              <w:tc>
                <w:tcPr>
                  <w:tcW w:w="2499" w:type="pct"/>
                  <w:shd w:val="clear" w:color="auto" w:fill="D6E1DB" w:themeFill="text2" w:themeFillTint="33"/>
                </w:tcPr>
                <w:p w14:paraId="13BE0258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0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0CD0A335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55F51" w:themeFill="text2"/>
                        <w:vAlign w:val="bottom"/>
                      </w:tcPr>
                      <w:p w14:paraId="7B6CA9A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55F51" w:themeFill="text2"/>
                        <w:vAlign w:val="bottom"/>
                      </w:tcPr>
                      <w:p w14:paraId="12B57B0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573CC1A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50DD4FB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554941C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55F51" w:themeFill="text2"/>
                        <w:vAlign w:val="bottom"/>
                      </w:tcPr>
                      <w:p w14:paraId="766E597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55F51" w:themeFill="text2"/>
                        <w:vAlign w:val="bottom"/>
                      </w:tcPr>
                      <w:p w14:paraId="026C38E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A272F1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B11EA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95244A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2012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8130A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338A1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45B3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1014E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8CBE20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C46EE0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8259C5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EB98B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4F4A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D8A1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C4F1F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9839A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2F7E743B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0AA9D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C654C1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25CA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CCF1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5FB65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E2E8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7F28FA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D7C576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13DBE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8C1D76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71F01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13D8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5ED6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5E5B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4E26D0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B22DBA2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63263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6110EB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6DC7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8EA82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D6824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5136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6ACB83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66B0CD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350B9A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AEF39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882F4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18B9D0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413D94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8835A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230D51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3D8BD98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CF3FD" w:themeFill="accent6" w:themeFillTint="33"/>
                </w:tcPr>
                <w:p w14:paraId="3CEE451D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16A7C15B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51C3F9" w:themeFill="accent6"/>
                        <w:vAlign w:val="bottom"/>
                      </w:tcPr>
                      <w:p w14:paraId="1BDE3BA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7A378DE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1560B883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A93479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3F2E491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51C3F9" w:themeFill="accent6"/>
                        <w:vAlign w:val="bottom"/>
                      </w:tcPr>
                      <w:p w14:paraId="6DB5E98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51C3F9" w:themeFill="accent6"/>
                        <w:vAlign w:val="bottom"/>
                      </w:tcPr>
                      <w:p w14:paraId="76CC4CB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631CD73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B16E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E6A93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F747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8D37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996B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72B1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CE6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F19F12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47A3E3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B286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DAC18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F6D6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3D61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48FE8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58860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BF80296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469E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4C81F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2257E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28F0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86119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5D35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D1CED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F1E2387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4882C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E30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CB6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36268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71218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1FDDA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8756E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B26D140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45C7A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A760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5E517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673BA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8938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F10A7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2B88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8A9CCEA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3668E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626E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32708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503A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38FD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6697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C362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526FE3B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4B781689" w14:textId="77777777" w:rsidTr="008F3E0B">
              <w:tc>
                <w:tcPr>
                  <w:tcW w:w="2499" w:type="pct"/>
                  <w:shd w:val="clear" w:color="auto" w:fill="DBEFF5" w:themeFill="accent5" w:themeFillTint="33"/>
                </w:tcPr>
                <w:p w14:paraId="40CC90D4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  <w:lang w:val="fr-FR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val="fr-FR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1"/>
                    <w:gridCol w:w="243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4BCE5F6A" w14:textId="77777777" w:rsidTr="008F3E0B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4EB3CF" w:themeFill="accent5"/>
                        <w:vAlign w:val="bottom"/>
                      </w:tcPr>
                      <w:p w14:paraId="02DCDE8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4EB3CF" w:themeFill="accent5"/>
                        <w:vAlign w:val="bottom"/>
                      </w:tcPr>
                      <w:p w14:paraId="6E51756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461299A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529DC8A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0A287E5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EB3CF" w:themeFill="accent5"/>
                        <w:vAlign w:val="bottom"/>
                      </w:tcPr>
                      <w:p w14:paraId="4E83EC9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shd w:val="clear" w:color="auto" w:fill="4EB3CF" w:themeFill="accent5"/>
                        <w:vAlign w:val="bottom"/>
                      </w:tcPr>
                      <w:p w14:paraId="3617D83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1B1089E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72F508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domenica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" 1 ""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304D6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domenica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=A2+1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it-IT"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5B7B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5BEE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EA3C9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3A3E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val="fr-FR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853CB7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2546CB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57A7068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FA46965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6C12E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EA94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519FF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30BB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9559C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3A1E92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861E40A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5372D8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0DB906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3EB36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74576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4A932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FB9BE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697CB5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1662C4F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E761604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337951C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601E2D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72775E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A34E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AB6C8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06EB017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097629A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7BEB74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A89095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370D98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11374B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2FF20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2686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5EB57E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3D1E1D1" w14:textId="77777777" w:rsidTr="008F3E0B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AAE7E32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32C0C3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2546C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DE9CA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2DD093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A75991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3D20F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23E871A" w14:textId="77777777" w:rsidR="00AE424C" w:rsidRPr="002546CB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5D0BB95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F2EC" w:themeFill="accent4" w:themeFillTint="33"/>
                </w:tcPr>
                <w:p w14:paraId="63B926DB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4B1566A1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44C1A3" w:themeFill="accent4"/>
                        <w:vAlign w:val="bottom"/>
                      </w:tcPr>
                      <w:p w14:paraId="511496C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1DE8DD08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0974511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4E581A1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24ED3D9F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44C1A3" w:themeFill="accent4"/>
                        <w:vAlign w:val="bottom"/>
                      </w:tcPr>
                      <w:p w14:paraId="3C61B3C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4C1A3" w:themeFill="accent4"/>
                        <w:vAlign w:val="bottom"/>
                      </w:tcPr>
                      <w:p w14:paraId="0B39FFC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4CA3D23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F0F0E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A545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75321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0F157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B734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71434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2F24C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BBFE24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C490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F9959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ED91F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06443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74D43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FF209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9156E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D8C60E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B58186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AD0F3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CBA9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F335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217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0753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0DAC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EBAD67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6F57A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81E58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4E3EC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CC66D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1FF3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F831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86496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57A969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0C3BD7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4998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6DB31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7C1B6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32F72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41A09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BA848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15D8AC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F0FCF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26950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3132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687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3895E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DBDAD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676A1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CA11A3A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E424C" w:rsidRPr="00971DF9" w14:paraId="11E36E23" w14:textId="77777777" w:rsidTr="008F3E0B">
              <w:tc>
                <w:tcPr>
                  <w:tcW w:w="2499" w:type="pct"/>
                  <w:shd w:val="clear" w:color="auto" w:fill="D3F0E2" w:themeFill="accent3" w:themeFillTint="33"/>
                </w:tcPr>
                <w:p w14:paraId="590567B3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0"/>
                    <w:gridCol w:w="244"/>
                    <w:gridCol w:w="245"/>
                    <w:gridCol w:w="245"/>
                    <w:gridCol w:w="245"/>
                    <w:gridCol w:w="245"/>
                    <w:gridCol w:w="240"/>
                  </w:tblGrid>
                  <w:tr w:rsidR="00AE424C" w:rsidRPr="00971DF9" w14:paraId="5B8477B3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63A537" w:themeFill="accent2"/>
                        <w:vAlign w:val="bottom"/>
                      </w:tcPr>
                      <w:p w14:paraId="3F682760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shd w:val="clear" w:color="auto" w:fill="63A537" w:themeFill="accent2"/>
                        <w:vAlign w:val="bottom"/>
                      </w:tcPr>
                      <w:p w14:paraId="19BB768D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47BFCF8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489FCE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5CB84252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3A537" w:themeFill="accent2"/>
                        <w:vAlign w:val="bottom"/>
                      </w:tcPr>
                      <w:p w14:paraId="23D52F2A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3A537" w:themeFill="accent2"/>
                        <w:vAlign w:val="bottom"/>
                      </w:tcPr>
                      <w:p w14:paraId="447F1CE6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5DB3A04F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3F0E73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E2227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51C7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61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645A9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54B5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594B8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444ECF5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19D2D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BB2BC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BFDD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95D4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929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9576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FDCA8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340AE865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752EF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096DAC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5498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702E2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A6996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8EB1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400BA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65E01E1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823A6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07E6E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2D39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EBF1E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AB8DE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065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E97C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1B8819A8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F7AD7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6B2BCE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4FA6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7F6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E09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21CDB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DD656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ED44F2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4CF1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DDD49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32C7A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14C9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844CA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D1F3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2399E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1ED0D90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FF0D3" w:themeFill="accent2" w:themeFillTint="33"/>
                </w:tcPr>
                <w:p w14:paraId="5E2E4652" w14:textId="77777777" w:rsidR="00AE424C" w:rsidRPr="00971DF9" w:rsidRDefault="00AE424C" w:rsidP="00AE424C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1DF9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42"/>
                    <w:gridCol w:w="245"/>
                    <w:gridCol w:w="245"/>
                    <w:gridCol w:w="244"/>
                    <w:gridCol w:w="244"/>
                    <w:gridCol w:w="244"/>
                    <w:gridCol w:w="240"/>
                  </w:tblGrid>
                  <w:tr w:rsidR="00AE424C" w:rsidRPr="00971DF9" w14:paraId="632B8BA1" w14:textId="77777777" w:rsidTr="008F3E0B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99CB38" w:themeFill="accent1"/>
                        <w:vAlign w:val="bottom"/>
                      </w:tcPr>
                      <w:p w14:paraId="304C9F0B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067E2804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30D1CBB7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7B80F009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1C859131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99CB38" w:themeFill="accent1"/>
                        <w:vAlign w:val="bottom"/>
                      </w:tcPr>
                      <w:p w14:paraId="4B1FCB75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CB38" w:themeFill="accent1"/>
                        <w:vAlign w:val="bottom"/>
                      </w:tcPr>
                      <w:p w14:paraId="1DCD2C5C" w14:textId="77777777" w:rsidR="00AE424C" w:rsidRPr="00971DF9" w:rsidRDefault="00AE424C" w:rsidP="00AE424C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AE424C" w:rsidRPr="00971DF9" w14:paraId="271246AE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89880E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95B02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29AC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48DEB9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95208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0E5D5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1EF10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971DF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51B6562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32E5B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D25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58F23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50C37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68129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9CDFB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3FAC01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6C599FB3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136A4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E0554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33219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9D41B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EE5CAC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61AD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2144C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B5321B4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50827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A9495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6EBCEF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52F71D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EE8A7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9035B2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68BE2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7FB47F3C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F40B9D4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25BFC6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3AECE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9EB820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A808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F1EA9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C1DFD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424C" w:rsidRPr="00971DF9" w14:paraId="06F34F4D" w14:textId="77777777" w:rsidTr="008F3E0B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A821BFB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783755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971DF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EFBF33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86E32A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C5A1B8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9D30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82974E" w14:textId="77777777" w:rsidR="00AE424C" w:rsidRPr="00971DF9" w:rsidRDefault="00AE424C" w:rsidP="00AE424C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3F35E6C8" w14:textId="77777777" w:rsidR="00AE424C" w:rsidRPr="00971DF9" w:rsidRDefault="00AE424C" w:rsidP="00AE424C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9F86743" w14:textId="77777777" w:rsidR="00F046DB" w:rsidRPr="00971DF9" w:rsidRDefault="00F046DB" w:rsidP="00971DF9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971DF9" w:rsidRDefault="00F93E3B" w:rsidP="00971DF9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971DF9" w:rsidSect="00F87721">
      <w:pgSz w:w="16838" w:h="11906" w:orient="landscape" w:code="9"/>
      <w:pgMar w:top="397" w:right="567" w:bottom="39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36FB" w14:textId="77777777" w:rsidR="00F87721" w:rsidRDefault="00F87721">
      <w:pPr>
        <w:spacing w:after="0"/>
      </w:pPr>
      <w:r>
        <w:separator/>
      </w:r>
    </w:p>
  </w:endnote>
  <w:endnote w:type="continuationSeparator" w:id="0">
    <w:p w14:paraId="4F09359E" w14:textId="77777777" w:rsidR="00F87721" w:rsidRDefault="00F877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AA925" w14:textId="77777777" w:rsidR="00F87721" w:rsidRDefault="00F87721">
      <w:pPr>
        <w:spacing w:after="0"/>
      </w:pPr>
      <w:r>
        <w:separator/>
      </w:r>
    </w:p>
  </w:footnote>
  <w:footnote w:type="continuationSeparator" w:id="0">
    <w:p w14:paraId="681DC1E5" w14:textId="77777777" w:rsidR="00F87721" w:rsidRDefault="00F877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E2618"/>
    <w:rsid w:val="001274F3"/>
    <w:rsid w:val="00135DA8"/>
    <w:rsid w:val="00151CCE"/>
    <w:rsid w:val="001B01F9"/>
    <w:rsid w:val="001C41F9"/>
    <w:rsid w:val="00285C1D"/>
    <w:rsid w:val="0029422C"/>
    <w:rsid w:val="003327F5"/>
    <w:rsid w:val="00340CAF"/>
    <w:rsid w:val="00356609"/>
    <w:rsid w:val="003C0D41"/>
    <w:rsid w:val="003E085C"/>
    <w:rsid w:val="003E4D3E"/>
    <w:rsid w:val="003E7B3A"/>
    <w:rsid w:val="003F6264"/>
    <w:rsid w:val="00416364"/>
    <w:rsid w:val="00431B29"/>
    <w:rsid w:val="00440416"/>
    <w:rsid w:val="00462EAD"/>
    <w:rsid w:val="004A6170"/>
    <w:rsid w:val="004F6AAC"/>
    <w:rsid w:val="00512F2D"/>
    <w:rsid w:val="00570FBB"/>
    <w:rsid w:val="00581654"/>
    <w:rsid w:val="00583B82"/>
    <w:rsid w:val="005923AC"/>
    <w:rsid w:val="005D5149"/>
    <w:rsid w:val="005E656F"/>
    <w:rsid w:val="006077BA"/>
    <w:rsid w:val="00667021"/>
    <w:rsid w:val="006974E1"/>
    <w:rsid w:val="006C0896"/>
    <w:rsid w:val="006F513E"/>
    <w:rsid w:val="007B60FB"/>
    <w:rsid w:val="007C0139"/>
    <w:rsid w:val="007D45A1"/>
    <w:rsid w:val="007F564D"/>
    <w:rsid w:val="00804CE2"/>
    <w:rsid w:val="0081583A"/>
    <w:rsid w:val="008158D2"/>
    <w:rsid w:val="008A32B1"/>
    <w:rsid w:val="008B1201"/>
    <w:rsid w:val="008F16F7"/>
    <w:rsid w:val="009107E4"/>
    <w:rsid w:val="009164BA"/>
    <w:rsid w:val="009166BD"/>
    <w:rsid w:val="00971DF9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424C"/>
    <w:rsid w:val="00B13164"/>
    <w:rsid w:val="00B24BD3"/>
    <w:rsid w:val="00B36BE5"/>
    <w:rsid w:val="00B37C7E"/>
    <w:rsid w:val="00B65B09"/>
    <w:rsid w:val="00B76CCE"/>
    <w:rsid w:val="00B85583"/>
    <w:rsid w:val="00B9476B"/>
    <w:rsid w:val="00BC3952"/>
    <w:rsid w:val="00BE5AB8"/>
    <w:rsid w:val="00BF174C"/>
    <w:rsid w:val="00BF58C3"/>
    <w:rsid w:val="00C44DFB"/>
    <w:rsid w:val="00C6519B"/>
    <w:rsid w:val="00C70F21"/>
    <w:rsid w:val="00C7354B"/>
    <w:rsid w:val="00C91F9B"/>
    <w:rsid w:val="00DA6A3A"/>
    <w:rsid w:val="00DC3C75"/>
    <w:rsid w:val="00DE32AC"/>
    <w:rsid w:val="00E1407A"/>
    <w:rsid w:val="00E50BDE"/>
    <w:rsid w:val="00E774CD"/>
    <w:rsid w:val="00E77E1D"/>
    <w:rsid w:val="00ED75B6"/>
    <w:rsid w:val="00F046DB"/>
    <w:rsid w:val="00F8772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729928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729928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729928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729928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729928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729928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729928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729928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729928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729928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729928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13624</Words>
  <Characters>77661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2024-02-29T21:44:00Z</dcterms:created>
  <dcterms:modified xsi:type="dcterms:W3CDTF">2024-02-29T21:44:00Z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