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B308AD5" w:rsidR="003E085C" w:rsidRPr="00981F1B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fr-FR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981F1B">
              <w:rPr>
                <w:rFonts w:cs="Arial"/>
                <w:noProof/>
                <w:color w:val="auto"/>
                <w:lang w:val="fr-FR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981F1B" w:rsidRPr="00981F1B">
              <w:rPr>
                <w:rFonts w:cs="Arial"/>
                <w:noProof/>
                <w:color w:val="auto"/>
                <w:lang w:val="fr-FR"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14A3A6A2" w:rsidR="00C957EE" w:rsidRPr="00981F1B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</w:pPr>
            <w:r w:rsidRPr="00981F1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52</w:t>
            </w:r>
            <w:r w:rsidR="00C957EE" w:rsidRPr="00981F1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 xml:space="preserve"> </w:t>
            </w:r>
            <w:r w:rsidR="00981F1B" w:rsidRPr="00981F1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fr-FR" w:bidi="ru-RU"/>
              </w:rPr>
              <w:t>vendredis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2D206E3D" w:rsidR="00E50BDE" w:rsidRPr="00981F1B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bookmarkStart w:id="1" w:name="_Hlk38821049"/>
                  <w:r w:rsidRPr="00981F1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981F1B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B8EB92F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575AB78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34C6B62A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0AEF066C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DEA4556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32E3EDA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2E29FF3E" w:rsidR="00E50BDE" w:rsidRPr="00981F1B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E50BDE" w:rsidRPr="00981F1B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297AB83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5D7A4EA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721B40E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4901DF0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01132CF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D150940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96A7EB9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4CDCCB1" w:rsidR="00E50BDE" w:rsidRPr="00981F1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DFBB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F6A03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DEE4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AA7E6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7D155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0864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1385D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B0FF7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B2E0B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2BCA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0771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604BE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A8CBA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D38E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6A60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86702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19CEA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FAEF8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F6C9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2AAB4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3550F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F398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93EA2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773D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73690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B75B2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81333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91A4B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0D5F7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2470B7F2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8209302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EF66994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2B84BA6F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BF1455E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68FD7B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E71953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65B72E1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637D3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CAF94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BEF2E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C8C9A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8854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EE7D4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C21C4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F4BA1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304A2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967F6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F39AB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B5707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C6723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C2135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CC36F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A28F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AD9D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85AF2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5C197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E65C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2A0D4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D2F9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32517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3E649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5E10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7335B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E1F58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C82F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23A39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B05B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E1DB8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C4975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18FE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62F6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42BE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455E7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056CB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1FC7F9DF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0A0131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22C9F8A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0101D1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502BCC5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494164F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4AFCD01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6F12DD0C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6BAB9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EA992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05EB2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275FE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0CACD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9882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44DB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D3A1F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D9CD5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AC7CD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B686D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C2AC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3238D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7DC3B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02EB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0CEB4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A9F8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F3D9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09C0F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BBD96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4677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B2275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4FBAE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03125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1C1B1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98C70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0159C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E64F5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8848A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C2E8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A57E0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DC2A9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F39B3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6BD0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8E5EB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6CC06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C4737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57CEAC3C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AF75D9D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39E6B216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30EF96CD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0805F01F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0747F905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633052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A7B0474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6E10E2E6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27FA371E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236A990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0A414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70253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CE597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35825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F9C09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01CBEA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7BE61E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8948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99DB0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5A559E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F90C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4A30B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8CB1F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2A3A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4C6F3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D0E00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08953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9636F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E72AF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8CEF9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F4D2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216CC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06C65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66319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7B02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824C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B8B2E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0F9E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8FD5B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237725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4C66C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E90E9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7BEF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3F3498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4C3B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B0552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41ECC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251B30C9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445F3550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0FF646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343FB664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38EA73D5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7C30A81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2749315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0EBE8F1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47D3D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6A56E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8647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C33BB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5264E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05FAF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44351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42EFC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104E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DD75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289031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82C9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339DD6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457BD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6A9DE4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651B1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C400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07C14F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230D8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D0129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12A4F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34AF7C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398B3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1BFEE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A8BC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3E40FE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0E2CEC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9D5D1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930C4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78880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89D7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59558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428F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7471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B1D8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86F6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312D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5CDEAE90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2617536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48E909EE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6B1F17E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31F1731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410D58D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50626AA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6CF98686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EBE8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9BAB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9786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F1C6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B5E1D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BF6D6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119D0C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CE6EA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BCFEE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111B4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23DB5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331BB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43B92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86CDB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BA427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5A2753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B12EB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80BB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0B36E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1BF3C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3B91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815B4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C012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CEFE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4B674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01A3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588E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36D7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D2BE3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16D1D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17C1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A7424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52E0E0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9A1D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727D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21D3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60EC6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776D42C2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A6D378D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6339D0FE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367FFA7A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9BADD54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3337C64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58A2CC46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2D093096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28C8CC1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18BA707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1CE9F921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656B3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A85EA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4DC62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7293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C261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DEFCE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396D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AFC7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3A6BE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1A76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A7DA1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F59DC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E7B5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F428C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23C0C1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72D49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50B4E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742EB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AFC4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25AC0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41EA7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076AF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9858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4872A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DEB9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07D6B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3339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42078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D3A80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09FD2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8A4E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E9C2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1FDCE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FDB1A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40730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D575F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63466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619B0DA2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3F60F43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6A23B7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7CFB9E1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60E7098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15BE07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3E02C785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49C813C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C0E92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2E6A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9882D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7E1FB5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5CE3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D0CD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BE4D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0757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A56E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194A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3ED42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3F494D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F7131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AD49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1CA3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106285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FD0B0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50F42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27B94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04549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E5BE7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B3522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D73E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51DB9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CB49A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1C00C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A37E2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0966EB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D3DCF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64645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E2FC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4EC9B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60AFE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4187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70DB5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F42C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2B1CF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4A245CAD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01397D9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8542E4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4E0F3616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67FF11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08B21EE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068E9C32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2CA0A21F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22305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5677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1B92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540CD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7696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C95FF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4B984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415F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CFD7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4067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8B454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DCAE2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9353A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DEAF7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33DDB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C90DE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C0AC8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2EDC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8EEC6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04E8B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941B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1BB0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E19B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6BB627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45FFB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9C405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DE8D9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FE76E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97FBC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8FF67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D8E1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44AAA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F6A42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5544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3CC77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EA7B2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59A9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5511FBBF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3D468700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77AEE90F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6EB43D9A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5CFED824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329AA1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2468D347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4761900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5951E7C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423C4164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04E5DB53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4AD5B8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EC0B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D228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417BCD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94ECB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71420A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C3B1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3D3255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3B8A3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4BE4DD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4E67B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FBAF0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28DAC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DD469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D0F89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68218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D8C2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406BCE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68A1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26B6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944B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C5B5E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01EF7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66A5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0727C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48007A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0C7CE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A50C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D4455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A6F0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9C75E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3862E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8CDA1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87A2C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288F1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8F298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4DEBD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521A27E5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9A39F5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ADFF368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528A57FA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3D70AD5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2E10DE8D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119951CC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1FC2EF1A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63595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38482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9CD4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5F5E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67A11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716F86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CE76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261F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42F33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2708A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26D201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7402A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B23E2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79367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152E6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97774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0603A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F86CA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03A76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79A4A0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0D77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19CEE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34B71C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0F93D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7C73E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C6F4B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586DA8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1D6E3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81FA0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E1BDC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9969A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24F279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999F5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92F18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0DC2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EB2A9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6283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5BA3CE88" w:rsidR="00E50BDE" w:rsidRPr="00C957EE" w:rsidRDefault="00981F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47AE186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0C0A0E19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4E9F3EA2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6CD9AB1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0EACA36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888E7AE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131430BB" w:rsidR="00E50BDE" w:rsidRPr="00C957EE" w:rsidRDefault="00981F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67546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16E43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6EFE63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E3383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CBA8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57A0B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C51AE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114EB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344F1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D8810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DD817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34E74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A800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34FDBD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CDC7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597495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4AA0B7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35E3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8347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14FF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A7EE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E8EAE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A0061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F9374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D392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1A790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84353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42F4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098DB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D7184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22D1F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EE2A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89B61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30E2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3D10F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0EEA1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2AC11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F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220AE785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DDF605D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72A38443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981F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vendredis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57951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5333D" w14:textId="77777777" w:rsidR="00C57951" w:rsidRDefault="00C57951">
      <w:pPr>
        <w:spacing w:after="0"/>
      </w:pPr>
      <w:r>
        <w:separator/>
      </w:r>
    </w:p>
  </w:endnote>
  <w:endnote w:type="continuationSeparator" w:id="0">
    <w:p w14:paraId="6647B91A" w14:textId="77777777" w:rsidR="00C57951" w:rsidRDefault="00C57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B2EA" w14:textId="77777777" w:rsidR="00C57951" w:rsidRDefault="00C57951">
      <w:pPr>
        <w:spacing w:after="0"/>
      </w:pPr>
      <w:r>
        <w:separator/>
      </w:r>
    </w:p>
  </w:footnote>
  <w:footnote w:type="continuationSeparator" w:id="0">
    <w:p w14:paraId="5A7CF343" w14:textId="77777777" w:rsidR="00C57951" w:rsidRDefault="00C579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D3BA9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81F1B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17925"/>
    <w:rsid w:val="00B37C7E"/>
    <w:rsid w:val="00B65B09"/>
    <w:rsid w:val="00B85583"/>
    <w:rsid w:val="00B9476B"/>
    <w:rsid w:val="00BC3952"/>
    <w:rsid w:val="00BE5AB8"/>
    <w:rsid w:val="00C44DFB"/>
    <w:rsid w:val="00C57951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2024-01-12T06:18:00Z</dcterms:created>
  <dcterms:modified xsi:type="dcterms:W3CDTF">2024-01-12T06:18:00Z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