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1A8D177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F074AA">
              <w:rPr>
                <w:rFonts w:cs="Arial"/>
                <w:noProof/>
                <w:color w:val="auto"/>
                <w:lang w:bidi="ru-RU"/>
              </w:rPr>
              <w:t>2024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79A42F41" w:rsidR="00C957EE" w:rsidRPr="00C957EE" w:rsidRDefault="0087147D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="0042195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="00C957EE"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="00F074A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lundis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1D0731DE" w:rsidR="00E50BDE" w:rsidRPr="00C957EE" w:rsidRDefault="00F074A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361BA8AD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4F113025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16EFDD3B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9F384C3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51DAF53F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3885F1A1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1330D2C5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B83C4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18A9DB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CF9B2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E256B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2B0E34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E27EA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7C4A4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C4DB8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E82D1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E1516A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0AD4D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951AC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3B788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69771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F9D45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6817C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AEE48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0B961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71EA7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9D99B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946B6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25EA94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7D5D2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8C6C0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611D2F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CE7AF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943DA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04EB8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81100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4C051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CAAC2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457BA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515C6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73ECD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2CF10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289CB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01D80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9190F41" w:rsidR="00E50BDE" w:rsidRPr="00C957EE" w:rsidRDefault="00F074A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41FF11D7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1D74C0B5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056759B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3D80D112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621A20B4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06DA3D0A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481B6B25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1B7A1F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7AEA08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595511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0F3F7C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175162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418D35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1AE8AA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F00B8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17B9EE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7C363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6A308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3FA73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21DF8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6138DF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F09FC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12B64E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F9CF2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85521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501BD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7BDB3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7A983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23242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14FBB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A1D44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5D31D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A5C1F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636EE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16CA0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81467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DE53D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2011D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BC7BD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C58D2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558621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840E4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016B3E0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3889F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196D45F7" w:rsidR="00E50BDE" w:rsidRPr="00C957EE" w:rsidRDefault="00F074A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ABC88FD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8B97D05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297EF57B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11F7700B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1321E32D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0F1185A1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5DC2DEE3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1673EE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3D3D470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0F96CA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2A1438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6E959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27BEEA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77AD0D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091FB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73781C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9238C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33ACE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2256A6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7AE92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F51AE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02D7A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8933A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A1112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713AA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65C88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CA67E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19F22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9F49E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DE16F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A5CCB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69875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260F6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621053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60C941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59FAF6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AA4F3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F08C2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5A638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88245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E6E4E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B46A6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25BE4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24075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6E6E6D5E" w:rsidR="00C957EE" w:rsidRPr="00A60ACB" w:rsidRDefault="00DA6A8D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074A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lundis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5A4DAADA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074A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lundis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539D8A3A" w:rsidR="00C957EE" w:rsidRPr="00C957EE" w:rsidRDefault="00DA6A8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074A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lundis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F8B1710" w:rsidR="00E50BDE" w:rsidRPr="00C957EE" w:rsidRDefault="00F074A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0E3A1CA3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4EBF3D8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2F62490B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6A0F124A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3C9EE808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0BC8809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0D7DDB92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26F789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060D75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468E44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6BD6F2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0A29F5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3D4106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2BEA70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51DD26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7F425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2F0CFA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7D58A7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65CCA2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268922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554DD8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0AE888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4C09BA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3E9445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4BD121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47DA39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597E09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481E1A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0F2748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395C41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7BEF09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1E9CA0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5BED64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41F59BA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7615D5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0205F4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15305D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02C064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7EA433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44754D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4A3DD0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2DC9EA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2B8A0A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1F4F24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35782E18" w:rsidR="00E50BDE" w:rsidRPr="00C957EE" w:rsidRDefault="00F074A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6EE128CB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FA6B29D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4CEBEA7F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58C44CE6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03F31946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38CCC0D0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03A64869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389FBA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54F0EC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09FB77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0E8E2B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74CAAE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7DAB06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151631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5CDDC9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042EFC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4552DA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78F685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3D83FD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7844B1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30F0FE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6658D8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1FF012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5966AF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0E6681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070DDC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7167DA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74C88B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1DE89F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63D1FB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083C11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6E3DE5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1EA791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78F353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298D8E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4A6E682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6C46B3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07E825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51FAC5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462629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74EDC4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2EA38DF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1D8CCB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599AD5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696ADB55" w:rsidR="00E50BDE" w:rsidRPr="00C957EE" w:rsidRDefault="00F074A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090A926A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A13011D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5A93C3B0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54546470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1E71628F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061B696E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033F7C3E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0270F0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6D6E9A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752D64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201BED3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313F24C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17D865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36C5C7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093EB2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1C4BF9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0DB1D2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68B4A8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694D91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562F68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4B5BB6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066B49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4A9AAC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0861C2E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313140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2CB92F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24005C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623612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602E4A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15CBEF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416B59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2B6F56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78E621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10FE35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7DC08C5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0C9CF8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47F40E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2FED83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240ADD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6D274E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498C6D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6C281A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2D3BB3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63ED95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6A97A5F0" w:rsidR="00C957EE" w:rsidRPr="00C957EE" w:rsidRDefault="0042195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074A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lundis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13FA8B50" w:rsidR="00C957EE" w:rsidRPr="00C957EE" w:rsidRDefault="0042195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074A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lundis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7E0AAAB6" w:rsidR="00C957EE" w:rsidRPr="00C957EE" w:rsidRDefault="0087147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 w:rsidRPr="00A60ACB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074A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lundis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51CD81A8" w:rsidR="00E50BDE" w:rsidRPr="00C957EE" w:rsidRDefault="00F074A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0A27DCEF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1F9FAE7B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C3D5B13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E5A446E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43B78007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27888C33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259E0E1D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6C9AF0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0B88FE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08C379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6A9A39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01A7684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555E38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2A9F46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2A4B77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5AAAFC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5353A3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43F6758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5D63667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401E01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55B130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220998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29A273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78D36A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6D7C6C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4E0EB9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669057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474675A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3BAD27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36C86C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484C3B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3AEFDC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239B26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4627FB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5BD5A9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27528E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196726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381B94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762E6D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5C70D0A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4B9CC4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452F35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574FFE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5021D8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4DF85981" w:rsidR="00E50BDE" w:rsidRPr="00C957EE" w:rsidRDefault="00F074A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3BE5362D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2096F3CC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06CEAC49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6B5E4054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2116AF59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46D8DC17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29075E9E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6969EDE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1920FD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A6A8D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5D98E9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71A783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22E324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31C8C0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41E706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3A5C58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12974B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13ACE6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1EF7BE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69801C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4BE513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49FACE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4C7EE0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4B6D03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474D69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553148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1B28B9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3E9540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1A576E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07A6327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138878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576CA4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13927C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12DBDC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1DBBEE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15F2ED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04A362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6D5818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36F2AD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5167D7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264246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423FD7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186105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5C0D9A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787519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3459CDD5" w:rsidR="00E50BDE" w:rsidRPr="00C957EE" w:rsidRDefault="00F074A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647D96C3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3F57D660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34D4FB7A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5FEA1A2E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1F9CD8F9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3C9669B4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2AE4A23C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1F5FC5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5397FC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0E5677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0ABF97E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4D2653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2E0423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79CF51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624A76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2D0D13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30F49B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25B85C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26D38B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17B179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122C28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45A35B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300BAE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75AF1B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3FBB9F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3DBD91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54CB7A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515A82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28D847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107517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70DA6F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586FCF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1D33AE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5CD168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1255F94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143D5F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FC90B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6778A1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59667C3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7763B1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1E3D7B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56CEE8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6C4055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145DAF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7F4EEE91" w:rsidR="00C957EE" w:rsidRPr="00C957EE" w:rsidRDefault="00FC4C1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074A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lundis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1D34183B" w:rsidR="00C957EE" w:rsidRPr="00C957EE" w:rsidRDefault="00FC4C10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074A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lundis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6D615F1A" w:rsidR="00C957EE" w:rsidRPr="00C957EE" w:rsidRDefault="0042195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074A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lundis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815EBA9" w:rsidR="00E50BDE" w:rsidRPr="00C957EE" w:rsidRDefault="00F074A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42B8DAC2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3BCAC898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0E9AEA3D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6D39D816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2F7F4515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564063D2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01F14761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1B82D7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086325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124595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66465F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43FB8A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3CDCF8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23A020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2A5C74C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74AB04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6F0D1D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45E898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5B8BFF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798C7C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1954BB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6E81573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62C521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40CDA3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0E4F722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40F834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677E8B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6FC4C9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505979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75E2FA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2F2525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557ACB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3D6A58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592568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465332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0BA177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2D7C6C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08CA55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5A8B5C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20837C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4D05AE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4362BE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482CFB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1CC292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C4C1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5052A1A" w:rsidR="00E50BDE" w:rsidRPr="00C957EE" w:rsidRDefault="00F074A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361A47F5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2271E2DB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1D002CC7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6E60977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09C972BD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2E66785E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2220EE84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0E204A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25FC3A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6039D9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3009409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1478AF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3DFC30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0571F3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196A755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008D49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5FFC10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161673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3EB058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412AA2B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0BA6B8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01AB82B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7CB9CD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015A90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5B8651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132088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2C0E55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206048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28E47A8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4C6227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37FD07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4FF482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5B960E0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328D13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12D1FC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6F4482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040651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40C015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1783C3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27F0B37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6CEA7D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0333567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6CA1319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45E58C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848A934" w:rsidR="00E50BDE" w:rsidRPr="00C957EE" w:rsidRDefault="00F074AA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321F7931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982EEF9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036F0EF1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09DF5B8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05294C4A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0D5CEACC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8605C3D" w:rsidR="00E50BDE" w:rsidRPr="00C957EE" w:rsidRDefault="00F074AA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42A241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696705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171E04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A60AC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275B42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1DC1DA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4C6667B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64AE4F5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2195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0B9713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7958C4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282C590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5400641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203A43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2B463D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2EE8AE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5C296D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4A4A4A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61D017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1CC737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171636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2E1FF4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3076AC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24B58E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01287A2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655FE2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68CBC8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774CCE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32F9B9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7A2C2C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5F04E3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24A08D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4763D9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2670AF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652C8D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1AD3F9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16E7AA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37CC42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3412522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074AA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722E9E85" w:rsidR="00C957EE" w:rsidRPr="00C957EE" w:rsidRDefault="0042195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074A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lundis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4838F747" w:rsidR="00C957EE" w:rsidRPr="00C957EE" w:rsidRDefault="00DA6A8D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074A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lundis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13964B67" w:rsidR="00C957EE" w:rsidRPr="00C957EE" w:rsidRDefault="00421953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F074AA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lundis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282A58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44C49" w14:textId="77777777" w:rsidR="00282A58" w:rsidRDefault="00282A58">
      <w:pPr>
        <w:spacing w:after="0"/>
      </w:pPr>
      <w:r>
        <w:separator/>
      </w:r>
    </w:p>
  </w:endnote>
  <w:endnote w:type="continuationSeparator" w:id="0">
    <w:p w14:paraId="6188E113" w14:textId="77777777" w:rsidR="00282A58" w:rsidRDefault="00282A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B1961" w14:textId="77777777" w:rsidR="00282A58" w:rsidRDefault="00282A58">
      <w:pPr>
        <w:spacing w:after="0"/>
      </w:pPr>
      <w:r>
        <w:separator/>
      </w:r>
    </w:p>
  </w:footnote>
  <w:footnote w:type="continuationSeparator" w:id="0">
    <w:p w14:paraId="51B32DDA" w14:textId="77777777" w:rsidR="00282A58" w:rsidRDefault="00282A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2A58"/>
    <w:rsid w:val="00285C1D"/>
    <w:rsid w:val="00324E1A"/>
    <w:rsid w:val="003327F5"/>
    <w:rsid w:val="00340CAF"/>
    <w:rsid w:val="003C0D41"/>
    <w:rsid w:val="003E085C"/>
    <w:rsid w:val="003E7B3A"/>
    <w:rsid w:val="00416364"/>
    <w:rsid w:val="00421953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07067"/>
    <w:rsid w:val="0087147D"/>
    <w:rsid w:val="008B1201"/>
    <w:rsid w:val="008F16F7"/>
    <w:rsid w:val="009164BA"/>
    <w:rsid w:val="009166BD"/>
    <w:rsid w:val="009506DD"/>
    <w:rsid w:val="00977AAE"/>
    <w:rsid w:val="00996E56"/>
    <w:rsid w:val="00997268"/>
    <w:rsid w:val="00A12667"/>
    <w:rsid w:val="00A14581"/>
    <w:rsid w:val="00A20E4C"/>
    <w:rsid w:val="00A60ACB"/>
    <w:rsid w:val="00AA23D3"/>
    <w:rsid w:val="00AA3C50"/>
    <w:rsid w:val="00AD51E9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DA6A8D"/>
    <w:rsid w:val="00DE32AC"/>
    <w:rsid w:val="00E1407A"/>
    <w:rsid w:val="00E50BDE"/>
    <w:rsid w:val="00E774CD"/>
    <w:rsid w:val="00E77E1D"/>
    <w:rsid w:val="00ED75B6"/>
    <w:rsid w:val="00F074AA"/>
    <w:rsid w:val="00F91390"/>
    <w:rsid w:val="00F93E3B"/>
    <w:rsid w:val="00FC0032"/>
    <w:rsid w:val="00FC4C1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3430</Words>
  <Characters>19555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2024-01-12T05:47:00Z</dcterms:created>
  <dcterms:modified xsi:type="dcterms:W3CDTF">2024-01-12T05:47:00Z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