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10466"/>
      </w:tblGrid>
      <w:tr w:rsidR="0044567C" w:rsidRPr="00463F43" w14:paraId="7380AE09" w14:textId="77777777" w:rsidTr="002533FB">
        <w:trPr>
          <w:trHeight w:val="15322"/>
          <w:jc w:val="center"/>
        </w:trPr>
        <w:tc>
          <w:tcPr>
            <w:tcW w:w="5000" w:type="pct"/>
            <w:shd w:val="clear" w:color="auto" w:fill="auto"/>
          </w:tcPr>
          <w:p w14:paraId="72A44B84" w14:textId="77777777" w:rsidR="0044567C" w:rsidRPr="00463F43" w:rsidRDefault="0044567C" w:rsidP="002533FB">
            <w:pPr>
              <w:pStyle w:val="ad"/>
              <w:shd w:val="clear" w:color="auto" w:fill="C00000"/>
              <w:jc w:val="center"/>
              <w:rPr>
                <w:rFonts w:ascii="Century Gothic" w:hAnsi="Century Gothic"/>
                <w:b/>
                <w:bCs/>
                <w:noProof/>
                <w:color w:val="auto"/>
                <w:spacing w:val="-40"/>
                <w:sz w:val="80"/>
                <w:szCs w:val="80"/>
              </w:rPr>
            </w:pPr>
            <w:r w:rsidRPr="00463F43">
              <w:rPr>
                <w:rFonts w:ascii="Century Gothic" w:hAnsi="Century Gothic"/>
                <w:b/>
                <w:bCs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463F43">
              <w:rPr>
                <w:rFonts w:ascii="Century Gothic" w:hAnsi="Century Gothic"/>
                <w:b/>
                <w:bCs/>
                <w:noProof/>
                <w:color w:val="auto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463F43">
              <w:rPr>
                <w:rFonts w:ascii="Century Gothic" w:hAnsi="Century Gothic"/>
                <w:b/>
                <w:bCs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B813A3">
              <w:rPr>
                <w:rFonts w:ascii="Century Gothic" w:hAnsi="Century Gothic"/>
                <w:b/>
                <w:bCs/>
                <w:noProof/>
                <w:color w:val="auto"/>
                <w:sz w:val="80"/>
                <w:szCs w:val="80"/>
                <w:lang w:bidi="ru-RU"/>
              </w:rPr>
              <w:t>2024</w:t>
            </w:r>
            <w:r w:rsidRPr="00463F43">
              <w:rPr>
                <w:rFonts w:ascii="Century Gothic" w:hAnsi="Century Gothic"/>
                <w:b/>
                <w:bCs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  <w:tbl>
            <w:tblPr>
              <w:tblStyle w:val="CalendarTable"/>
              <w:tblW w:w="4999" w:type="pct"/>
              <w:tblLook w:val="04A0" w:firstRow="1" w:lastRow="0" w:firstColumn="1" w:lastColumn="0" w:noHBand="0" w:noVBand="1"/>
              <w:tblCaption w:val="Таблица календаря с началом в понедельник"/>
              <w:tblDescription w:val="Таблица календаря с началом в понедельник"/>
            </w:tblPr>
            <w:tblGrid>
              <w:gridCol w:w="3260"/>
              <w:gridCol w:w="342"/>
              <w:gridCol w:w="3260"/>
              <w:gridCol w:w="342"/>
              <w:gridCol w:w="3260"/>
            </w:tblGrid>
            <w:tr w:rsidR="00C479F3" w:rsidRPr="00463F43" w14:paraId="7DFCDB07" w14:textId="77777777" w:rsidTr="002533FB">
              <w:trPr>
                <w:trHeight w:val="3307"/>
              </w:trPr>
              <w:tc>
                <w:tcPr>
                  <w:tcW w:w="1429" w:type="pct"/>
                  <w:shd w:val="clear" w:color="auto" w:fill="C00000"/>
                </w:tcPr>
                <w:p w14:paraId="23F1EA9C" w14:textId="61FAC281" w:rsidR="0044567C" w:rsidRPr="00463F43" w:rsidRDefault="00B813A3" w:rsidP="00463F43">
                  <w:pPr>
                    <w:pStyle w:val="Months"/>
                    <w:jc w:val="center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36"/>
                      <w:szCs w:val="36"/>
                    </w:rPr>
                  </w:pPr>
                  <w:bookmarkStart w:id="0" w:name="_Calendar"/>
                  <w:bookmarkEnd w:id="0"/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36"/>
                      <w:szCs w:val="36"/>
                      <w:lang w:bidi="ru-RU"/>
                    </w:rPr>
                    <w:t>JANVIER</w:t>
                  </w:r>
                </w:p>
                <w:tbl>
                  <w:tblPr>
                    <w:tblStyle w:val="CalendarTable"/>
                    <w:tblW w:w="5000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5"/>
                    <w:gridCol w:w="466"/>
                    <w:gridCol w:w="466"/>
                    <w:gridCol w:w="465"/>
                    <w:gridCol w:w="466"/>
                    <w:gridCol w:w="466"/>
                    <w:gridCol w:w="466"/>
                  </w:tblGrid>
                  <w:tr w:rsidR="00C479F3" w:rsidRPr="00463F43" w14:paraId="68105D74" w14:textId="77777777" w:rsidTr="002533FB">
                    <w:trPr>
                      <w:trHeight w:val="345"/>
                    </w:trPr>
                    <w:tc>
                      <w:tcPr>
                        <w:tcW w:w="713" w:type="pct"/>
                        <w:tcBorders>
                          <w:bottom w:val="single" w:sz="8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12C22CA1" w14:textId="404AE070" w:rsidR="0044567C" w:rsidRPr="005B42E6" w:rsidRDefault="00B813A3" w:rsidP="007B13E3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val="en-US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8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3E36DAAE" w14:textId="5980AE2E" w:rsidR="0044567C" w:rsidRPr="00FA3B4A" w:rsidRDefault="00B813A3" w:rsidP="007B13E3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8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597015E8" w14:textId="275BEA79" w:rsidR="0044567C" w:rsidRPr="00FA3B4A" w:rsidRDefault="00B813A3" w:rsidP="007B13E3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ME</w:t>
                        </w:r>
                      </w:p>
                    </w:tc>
                    <w:tc>
                      <w:tcPr>
                        <w:tcW w:w="713" w:type="pct"/>
                        <w:tcBorders>
                          <w:bottom w:val="single" w:sz="8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3C05572C" w14:textId="70D315B8" w:rsidR="0044567C" w:rsidRPr="00FA3B4A" w:rsidRDefault="00B813A3" w:rsidP="007B13E3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JE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8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33EE106C" w14:textId="10F695BF" w:rsidR="0044567C" w:rsidRPr="00FA3B4A" w:rsidRDefault="00B813A3" w:rsidP="007B13E3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VE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8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4EF8C61E" w14:textId="21BE483F" w:rsidR="0044567C" w:rsidRPr="00FA3B4A" w:rsidRDefault="00B813A3" w:rsidP="007B13E3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8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38D5404B" w14:textId="052CA735" w:rsidR="0044567C" w:rsidRPr="00FA3B4A" w:rsidRDefault="00B813A3" w:rsidP="007B13E3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DI</w:t>
                        </w:r>
                      </w:p>
                    </w:tc>
                  </w:tr>
                  <w:tr w:rsidR="007B13E3" w:rsidRPr="00463F43" w14:paraId="314A6614" w14:textId="77777777" w:rsidTr="002533FB">
                    <w:trPr>
                      <w:trHeight w:val="402"/>
                    </w:trPr>
                    <w:tc>
                      <w:tcPr>
                        <w:tcW w:w="713" w:type="pct"/>
                        <w:tcBorders>
                          <w:top w:val="single" w:sz="8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56DE0DAC" w14:textId="77777777" w:rsidR="0044567C" w:rsidRPr="00463F43" w:rsidRDefault="0044567C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463F43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8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1FBF53DB" w14:textId="77777777" w:rsidR="0044567C" w:rsidRPr="00463F43" w:rsidRDefault="0044567C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463F43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8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0A00C045" w14:textId="77777777" w:rsidR="0044567C" w:rsidRPr="00463F43" w:rsidRDefault="0044567C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463F43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tcBorders>
                          <w:top w:val="single" w:sz="8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59DCC406" w14:textId="77777777" w:rsidR="0044567C" w:rsidRPr="00463F43" w:rsidRDefault="0044567C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463F43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8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0558F36C" w14:textId="77777777" w:rsidR="0044567C" w:rsidRPr="00463F43" w:rsidRDefault="0044567C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463F43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8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407F3686" w14:textId="77777777" w:rsidR="0044567C" w:rsidRPr="00463F43" w:rsidRDefault="0044567C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463F43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8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6B5B86AC" w14:textId="77777777" w:rsidR="0044567C" w:rsidRPr="00463F43" w:rsidRDefault="0044567C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463F43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B13E3" w:rsidRPr="00463F43" w14:paraId="0B5B8B90" w14:textId="77777777" w:rsidTr="005B42E6">
                    <w:trPr>
                      <w:trHeight w:val="431"/>
                    </w:trPr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0E3ACED5" w14:textId="77777777" w:rsidR="0044567C" w:rsidRPr="00463F43" w:rsidRDefault="0044567C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011D7263" w14:textId="77777777" w:rsidR="0044567C" w:rsidRPr="00463F43" w:rsidRDefault="0044567C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61B9EB7F" w14:textId="77777777" w:rsidR="0044567C" w:rsidRPr="00463F43" w:rsidRDefault="0044567C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348C556F" w14:textId="77777777" w:rsidR="0044567C" w:rsidRPr="00463F43" w:rsidRDefault="0044567C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06B650A7" w14:textId="77777777" w:rsidR="0044567C" w:rsidRPr="00463F43" w:rsidRDefault="0044567C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1B40DB88" w14:textId="77777777" w:rsidR="0044567C" w:rsidRPr="00463F43" w:rsidRDefault="0044567C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2232A11D" w14:textId="77777777" w:rsidR="0044567C" w:rsidRPr="00463F43" w:rsidRDefault="0044567C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B13E3" w:rsidRPr="00463F43" w14:paraId="0997FC71" w14:textId="77777777" w:rsidTr="005B42E6">
                    <w:trPr>
                      <w:trHeight w:val="402"/>
                    </w:trPr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5205C55D" w14:textId="77777777" w:rsidR="0044567C" w:rsidRPr="00463F43" w:rsidRDefault="0044567C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42716783" w14:textId="77777777" w:rsidR="0044567C" w:rsidRPr="00463F43" w:rsidRDefault="0044567C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139CE78E" w14:textId="77777777" w:rsidR="0044567C" w:rsidRPr="00463F43" w:rsidRDefault="0044567C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056BF9B2" w14:textId="77777777" w:rsidR="0044567C" w:rsidRPr="00463F43" w:rsidRDefault="0044567C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1A56E39B" w14:textId="77777777" w:rsidR="0044567C" w:rsidRPr="00463F43" w:rsidRDefault="0044567C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12665ECB" w14:textId="77777777" w:rsidR="0044567C" w:rsidRPr="00463F43" w:rsidRDefault="0044567C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7C4F4F09" w14:textId="77777777" w:rsidR="0044567C" w:rsidRPr="00463F43" w:rsidRDefault="0044567C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B13E3" w:rsidRPr="00463F43" w14:paraId="3241E931" w14:textId="77777777" w:rsidTr="005B42E6">
                    <w:trPr>
                      <w:trHeight w:val="402"/>
                    </w:trPr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26BC2B62" w14:textId="77777777" w:rsidR="0044567C" w:rsidRPr="00463F43" w:rsidRDefault="0044567C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1BD90826" w14:textId="77777777" w:rsidR="0044567C" w:rsidRPr="00463F43" w:rsidRDefault="0044567C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701A6076" w14:textId="77777777" w:rsidR="0044567C" w:rsidRPr="00463F43" w:rsidRDefault="0044567C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3EF373B9" w14:textId="77777777" w:rsidR="0044567C" w:rsidRPr="00463F43" w:rsidRDefault="0044567C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1CAB4691" w14:textId="77777777" w:rsidR="0044567C" w:rsidRPr="00463F43" w:rsidRDefault="0044567C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71BEF1A7" w14:textId="77777777" w:rsidR="0044567C" w:rsidRPr="00463F43" w:rsidRDefault="0044567C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454990B9" w14:textId="77777777" w:rsidR="0044567C" w:rsidRPr="00463F43" w:rsidRDefault="0044567C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B13E3" w:rsidRPr="00463F43" w14:paraId="51FA4A64" w14:textId="77777777" w:rsidTr="005B42E6">
                    <w:trPr>
                      <w:trHeight w:val="402"/>
                    </w:trPr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259BCA6E" w14:textId="77777777" w:rsidR="0044567C" w:rsidRPr="00463F43" w:rsidRDefault="0044567C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64B19854" w14:textId="77777777" w:rsidR="0044567C" w:rsidRPr="00463F43" w:rsidRDefault="0044567C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0C2DBB77" w14:textId="77777777" w:rsidR="0044567C" w:rsidRPr="00463F43" w:rsidRDefault="0044567C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517D7BC0" w14:textId="77777777" w:rsidR="0044567C" w:rsidRPr="00463F43" w:rsidRDefault="0044567C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56016571" w14:textId="77777777" w:rsidR="0044567C" w:rsidRPr="00463F43" w:rsidRDefault="0044567C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0E9D8116" w14:textId="77777777" w:rsidR="0044567C" w:rsidRPr="00463F43" w:rsidRDefault="0044567C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4B6DE516" w14:textId="77777777" w:rsidR="0044567C" w:rsidRPr="00463F43" w:rsidRDefault="0044567C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B13E3" w:rsidRPr="00463F43" w14:paraId="751D14F4" w14:textId="77777777" w:rsidTr="005B42E6">
                    <w:trPr>
                      <w:trHeight w:val="431"/>
                    </w:trPr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0A04D086" w14:textId="77777777" w:rsidR="0044567C" w:rsidRPr="00463F43" w:rsidRDefault="0044567C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75C05142" w14:textId="77777777" w:rsidR="0044567C" w:rsidRPr="00463F43" w:rsidRDefault="0044567C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6DFA5419" w14:textId="77777777" w:rsidR="0044567C" w:rsidRPr="00463F43" w:rsidRDefault="0044567C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37793E7D" w14:textId="77777777" w:rsidR="0044567C" w:rsidRPr="00463F43" w:rsidRDefault="0044567C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415F218B" w14:textId="77777777" w:rsidR="0044567C" w:rsidRPr="00463F43" w:rsidRDefault="0044567C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7996AD0E" w14:textId="77777777" w:rsidR="0044567C" w:rsidRPr="00463F43" w:rsidRDefault="0044567C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2479F0F1" w14:textId="77777777" w:rsidR="0044567C" w:rsidRPr="00463F43" w:rsidRDefault="0044567C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77B9D8D0" w14:textId="77777777" w:rsidR="0044567C" w:rsidRPr="00463F43" w:rsidRDefault="0044567C" w:rsidP="007B13E3">
                  <w:pPr>
                    <w:spacing w:after="40"/>
                    <w:rPr>
                      <w:rFonts w:ascii="Century Gothic" w:hAnsi="Century Gothic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50" w:type="pct"/>
                  <w:shd w:val="clear" w:color="auto" w:fill="auto"/>
                </w:tcPr>
                <w:p w14:paraId="2FBF8D4A" w14:textId="77777777" w:rsidR="0044567C" w:rsidRPr="00463F43" w:rsidRDefault="0044567C" w:rsidP="007B13E3">
                  <w:pPr>
                    <w:spacing w:after="40"/>
                    <w:rPr>
                      <w:rFonts w:ascii="Century Gothic" w:hAnsi="Century Gothic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429" w:type="pct"/>
                  <w:shd w:val="clear" w:color="auto" w:fill="C00000"/>
                </w:tcPr>
                <w:p w14:paraId="629C0EBF" w14:textId="0E9CDB75" w:rsidR="0044567C" w:rsidRPr="00463F43" w:rsidRDefault="00B813A3" w:rsidP="007B13E3">
                  <w:pPr>
                    <w:pStyle w:val="Months"/>
                    <w:jc w:val="center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36"/>
                      <w:szCs w:val="36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36"/>
                      <w:szCs w:val="36"/>
                      <w:lang w:bidi="ru-RU"/>
                    </w:rPr>
                    <w:t>FÉVRIER</w:t>
                  </w:r>
                </w:p>
                <w:tbl>
                  <w:tblPr>
                    <w:tblStyle w:val="CalendarTable"/>
                    <w:tblW w:w="4998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6"/>
                    <w:gridCol w:w="465"/>
                    <w:gridCol w:w="464"/>
                    <w:gridCol w:w="466"/>
                    <w:gridCol w:w="466"/>
                    <w:gridCol w:w="466"/>
                    <w:gridCol w:w="466"/>
                  </w:tblGrid>
                  <w:tr w:rsidR="005B42E6" w:rsidRPr="00463F43" w14:paraId="5B22F28D" w14:textId="77777777" w:rsidTr="002533FB">
                    <w:trPr>
                      <w:trHeight w:val="345"/>
                    </w:trPr>
                    <w:tc>
                      <w:tcPr>
                        <w:tcW w:w="714" w:type="pct"/>
                        <w:tcBorders>
                          <w:bottom w:val="single" w:sz="8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17EE9E70" w14:textId="3EF23181" w:rsidR="005B42E6" w:rsidRPr="005B42E6" w:rsidRDefault="00B813A3" w:rsidP="005B42E6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val="en-US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2" w:type="pct"/>
                        <w:tcBorders>
                          <w:bottom w:val="single" w:sz="8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3840FB7D" w14:textId="7AA41880" w:rsidR="005B42E6" w:rsidRPr="00FA3B4A" w:rsidRDefault="00B813A3" w:rsidP="005B42E6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2" w:type="pct"/>
                        <w:tcBorders>
                          <w:bottom w:val="single" w:sz="8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2FFCCB38" w14:textId="6673487C" w:rsidR="005B42E6" w:rsidRPr="00FA3B4A" w:rsidRDefault="00B813A3" w:rsidP="005B42E6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ME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8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100CF0E6" w14:textId="1630BE3B" w:rsidR="005B42E6" w:rsidRPr="00FA3B4A" w:rsidRDefault="00B813A3" w:rsidP="005B42E6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JE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8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5B825AF4" w14:textId="25C4A244" w:rsidR="005B42E6" w:rsidRPr="00FA3B4A" w:rsidRDefault="00B813A3" w:rsidP="005B42E6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VE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8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32E833B5" w14:textId="714AEC92" w:rsidR="005B42E6" w:rsidRPr="00FA3B4A" w:rsidRDefault="00B813A3" w:rsidP="005B42E6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8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11148445" w14:textId="2326A16D" w:rsidR="005B42E6" w:rsidRPr="00FA3B4A" w:rsidRDefault="00B813A3" w:rsidP="005B42E6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DI</w:t>
                        </w:r>
                      </w:p>
                    </w:tc>
                  </w:tr>
                  <w:tr w:rsidR="007B13E3" w:rsidRPr="00463F43" w14:paraId="5F18620F" w14:textId="77777777" w:rsidTr="002533FB">
                    <w:trPr>
                      <w:trHeight w:val="402"/>
                    </w:trPr>
                    <w:tc>
                      <w:tcPr>
                        <w:tcW w:w="714" w:type="pct"/>
                        <w:tcBorders>
                          <w:top w:val="single" w:sz="8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66C000DC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463F43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2" w:type="pct"/>
                        <w:tcBorders>
                          <w:top w:val="single" w:sz="8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6EEDD880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463F43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533F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2" w:type="pct"/>
                        <w:tcBorders>
                          <w:top w:val="single" w:sz="8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3597ABE0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463F43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533F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8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16A97024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463F43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8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7D3FDEA8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463F43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8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164DBB1C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463F43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8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3F0FE030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463F43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B13E3" w:rsidRPr="00463F43" w14:paraId="10E3E285" w14:textId="77777777" w:rsidTr="005B42E6">
                    <w:trPr>
                      <w:trHeight w:val="431"/>
                    </w:trPr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4576C45F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2" w:type="pct"/>
                        <w:shd w:val="clear" w:color="auto" w:fill="FFFFFF" w:themeFill="background1"/>
                        <w:vAlign w:val="center"/>
                      </w:tcPr>
                      <w:p w14:paraId="78585211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2" w:type="pct"/>
                        <w:shd w:val="clear" w:color="auto" w:fill="FFFFFF" w:themeFill="background1"/>
                        <w:vAlign w:val="center"/>
                      </w:tcPr>
                      <w:p w14:paraId="6F51430B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1B85FA5B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7DE2242F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679328F1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139687C9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B13E3" w:rsidRPr="00463F43" w14:paraId="1954351F" w14:textId="77777777" w:rsidTr="005B42E6">
                    <w:trPr>
                      <w:trHeight w:val="402"/>
                    </w:trPr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1175BA26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2" w:type="pct"/>
                        <w:shd w:val="clear" w:color="auto" w:fill="FFFFFF" w:themeFill="background1"/>
                        <w:vAlign w:val="center"/>
                      </w:tcPr>
                      <w:p w14:paraId="6C72EF43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2" w:type="pct"/>
                        <w:shd w:val="clear" w:color="auto" w:fill="FFFFFF" w:themeFill="background1"/>
                        <w:vAlign w:val="center"/>
                      </w:tcPr>
                      <w:p w14:paraId="1051C4AB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2BF29A2E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1511AA2F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61BA8DE3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4CE21BE0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B13E3" w:rsidRPr="00463F43" w14:paraId="3723727D" w14:textId="77777777" w:rsidTr="005B42E6">
                    <w:trPr>
                      <w:trHeight w:val="402"/>
                    </w:trPr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4E86AA72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2" w:type="pct"/>
                        <w:shd w:val="clear" w:color="auto" w:fill="FFFFFF" w:themeFill="background1"/>
                        <w:vAlign w:val="center"/>
                      </w:tcPr>
                      <w:p w14:paraId="1F45BC7F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2" w:type="pct"/>
                        <w:shd w:val="clear" w:color="auto" w:fill="FFFFFF" w:themeFill="background1"/>
                        <w:vAlign w:val="center"/>
                      </w:tcPr>
                      <w:p w14:paraId="515D08E3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792AC181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784E7848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75695D43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662BBDF6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B13E3" w:rsidRPr="00463F43" w14:paraId="0DBB54A2" w14:textId="77777777" w:rsidTr="005B42E6">
                    <w:trPr>
                      <w:trHeight w:val="402"/>
                    </w:trPr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65EC035E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2" w:type="pct"/>
                        <w:shd w:val="clear" w:color="auto" w:fill="FFFFFF" w:themeFill="background1"/>
                        <w:vAlign w:val="center"/>
                      </w:tcPr>
                      <w:p w14:paraId="2A4A24D0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2" w:type="pct"/>
                        <w:shd w:val="clear" w:color="auto" w:fill="FFFFFF" w:themeFill="background1"/>
                        <w:vAlign w:val="center"/>
                      </w:tcPr>
                      <w:p w14:paraId="7972F61B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4A587301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3E40B751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533F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53C582FB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533F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533F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533F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533F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5B3EA7E1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533F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533F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B13E3" w:rsidRPr="00463F43" w14:paraId="13D8E29C" w14:textId="77777777" w:rsidTr="005B42E6">
                    <w:trPr>
                      <w:trHeight w:val="431"/>
                    </w:trPr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66AA81EC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2" w:type="pct"/>
                        <w:shd w:val="clear" w:color="auto" w:fill="FFFFFF" w:themeFill="background1"/>
                        <w:vAlign w:val="center"/>
                      </w:tcPr>
                      <w:p w14:paraId="364727FB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!A12 Is Not In Table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2" w:type="pct"/>
                        <w:shd w:val="clear" w:color="auto" w:fill="FFFFFF" w:themeFill="background1"/>
                        <w:vAlign w:val="center"/>
                      </w:tcPr>
                      <w:p w14:paraId="62D59B94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37BE5CF9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1D019EFD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623D2447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5EA5A5DC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027A2D8D" w14:textId="77777777" w:rsidR="0044567C" w:rsidRPr="00463F43" w:rsidRDefault="0044567C" w:rsidP="007B13E3">
                  <w:pPr>
                    <w:spacing w:after="40"/>
                    <w:rPr>
                      <w:rFonts w:ascii="Century Gothic" w:hAnsi="Century Gothic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50" w:type="pct"/>
                  <w:shd w:val="clear" w:color="auto" w:fill="auto"/>
                </w:tcPr>
                <w:p w14:paraId="24323A83" w14:textId="77777777" w:rsidR="0044567C" w:rsidRPr="00463F43" w:rsidRDefault="0044567C" w:rsidP="007B13E3">
                  <w:pPr>
                    <w:spacing w:after="40"/>
                    <w:rPr>
                      <w:rFonts w:ascii="Century Gothic" w:hAnsi="Century Gothic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429" w:type="pct"/>
                  <w:shd w:val="clear" w:color="auto" w:fill="C00000"/>
                </w:tcPr>
                <w:p w14:paraId="35FB8796" w14:textId="1C9BDE4F" w:rsidR="0044567C" w:rsidRPr="00463F43" w:rsidRDefault="00B813A3" w:rsidP="007B13E3">
                  <w:pPr>
                    <w:pStyle w:val="Months"/>
                    <w:jc w:val="center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36"/>
                      <w:szCs w:val="36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36"/>
                      <w:szCs w:val="36"/>
                      <w:lang w:bidi="ru-RU"/>
                    </w:rPr>
                    <w:t>MARS</w:t>
                  </w:r>
                </w:p>
                <w:tbl>
                  <w:tblPr>
                    <w:tblStyle w:val="CalendarTable"/>
                    <w:tblW w:w="4998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3"/>
                    <w:gridCol w:w="466"/>
                    <w:gridCol w:w="468"/>
                    <w:gridCol w:w="468"/>
                    <w:gridCol w:w="468"/>
                    <w:gridCol w:w="468"/>
                    <w:gridCol w:w="458"/>
                  </w:tblGrid>
                  <w:tr w:rsidR="005B42E6" w:rsidRPr="00463F43" w14:paraId="354FE1C4" w14:textId="77777777" w:rsidTr="002533FB">
                    <w:trPr>
                      <w:trHeight w:val="345"/>
                    </w:trPr>
                    <w:tc>
                      <w:tcPr>
                        <w:tcW w:w="709" w:type="pct"/>
                        <w:tcBorders>
                          <w:bottom w:val="single" w:sz="8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0D8D67BA" w14:textId="0824217F" w:rsidR="005B42E6" w:rsidRPr="005B42E6" w:rsidRDefault="00B813A3" w:rsidP="005B42E6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val="en-US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8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04D10312" w14:textId="13C2CA02" w:rsidR="005B42E6" w:rsidRPr="00FA3B4A" w:rsidRDefault="00B813A3" w:rsidP="005B42E6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616F7B5D" w14:textId="69EEB6B4" w:rsidR="005B42E6" w:rsidRPr="00FA3B4A" w:rsidRDefault="00B813A3" w:rsidP="005B42E6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ME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0CDC96F9" w14:textId="4EBF4FAE" w:rsidR="005B42E6" w:rsidRPr="00FA3B4A" w:rsidRDefault="00B813A3" w:rsidP="005B42E6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JE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05988F6C" w14:textId="0DD4475D" w:rsidR="005B42E6" w:rsidRPr="00FA3B4A" w:rsidRDefault="00B813A3" w:rsidP="005B42E6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VE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48C2E838" w14:textId="78AACE22" w:rsidR="005B42E6" w:rsidRPr="00FA3B4A" w:rsidRDefault="00B813A3" w:rsidP="005B42E6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2" w:type="pct"/>
                        <w:tcBorders>
                          <w:bottom w:val="single" w:sz="8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785378D8" w14:textId="033720A7" w:rsidR="005B42E6" w:rsidRPr="00FA3B4A" w:rsidRDefault="00B813A3" w:rsidP="005B42E6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DI</w:t>
                        </w:r>
                      </w:p>
                    </w:tc>
                  </w:tr>
                  <w:tr w:rsidR="007B13E3" w:rsidRPr="00463F43" w14:paraId="7CA46C5E" w14:textId="77777777" w:rsidTr="002533FB">
                    <w:trPr>
                      <w:trHeight w:val="402"/>
                    </w:trPr>
                    <w:tc>
                      <w:tcPr>
                        <w:tcW w:w="709" w:type="pct"/>
                        <w:tcBorders>
                          <w:top w:val="single" w:sz="8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5494FA3D" w14:textId="77777777" w:rsidR="007B1072" w:rsidRPr="00463F4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463F43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8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7250CE6C" w14:textId="77777777" w:rsidR="007B1072" w:rsidRPr="00463F4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463F43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533F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210C0464" w14:textId="77777777" w:rsidR="007B1072" w:rsidRPr="00463F4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463F43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533F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65112D3E" w14:textId="77777777" w:rsidR="007B1072" w:rsidRPr="00463F4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463F43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5F019736" w14:textId="77777777" w:rsidR="007B1072" w:rsidRPr="00463F4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463F43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5B12DDD7" w14:textId="77777777" w:rsidR="007B1072" w:rsidRPr="00463F4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463F43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2" w:type="pct"/>
                        <w:tcBorders>
                          <w:top w:val="single" w:sz="8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7DD5582B" w14:textId="77777777" w:rsidR="007B1072" w:rsidRPr="00463F4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463F43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B13E3" w:rsidRPr="00463F43" w14:paraId="64914C53" w14:textId="77777777" w:rsidTr="005B42E6">
                    <w:trPr>
                      <w:trHeight w:val="431"/>
                    </w:trPr>
                    <w:tc>
                      <w:tcPr>
                        <w:tcW w:w="709" w:type="pct"/>
                        <w:shd w:val="clear" w:color="auto" w:fill="FFFFFF" w:themeFill="background1"/>
                        <w:vAlign w:val="center"/>
                      </w:tcPr>
                      <w:p w14:paraId="4ADE5100" w14:textId="77777777" w:rsidR="007B1072" w:rsidRPr="00463F4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4DD65AC5" w14:textId="77777777" w:rsidR="007B1072" w:rsidRPr="00463F4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33651561" w14:textId="77777777" w:rsidR="007B1072" w:rsidRPr="00463F4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47F1ED99" w14:textId="77777777" w:rsidR="007B1072" w:rsidRPr="00463F4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2734EBBD" w14:textId="77777777" w:rsidR="007B1072" w:rsidRPr="00463F4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34446D61" w14:textId="77777777" w:rsidR="007B1072" w:rsidRPr="00463F4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2" w:type="pct"/>
                        <w:shd w:val="clear" w:color="auto" w:fill="FFFFFF" w:themeFill="background1"/>
                        <w:vAlign w:val="center"/>
                      </w:tcPr>
                      <w:p w14:paraId="4024F329" w14:textId="77777777" w:rsidR="007B1072" w:rsidRPr="00463F4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B13E3" w:rsidRPr="00463F43" w14:paraId="22893DDF" w14:textId="77777777" w:rsidTr="005B42E6">
                    <w:trPr>
                      <w:trHeight w:val="402"/>
                    </w:trPr>
                    <w:tc>
                      <w:tcPr>
                        <w:tcW w:w="709" w:type="pct"/>
                        <w:shd w:val="clear" w:color="auto" w:fill="FFFFFF" w:themeFill="background1"/>
                        <w:vAlign w:val="center"/>
                      </w:tcPr>
                      <w:p w14:paraId="352A0397" w14:textId="77777777" w:rsidR="007B1072" w:rsidRPr="00463F4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27D87FDD" w14:textId="77777777" w:rsidR="007B1072" w:rsidRPr="00463F4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37AE0A1E" w14:textId="77777777" w:rsidR="007B1072" w:rsidRPr="00463F4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2AC6E9A8" w14:textId="77777777" w:rsidR="007B1072" w:rsidRPr="00463F4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2BFE93D2" w14:textId="77777777" w:rsidR="007B1072" w:rsidRPr="00463F4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6079A532" w14:textId="77777777" w:rsidR="007B1072" w:rsidRPr="00463F4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2" w:type="pct"/>
                        <w:shd w:val="clear" w:color="auto" w:fill="FFFFFF" w:themeFill="background1"/>
                        <w:vAlign w:val="center"/>
                      </w:tcPr>
                      <w:p w14:paraId="35C35B10" w14:textId="77777777" w:rsidR="007B1072" w:rsidRPr="00463F4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B13E3" w:rsidRPr="00463F43" w14:paraId="408810BD" w14:textId="77777777" w:rsidTr="005B42E6">
                    <w:trPr>
                      <w:trHeight w:val="402"/>
                    </w:trPr>
                    <w:tc>
                      <w:tcPr>
                        <w:tcW w:w="709" w:type="pct"/>
                        <w:shd w:val="clear" w:color="auto" w:fill="FFFFFF" w:themeFill="background1"/>
                        <w:vAlign w:val="center"/>
                      </w:tcPr>
                      <w:p w14:paraId="06174B50" w14:textId="77777777" w:rsidR="007B1072" w:rsidRPr="00463F4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46B0F17C" w14:textId="77777777" w:rsidR="007B1072" w:rsidRPr="00463F4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0D2D0F72" w14:textId="77777777" w:rsidR="007B1072" w:rsidRPr="00463F4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14B64363" w14:textId="77777777" w:rsidR="007B1072" w:rsidRPr="00463F4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2F43DE92" w14:textId="77777777" w:rsidR="007B1072" w:rsidRPr="00463F4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59BE43F4" w14:textId="77777777" w:rsidR="007B1072" w:rsidRPr="00463F4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2" w:type="pct"/>
                        <w:shd w:val="clear" w:color="auto" w:fill="FFFFFF" w:themeFill="background1"/>
                        <w:vAlign w:val="center"/>
                      </w:tcPr>
                      <w:p w14:paraId="7341DB54" w14:textId="77777777" w:rsidR="007B1072" w:rsidRPr="00463F4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B13E3" w:rsidRPr="00463F43" w14:paraId="6DEA12BF" w14:textId="77777777" w:rsidTr="005B42E6">
                    <w:trPr>
                      <w:trHeight w:val="402"/>
                    </w:trPr>
                    <w:tc>
                      <w:tcPr>
                        <w:tcW w:w="709" w:type="pct"/>
                        <w:shd w:val="clear" w:color="auto" w:fill="FFFFFF" w:themeFill="background1"/>
                        <w:vAlign w:val="center"/>
                      </w:tcPr>
                      <w:p w14:paraId="3EF6F9CD" w14:textId="77777777" w:rsidR="007B1072" w:rsidRPr="00463F4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23DA10D4" w14:textId="77777777" w:rsidR="007B1072" w:rsidRPr="00463F4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7FC4694E" w14:textId="77777777" w:rsidR="007B1072" w:rsidRPr="00463F4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2D08E2CD" w14:textId="77777777" w:rsidR="007B1072" w:rsidRPr="00463F4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48F1A9EA" w14:textId="77777777" w:rsidR="007B1072" w:rsidRPr="00463F4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7A104EDF" w14:textId="77777777" w:rsidR="007B1072" w:rsidRPr="00463F4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2" w:type="pct"/>
                        <w:shd w:val="clear" w:color="auto" w:fill="FFFFFF" w:themeFill="background1"/>
                        <w:vAlign w:val="center"/>
                      </w:tcPr>
                      <w:p w14:paraId="5EAEAB2F" w14:textId="77777777" w:rsidR="007B1072" w:rsidRPr="00463F4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B13E3" w:rsidRPr="00463F43" w14:paraId="0BB86690" w14:textId="77777777" w:rsidTr="005B42E6">
                    <w:trPr>
                      <w:trHeight w:val="431"/>
                    </w:trPr>
                    <w:tc>
                      <w:tcPr>
                        <w:tcW w:w="709" w:type="pct"/>
                        <w:shd w:val="clear" w:color="auto" w:fill="FFFFFF" w:themeFill="background1"/>
                        <w:vAlign w:val="center"/>
                      </w:tcPr>
                      <w:p w14:paraId="47DE2013" w14:textId="77777777" w:rsidR="007B1072" w:rsidRPr="00463F4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533F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2F8147F4" w14:textId="77777777" w:rsidR="007B1072" w:rsidRPr="00463F4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533F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533F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533F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533F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0DB22752" w14:textId="77777777" w:rsidR="007B1072" w:rsidRPr="00463F4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069B39CD" w14:textId="77777777" w:rsidR="007B1072" w:rsidRPr="00463F4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0C052C1E" w14:textId="77777777" w:rsidR="007B1072" w:rsidRPr="00463F4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3D7A28AE" w14:textId="77777777" w:rsidR="007B1072" w:rsidRPr="00463F4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2" w:type="pct"/>
                        <w:shd w:val="clear" w:color="auto" w:fill="FFFFFF" w:themeFill="background1"/>
                        <w:vAlign w:val="center"/>
                      </w:tcPr>
                      <w:p w14:paraId="12777461" w14:textId="77777777" w:rsidR="007B1072" w:rsidRPr="00463F4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3C435411" w14:textId="77777777" w:rsidR="0044567C" w:rsidRPr="00463F43" w:rsidRDefault="0044567C" w:rsidP="007B13E3">
                  <w:pPr>
                    <w:spacing w:after="40"/>
                    <w:rPr>
                      <w:rFonts w:ascii="Century Gothic" w:hAnsi="Century Gothic"/>
                      <w:b/>
                      <w:bCs/>
                      <w:noProof/>
                      <w:color w:val="auto"/>
                    </w:rPr>
                  </w:pPr>
                </w:p>
              </w:tc>
            </w:tr>
            <w:tr w:rsidR="007B13E3" w:rsidRPr="00463F43" w14:paraId="22F099A7" w14:textId="77777777" w:rsidTr="002533FB">
              <w:trPr>
                <w:trHeight w:hRule="exact" w:val="207"/>
              </w:trPr>
              <w:tc>
                <w:tcPr>
                  <w:tcW w:w="1429" w:type="pct"/>
                  <w:shd w:val="clear" w:color="auto" w:fill="auto"/>
                </w:tcPr>
                <w:p w14:paraId="686B86FD" w14:textId="77777777" w:rsidR="0044567C" w:rsidRPr="00463F43" w:rsidRDefault="0044567C" w:rsidP="007B13E3">
                  <w:pPr>
                    <w:spacing w:after="40"/>
                    <w:rPr>
                      <w:rFonts w:ascii="Century Gothic" w:hAnsi="Century Gothic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50" w:type="pct"/>
                  <w:shd w:val="clear" w:color="auto" w:fill="auto"/>
                </w:tcPr>
                <w:p w14:paraId="00268409" w14:textId="77777777" w:rsidR="0044567C" w:rsidRPr="00463F43" w:rsidRDefault="0044567C" w:rsidP="007B13E3">
                  <w:pPr>
                    <w:spacing w:after="40"/>
                    <w:rPr>
                      <w:rFonts w:ascii="Century Gothic" w:hAnsi="Century Gothic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429" w:type="pct"/>
                  <w:shd w:val="clear" w:color="auto" w:fill="auto"/>
                </w:tcPr>
                <w:p w14:paraId="60A404DD" w14:textId="77777777" w:rsidR="0044567C" w:rsidRPr="00463F43" w:rsidRDefault="0044567C" w:rsidP="007B13E3">
                  <w:pPr>
                    <w:spacing w:after="40"/>
                    <w:rPr>
                      <w:rFonts w:ascii="Century Gothic" w:hAnsi="Century Gothic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50" w:type="pct"/>
                  <w:shd w:val="clear" w:color="auto" w:fill="auto"/>
                </w:tcPr>
                <w:p w14:paraId="0F5B89F3" w14:textId="77777777" w:rsidR="0044567C" w:rsidRPr="00463F43" w:rsidRDefault="0044567C" w:rsidP="007B13E3">
                  <w:pPr>
                    <w:spacing w:after="40"/>
                    <w:rPr>
                      <w:rFonts w:ascii="Century Gothic" w:hAnsi="Century Gothic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429" w:type="pct"/>
                  <w:shd w:val="clear" w:color="auto" w:fill="auto"/>
                </w:tcPr>
                <w:p w14:paraId="45C7F436" w14:textId="77777777" w:rsidR="0044567C" w:rsidRPr="00463F43" w:rsidRDefault="0044567C" w:rsidP="007B13E3">
                  <w:pPr>
                    <w:spacing w:after="40"/>
                    <w:rPr>
                      <w:rFonts w:ascii="Century Gothic" w:hAnsi="Century Gothic"/>
                      <w:b/>
                      <w:bCs/>
                      <w:noProof/>
                      <w:color w:val="auto"/>
                    </w:rPr>
                  </w:pPr>
                </w:p>
              </w:tc>
            </w:tr>
            <w:tr w:rsidR="007B13E3" w:rsidRPr="00463F43" w14:paraId="676C2D12" w14:textId="77777777" w:rsidTr="002533FB">
              <w:trPr>
                <w:trHeight w:val="3307"/>
              </w:trPr>
              <w:tc>
                <w:tcPr>
                  <w:tcW w:w="1429" w:type="pct"/>
                  <w:shd w:val="clear" w:color="auto" w:fill="C00000"/>
                </w:tcPr>
                <w:p w14:paraId="034373F0" w14:textId="43ACB56A" w:rsidR="0044567C" w:rsidRPr="00463F43" w:rsidRDefault="00B813A3" w:rsidP="007B13E3">
                  <w:pPr>
                    <w:pStyle w:val="Months"/>
                    <w:jc w:val="center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36"/>
                      <w:szCs w:val="36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36"/>
                      <w:szCs w:val="36"/>
                      <w:lang w:bidi="ru-RU"/>
                    </w:rPr>
                    <w:t>AVRIL</w:t>
                  </w:r>
                </w:p>
                <w:tbl>
                  <w:tblPr>
                    <w:tblStyle w:val="CalendarTable"/>
                    <w:tblW w:w="4998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3"/>
                    <w:gridCol w:w="469"/>
                    <w:gridCol w:w="468"/>
                    <w:gridCol w:w="467"/>
                    <w:gridCol w:w="467"/>
                    <w:gridCol w:w="467"/>
                    <w:gridCol w:w="458"/>
                  </w:tblGrid>
                  <w:tr w:rsidR="005B42E6" w:rsidRPr="00463F43" w14:paraId="51D2BDB4" w14:textId="77777777" w:rsidTr="002533FB">
                    <w:trPr>
                      <w:trHeight w:val="345"/>
                    </w:trPr>
                    <w:tc>
                      <w:tcPr>
                        <w:tcW w:w="709" w:type="pct"/>
                        <w:tcBorders>
                          <w:bottom w:val="single" w:sz="8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4DC3709D" w14:textId="58BB4CA4" w:rsidR="005B42E6" w:rsidRPr="005B42E6" w:rsidRDefault="00B813A3" w:rsidP="005B42E6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val="en-US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5DC41A3E" w14:textId="6639528D" w:rsidR="005B42E6" w:rsidRPr="00FA3B4A" w:rsidRDefault="00B813A3" w:rsidP="005B42E6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472F99E2" w14:textId="1A363639" w:rsidR="005B42E6" w:rsidRPr="00FA3B4A" w:rsidRDefault="00B813A3" w:rsidP="005B42E6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ME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082F5962" w14:textId="40A6F2E1" w:rsidR="005B42E6" w:rsidRPr="00FA3B4A" w:rsidRDefault="00B813A3" w:rsidP="005B42E6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JE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1B84B5C2" w14:textId="74BC55A1" w:rsidR="005B42E6" w:rsidRPr="00FA3B4A" w:rsidRDefault="00B813A3" w:rsidP="005B42E6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VE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4D3D8CF2" w14:textId="2B2027C7" w:rsidR="005B42E6" w:rsidRPr="00FA3B4A" w:rsidRDefault="00B813A3" w:rsidP="005B42E6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3" w:type="pct"/>
                        <w:tcBorders>
                          <w:bottom w:val="single" w:sz="8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4D5505F7" w14:textId="2AF4A77D" w:rsidR="005B42E6" w:rsidRPr="00FA3B4A" w:rsidRDefault="00B813A3" w:rsidP="005B42E6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DI</w:t>
                        </w:r>
                      </w:p>
                    </w:tc>
                  </w:tr>
                  <w:tr w:rsidR="007B13E3" w:rsidRPr="00463F43" w14:paraId="3EE5118E" w14:textId="77777777" w:rsidTr="002533FB">
                    <w:trPr>
                      <w:trHeight w:val="402"/>
                    </w:trPr>
                    <w:tc>
                      <w:tcPr>
                        <w:tcW w:w="709" w:type="pct"/>
                        <w:tcBorders>
                          <w:top w:val="single" w:sz="8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1CC48E97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463F43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3B9EF56C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463F43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5C39FD69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463F43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37BB826E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463F43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2F879545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463F43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7F7653B3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463F43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3" w:type="pct"/>
                        <w:tcBorders>
                          <w:top w:val="single" w:sz="8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7975FFD9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463F43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B13E3" w:rsidRPr="00463F43" w14:paraId="27107179" w14:textId="77777777" w:rsidTr="005B42E6">
                    <w:trPr>
                      <w:trHeight w:val="431"/>
                    </w:trPr>
                    <w:tc>
                      <w:tcPr>
                        <w:tcW w:w="709" w:type="pct"/>
                        <w:shd w:val="clear" w:color="auto" w:fill="FFFFFF" w:themeFill="background1"/>
                        <w:vAlign w:val="center"/>
                      </w:tcPr>
                      <w:p w14:paraId="74DF59D0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3785699D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143178FD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48FB4A4A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6B5DE48D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0C15F61A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3" w:type="pct"/>
                        <w:shd w:val="clear" w:color="auto" w:fill="FFFFFF" w:themeFill="background1"/>
                        <w:vAlign w:val="center"/>
                      </w:tcPr>
                      <w:p w14:paraId="418F071B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B13E3" w:rsidRPr="00463F43" w14:paraId="2E218CAD" w14:textId="77777777" w:rsidTr="005B42E6">
                    <w:trPr>
                      <w:trHeight w:val="402"/>
                    </w:trPr>
                    <w:tc>
                      <w:tcPr>
                        <w:tcW w:w="709" w:type="pct"/>
                        <w:shd w:val="clear" w:color="auto" w:fill="FFFFFF" w:themeFill="background1"/>
                        <w:vAlign w:val="center"/>
                      </w:tcPr>
                      <w:p w14:paraId="3CDE008E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2BC81A02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369A9113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62BC5147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6D8706A7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70172A27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3" w:type="pct"/>
                        <w:shd w:val="clear" w:color="auto" w:fill="FFFFFF" w:themeFill="background1"/>
                        <w:vAlign w:val="center"/>
                      </w:tcPr>
                      <w:p w14:paraId="43B9132D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B13E3" w:rsidRPr="00463F43" w14:paraId="39FAA901" w14:textId="77777777" w:rsidTr="005B42E6">
                    <w:trPr>
                      <w:trHeight w:val="402"/>
                    </w:trPr>
                    <w:tc>
                      <w:tcPr>
                        <w:tcW w:w="709" w:type="pct"/>
                        <w:shd w:val="clear" w:color="auto" w:fill="FFFFFF" w:themeFill="background1"/>
                        <w:vAlign w:val="center"/>
                      </w:tcPr>
                      <w:p w14:paraId="581E8ED4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275A4DE2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4E6A9C09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6AF0E34D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364CFF9A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42F68FE3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3" w:type="pct"/>
                        <w:shd w:val="clear" w:color="auto" w:fill="FFFFFF" w:themeFill="background1"/>
                        <w:vAlign w:val="center"/>
                      </w:tcPr>
                      <w:p w14:paraId="07FAC23F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B13E3" w:rsidRPr="00463F43" w14:paraId="326F9C68" w14:textId="77777777" w:rsidTr="005B42E6">
                    <w:trPr>
                      <w:trHeight w:val="402"/>
                    </w:trPr>
                    <w:tc>
                      <w:tcPr>
                        <w:tcW w:w="709" w:type="pct"/>
                        <w:shd w:val="clear" w:color="auto" w:fill="FFFFFF" w:themeFill="background1"/>
                        <w:vAlign w:val="center"/>
                      </w:tcPr>
                      <w:p w14:paraId="60325517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05F7495F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7AC67835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2AFE7A06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7F9BF9E3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1DCE8522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3" w:type="pct"/>
                        <w:shd w:val="clear" w:color="auto" w:fill="FFFFFF" w:themeFill="background1"/>
                        <w:vAlign w:val="center"/>
                      </w:tcPr>
                      <w:p w14:paraId="16D63302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B13E3" w:rsidRPr="00463F43" w14:paraId="02A15566" w14:textId="77777777" w:rsidTr="005B42E6">
                    <w:trPr>
                      <w:trHeight w:val="431"/>
                    </w:trPr>
                    <w:tc>
                      <w:tcPr>
                        <w:tcW w:w="709" w:type="pct"/>
                        <w:shd w:val="clear" w:color="auto" w:fill="FFFFFF" w:themeFill="background1"/>
                        <w:vAlign w:val="center"/>
                      </w:tcPr>
                      <w:p w14:paraId="7ED022F6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11DA27C3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793428FF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6115B193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184A46D2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748BA7C6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3" w:type="pct"/>
                        <w:shd w:val="clear" w:color="auto" w:fill="FFFFFF" w:themeFill="background1"/>
                        <w:vAlign w:val="center"/>
                      </w:tcPr>
                      <w:p w14:paraId="2CB04DB1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0255D238" w14:textId="77777777" w:rsidR="0044567C" w:rsidRPr="00463F43" w:rsidRDefault="0044567C" w:rsidP="007B13E3">
                  <w:pPr>
                    <w:spacing w:after="40"/>
                    <w:rPr>
                      <w:rFonts w:ascii="Century Gothic" w:hAnsi="Century Gothic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50" w:type="pct"/>
                  <w:shd w:val="clear" w:color="auto" w:fill="auto"/>
                </w:tcPr>
                <w:p w14:paraId="316E6F9C" w14:textId="77777777" w:rsidR="0044567C" w:rsidRPr="00463F43" w:rsidRDefault="0044567C" w:rsidP="007B13E3">
                  <w:pPr>
                    <w:spacing w:after="40"/>
                    <w:rPr>
                      <w:rFonts w:ascii="Century Gothic" w:hAnsi="Century Gothic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429" w:type="pct"/>
                  <w:shd w:val="clear" w:color="auto" w:fill="C00000"/>
                </w:tcPr>
                <w:p w14:paraId="74BC8629" w14:textId="68B6051B" w:rsidR="0044567C" w:rsidRPr="00463F43" w:rsidRDefault="00B813A3" w:rsidP="007B13E3">
                  <w:pPr>
                    <w:pStyle w:val="Months"/>
                    <w:jc w:val="center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36"/>
                      <w:szCs w:val="36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36"/>
                      <w:szCs w:val="36"/>
                      <w:lang w:bidi="ru-RU"/>
                    </w:rPr>
                    <w:t>MAI</w:t>
                  </w:r>
                </w:p>
                <w:tbl>
                  <w:tblPr>
                    <w:tblStyle w:val="CalendarTable"/>
                    <w:tblW w:w="4998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1"/>
                    <w:gridCol w:w="464"/>
                    <w:gridCol w:w="469"/>
                    <w:gridCol w:w="469"/>
                    <w:gridCol w:w="469"/>
                    <w:gridCol w:w="469"/>
                    <w:gridCol w:w="458"/>
                  </w:tblGrid>
                  <w:tr w:rsidR="005B42E6" w:rsidRPr="00463F43" w14:paraId="57D76280" w14:textId="77777777" w:rsidTr="002533FB">
                    <w:trPr>
                      <w:trHeight w:val="345"/>
                    </w:trPr>
                    <w:tc>
                      <w:tcPr>
                        <w:tcW w:w="706" w:type="pct"/>
                        <w:tcBorders>
                          <w:bottom w:val="single" w:sz="8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7F73CAED" w14:textId="2D2D929D" w:rsidR="005B42E6" w:rsidRPr="005B42E6" w:rsidRDefault="00B813A3" w:rsidP="005B42E6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val="en-US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2" w:type="pct"/>
                        <w:tcBorders>
                          <w:bottom w:val="single" w:sz="8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183CE601" w14:textId="47FD7CE7" w:rsidR="005B42E6" w:rsidRPr="00FA3B4A" w:rsidRDefault="00B813A3" w:rsidP="005B42E6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20" w:type="pct"/>
                        <w:tcBorders>
                          <w:bottom w:val="single" w:sz="8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73506A3C" w14:textId="7CFACDEA" w:rsidR="005B42E6" w:rsidRPr="00FA3B4A" w:rsidRDefault="00B813A3" w:rsidP="005B42E6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ME</w:t>
                        </w:r>
                      </w:p>
                    </w:tc>
                    <w:tc>
                      <w:tcPr>
                        <w:tcW w:w="720" w:type="pct"/>
                        <w:tcBorders>
                          <w:bottom w:val="single" w:sz="8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6F0870A3" w14:textId="766E6D24" w:rsidR="005B42E6" w:rsidRPr="00FA3B4A" w:rsidRDefault="00B813A3" w:rsidP="005B42E6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JE</w:t>
                        </w:r>
                      </w:p>
                    </w:tc>
                    <w:tc>
                      <w:tcPr>
                        <w:tcW w:w="720" w:type="pct"/>
                        <w:tcBorders>
                          <w:bottom w:val="single" w:sz="8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31D60C56" w14:textId="17FDF54F" w:rsidR="005B42E6" w:rsidRPr="00FA3B4A" w:rsidRDefault="00B813A3" w:rsidP="005B42E6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VE</w:t>
                        </w:r>
                      </w:p>
                    </w:tc>
                    <w:tc>
                      <w:tcPr>
                        <w:tcW w:w="720" w:type="pct"/>
                        <w:tcBorders>
                          <w:bottom w:val="single" w:sz="8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7BA4011A" w14:textId="0138241F" w:rsidR="005B42E6" w:rsidRPr="00FA3B4A" w:rsidRDefault="00B813A3" w:rsidP="005B42E6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2" w:type="pct"/>
                        <w:tcBorders>
                          <w:bottom w:val="single" w:sz="8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5DCB35AF" w14:textId="13BFDA96" w:rsidR="005B42E6" w:rsidRPr="00FA3B4A" w:rsidRDefault="00B813A3" w:rsidP="005B42E6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DI</w:t>
                        </w:r>
                      </w:p>
                    </w:tc>
                  </w:tr>
                  <w:tr w:rsidR="007B13E3" w:rsidRPr="00463F43" w14:paraId="37295010" w14:textId="77777777" w:rsidTr="002533FB">
                    <w:trPr>
                      <w:trHeight w:val="402"/>
                    </w:trPr>
                    <w:tc>
                      <w:tcPr>
                        <w:tcW w:w="706" w:type="pct"/>
                        <w:tcBorders>
                          <w:top w:val="single" w:sz="8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7CEA9FDD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463F43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2" w:type="pct"/>
                        <w:tcBorders>
                          <w:top w:val="single" w:sz="8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5003D98B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463F43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tcBorders>
                          <w:top w:val="single" w:sz="8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3EBD97DE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463F43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tcBorders>
                          <w:top w:val="single" w:sz="8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0A77E87B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463F43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tcBorders>
                          <w:top w:val="single" w:sz="8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351E7F71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463F43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tcBorders>
                          <w:top w:val="single" w:sz="8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6E0BD3D6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463F43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2" w:type="pct"/>
                        <w:tcBorders>
                          <w:top w:val="single" w:sz="8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56CAA503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463F43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B13E3" w:rsidRPr="00463F43" w14:paraId="50171261" w14:textId="77777777" w:rsidTr="005B42E6">
                    <w:trPr>
                      <w:trHeight w:val="431"/>
                    </w:trPr>
                    <w:tc>
                      <w:tcPr>
                        <w:tcW w:w="706" w:type="pct"/>
                        <w:shd w:val="clear" w:color="auto" w:fill="FFFFFF" w:themeFill="background1"/>
                        <w:vAlign w:val="center"/>
                      </w:tcPr>
                      <w:p w14:paraId="46F145D6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2" w:type="pct"/>
                        <w:shd w:val="clear" w:color="auto" w:fill="FFFFFF" w:themeFill="background1"/>
                        <w:vAlign w:val="center"/>
                      </w:tcPr>
                      <w:p w14:paraId="3110FC48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FFFFFF" w:themeFill="background1"/>
                        <w:vAlign w:val="center"/>
                      </w:tcPr>
                      <w:p w14:paraId="73AB3251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FFFFFF" w:themeFill="background1"/>
                        <w:vAlign w:val="center"/>
                      </w:tcPr>
                      <w:p w14:paraId="09B6374E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FFFFFF" w:themeFill="background1"/>
                        <w:vAlign w:val="center"/>
                      </w:tcPr>
                      <w:p w14:paraId="2E7451C7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FFFFFF" w:themeFill="background1"/>
                        <w:vAlign w:val="center"/>
                      </w:tcPr>
                      <w:p w14:paraId="3F71F9BD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2" w:type="pct"/>
                        <w:shd w:val="clear" w:color="auto" w:fill="FFFFFF" w:themeFill="background1"/>
                        <w:vAlign w:val="center"/>
                      </w:tcPr>
                      <w:p w14:paraId="12869537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B13E3" w:rsidRPr="00463F43" w14:paraId="41703235" w14:textId="77777777" w:rsidTr="005B42E6">
                    <w:trPr>
                      <w:trHeight w:val="402"/>
                    </w:trPr>
                    <w:tc>
                      <w:tcPr>
                        <w:tcW w:w="706" w:type="pct"/>
                        <w:shd w:val="clear" w:color="auto" w:fill="FFFFFF" w:themeFill="background1"/>
                        <w:vAlign w:val="center"/>
                      </w:tcPr>
                      <w:p w14:paraId="2029044F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2" w:type="pct"/>
                        <w:shd w:val="clear" w:color="auto" w:fill="FFFFFF" w:themeFill="background1"/>
                        <w:vAlign w:val="center"/>
                      </w:tcPr>
                      <w:p w14:paraId="609701D8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FFFFFF" w:themeFill="background1"/>
                        <w:vAlign w:val="center"/>
                      </w:tcPr>
                      <w:p w14:paraId="1C2EAFAF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FFFFFF" w:themeFill="background1"/>
                        <w:vAlign w:val="center"/>
                      </w:tcPr>
                      <w:p w14:paraId="46169BD9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FFFFFF" w:themeFill="background1"/>
                        <w:vAlign w:val="center"/>
                      </w:tcPr>
                      <w:p w14:paraId="6C65B46A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FFFFFF" w:themeFill="background1"/>
                        <w:vAlign w:val="center"/>
                      </w:tcPr>
                      <w:p w14:paraId="14C72585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2" w:type="pct"/>
                        <w:shd w:val="clear" w:color="auto" w:fill="FFFFFF" w:themeFill="background1"/>
                        <w:vAlign w:val="center"/>
                      </w:tcPr>
                      <w:p w14:paraId="36F71F15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B13E3" w:rsidRPr="00463F43" w14:paraId="514BA82B" w14:textId="77777777" w:rsidTr="005B42E6">
                    <w:trPr>
                      <w:trHeight w:val="402"/>
                    </w:trPr>
                    <w:tc>
                      <w:tcPr>
                        <w:tcW w:w="706" w:type="pct"/>
                        <w:shd w:val="clear" w:color="auto" w:fill="FFFFFF" w:themeFill="background1"/>
                        <w:vAlign w:val="center"/>
                      </w:tcPr>
                      <w:p w14:paraId="08430355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2" w:type="pct"/>
                        <w:shd w:val="clear" w:color="auto" w:fill="FFFFFF" w:themeFill="background1"/>
                        <w:vAlign w:val="center"/>
                      </w:tcPr>
                      <w:p w14:paraId="0DE392D2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FFFFFF" w:themeFill="background1"/>
                        <w:vAlign w:val="center"/>
                      </w:tcPr>
                      <w:p w14:paraId="6E844BF1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FFFFFF" w:themeFill="background1"/>
                        <w:vAlign w:val="center"/>
                      </w:tcPr>
                      <w:p w14:paraId="64624B98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FFFFFF" w:themeFill="background1"/>
                        <w:vAlign w:val="center"/>
                      </w:tcPr>
                      <w:p w14:paraId="29FAE78D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FFFFFF" w:themeFill="background1"/>
                        <w:vAlign w:val="center"/>
                      </w:tcPr>
                      <w:p w14:paraId="1991E431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2" w:type="pct"/>
                        <w:shd w:val="clear" w:color="auto" w:fill="FFFFFF" w:themeFill="background1"/>
                        <w:vAlign w:val="center"/>
                      </w:tcPr>
                      <w:p w14:paraId="0CEBE8B9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B13E3" w:rsidRPr="00463F43" w14:paraId="7A9E9022" w14:textId="77777777" w:rsidTr="005B42E6">
                    <w:trPr>
                      <w:trHeight w:val="402"/>
                    </w:trPr>
                    <w:tc>
                      <w:tcPr>
                        <w:tcW w:w="706" w:type="pct"/>
                        <w:shd w:val="clear" w:color="auto" w:fill="FFFFFF" w:themeFill="background1"/>
                        <w:vAlign w:val="center"/>
                      </w:tcPr>
                      <w:p w14:paraId="5E7F64D8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2" w:type="pct"/>
                        <w:shd w:val="clear" w:color="auto" w:fill="FFFFFF" w:themeFill="background1"/>
                        <w:vAlign w:val="center"/>
                      </w:tcPr>
                      <w:p w14:paraId="584C8989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FFFFFF" w:themeFill="background1"/>
                        <w:vAlign w:val="center"/>
                      </w:tcPr>
                      <w:p w14:paraId="0B452929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FFFFFF" w:themeFill="background1"/>
                        <w:vAlign w:val="center"/>
                      </w:tcPr>
                      <w:p w14:paraId="7748BBF2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FFFFFF" w:themeFill="background1"/>
                        <w:vAlign w:val="center"/>
                      </w:tcPr>
                      <w:p w14:paraId="3C5F19A4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FFFFFF" w:themeFill="background1"/>
                        <w:vAlign w:val="center"/>
                      </w:tcPr>
                      <w:p w14:paraId="2767839E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533F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2" w:type="pct"/>
                        <w:shd w:val="clear" w:color="auto" w:fill="FFFFFF" w:themeFill="background1"/>
                        <w:vAlign w:val="center"/>
                      </w:tcPr>
                      <w:p w14:paraId="49311279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533F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533F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533F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533F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B13E3" w:rsidRPr="00463F43" w14:paraId="26A0E9D3" w14:textId="77777777" w:rsidTr="005B42E6">
                    <w:trPr>
                      <w:trHeight w:val="431"/>
                    </w:trPr>
                    <w:tc>
                      <w:tcPr>
                        <w:tcW w:w="706" w:type="pct"/>
                        <w:shd w:val="clear" w:color="auto" w:fill="FFFFFF" w:themeFill="background1"/>
                        <w:vAlign w:val="center"/>
                      </w:tcPr>
                      <w:p w14:paraId="300C62EF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533F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533F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533F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2" w:type="pct"/>
                        <w:shd w:val="clear" w:color="auto" w:fill="FFFFFF" w:themeFill="background1"/>
                        <w:vAlign w:val="center"/>
                      </w:tcPr>
                      <w:p w14:paraId="663C4AF5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533F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533F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FFFFFF" w:themeFill="background1"/>
                        <w:vAlign w:val="center"/>
                      </w:tcPr>
                      <w:p w14:paraId="32147491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20" w:type="pct"/>
                        <w:shd w:val="clear" w:color="auto" w:fill="FFFFFF" w:themeFill="background1"/>
                        <w:vAlign w:val="center"/>
                      </w:tcPr>
                      <w:p w14:paraId="55C8B72A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20" w:type="pct"/>
                        <w:shd w:val="clear" w:color="auto" w:fill="FFFFFF" w:themeFill="background1"/>
                        <w:vAlign w:val="center"/>
                      </w:tcPr>
                      <w:p w14:paraId="1027B3F5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20" w:type="pct"/>
                        <w:shd w:val="clear" w:color="auto" w:fill="FFFFFF" w:themeFill="background1"/>
                        <w:vAlign w:val="center"/>
                      </w:tcPr>
                      <w:p w14:paraId="5E2F6E7B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2" w:type="pct"/>
                        <w:shd w:val="clear" w:color="auto" w:fill="FFFFFF" w:themeFill="background1"/>
                        <w:vAlign w:val="center"/>
                      </w:tcPr>
                      <w:p w14:paraId="5CAE5287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063702E5" w14:textId="77777777" w:rsidR="0044567C" w:rsidRPr="00463F43" w:rsidRDefault="0044567C" w:rsidP="007B13E3">
                  <w:pPr>
                    <w:spacing w:after="40"/>
                    <w:rPr>
                      <w:rFonts w:ascii="Century Gothic" w:hAnsi="Century Gothic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50" w:type="pct"/>
                  <w:shd w:val="clear" w:color="auto" w:fill="auto"/>
                </w:tcPr>
                <w:p w14:paraId="0776CA5C" w14:textId="77777777" w:rsidR="0044567C" w:rsidRPr="00463F43" w:rsidRDefault="0044567C" w:rsidP="007B13E3">
                  <w:pPr>
                    <w:spacing w:after="40"/>
                    <w:rPr>
                      <w:rFonts w:ascii="Century Gothic" w:hAnsi="Century Gothic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429" w:type="pct"/>
                  <w:shd w:val="clear" w:color="auto" w:fill="C00000"/>
                </w:tcPr>
                <w:p w14:paraId="733DE39E" w14:textId="467D08FE" w:rsidR="0044567C" w:rsidRPr="00463F43" w:rsidRDefault="00B813A3" w:rsidP="007B13E3">
                  <w:pPr>
                    <w:pStyle w:val="Months"/>
                    <w:jc w:val="center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36"/>
                      <w:szCs w:val="36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36"/>
                      <w:szCs w:val="36"/>
                      <w:lang w:bidi="ru-RU"/>
                    </w:rPr>
                    <w:t>JUIN</w:t>
                  </w:r>
                </w:p>
                <w:tbl>
                  <w:tblPr>
                    <w:tblStyle w:val="CalendarTable"/>
                    <w:tblW w:w="4998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3"/>
                    <w:gridCol w:w="466"/>
                    <w:gridCol w:w="468"/>
                    <w:gridCol w:w="468"/>
                    <w:gridCol w:w="468"/>
                    <w:gridCol w:w="468"/>
                    <w:gridCol w:w="458"/>
                  </w:tblGrid>
                  <w:tr w:rsidR="005B42E6" w:rsidRPr="00463F43" w14:paraId="6DED507D" w14:textId="77777777" w:rsidTr="002533FB">
                    <w:trPr>
                      <w:trHeight w:val="345"/>
                    </w:trPr>
                    <w:tc>
                      <w:tcPr>
                        <w:tcW w:w="709" w:type="pct"/>
                        <w:tcBorders>
                          <w:bottom w:val="single" w:sz="8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28520715" w14:textId="64E156F7" w:rsidR="005B42E6" w:rsidRPr="005B42E6" w:rsidRDefault="00B813A3" w:rsidP="005B42E6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val="en-US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8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6DE66CA5" w14:textId="346B293F" w:rsidR="005B42E6" w:rsidRPr="00FA3B4A" w:rsidRDefault="00B813A3" w:rsidP="005B42E6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3BE2E2BD" w14:textId="5CF8B87B" w:rsidR="005B42E6" w:rsidRPr="00FA3B4A" w:rsidRDefault="00B813A3" w:rsidP="005B42E6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ME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0A213C9D" w14:textId="01726799" w:rsidR="005B42E6" w:rsidRPr="00FA3B4A" w:rsidRDefault="00B813A3" w:rsidP="005B42E6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JE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381EFF3E" w14:textId="38F9356A" w:rsidR="005B42E6" w:rsidRPr="00FA3B4A" w:rsidRDefault="00B813A3" w:rsidP="005B42E6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VE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1832CDCF" w14:textId="488A30AF" w:rsidR="005B42E6" w:rsidRPr="00FA3B4A" w:rsidRDefault="00B813A3" w:rsidP="005B42E6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2" w:type="pct"/>
                        <w:tcBorders>
                          <w:bottom w:val="single" w:sz="8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700E4155" w14:textId="7C9A2EFC" w:rsidR="005B42E6" w:rsidRPr="00FA3B4A" w:rsidRDefault="00B813A3" w:rsidP="005B42E6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DI</w:t>
                        </w:r>
                      </w:p>
                    </w:tc>
                  </w:tr>
                  <w:tr w:rsidR="007B13E3" w:rsidRPr="00463F43" w14:paraId="4B9CFACA" w14:textId="77777777" w:rsidTr="002533FB">
                    <w:trPr>
                      <w:trHeight w:val="402"/>
                    </w:trPr>
                    <w:tc>
                      <w:tcPr>
                        <w:tcW w:w="709" w:type="pct"/>
                        <w:tcBorders>
                          <w:top w:val="single" w:sz="8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4435B9EE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463F43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8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5C2AB64D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463F43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533F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6DA095D1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463F43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533F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44A057B4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463F43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533F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56517A11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463F43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0EC4CAAD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463F43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2" w:type="pct"/>
                        <w:tcBorders>
                          <w:top w:val="single" w:sz="8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2EA002ED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463F43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B13E3" w:rsidRPr="00463F43" w14:paraId="23C3FF50" w14:textId="77777777" w:rsidTr="005B42E6">
                    <w:trPr>
                      <w:trHeight w:val="431"/>
                    </w:trPr>
                    <w:tc>
                      <w:tcPr>
                        <w:tcW w:w="709" w:type="pct"/>
                        <w:shd w:val="clear" w:color="auto" w:fill="FFFFFF" w:themeFill="background1"/>
                        <w:vAlign w:val="center"/>
                      </w:tcPr>
                      <w:p w14:paraId="604DF62A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29E9A0D8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02CC546A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73CF2718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6D1BB396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5AC5799A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2" w:type="pct"/>
                        <w:shd w:val="clear" w:color="auto" w:fill="FFFFFF" w:themeFill="background1"/>
                        <w:vAlign w:val="center"/>
                      </w:tcPr>
                      <w:p w14:paraId="64D6E960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B13E3" w:rsidRPr="00463F43" w14:paraId="6BA3B2A7" w14:textId="77777777" w:rsidTr="005B42E6">
                    <w:trPr>
                      <w:trHeight w:val="402"/>
                    </w:trPr>
                    <w:tc>
                      <w:tcPr>
                        <w:tcW w:w="709" w:type="pct"/>
                        <w:shd w:val="clear" w:color="auto" w:fill="FFFFFF" w:themeFill="background1"/>
                        <w:vAlign w:val="center"/>
                      </w:tcPr>
                      <w:p w14:paraId="31266812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2973435F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45EC5C44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179C84DB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6AA18B77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52704020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2" w:type="pct"/>
                        <w:shd w:val="clear" w:color="auto" w:fill="FFFFFF" w:themeFill="background1"/>
                        <w:vAlign w:val="center"/>
                      </w:tcPr>
                      <w:p w14:paraId="3758FB0B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B13E3" w:rsidRPr="00463F43" w14:paraId="24A58107" w14:textId="77777777" w:rsidTr="005B42E6">
                    <w:trPr>
                      <w:trHeight w:val="402"/>
                    </w:trPr>
                    <w:tc>
                      <w:tcPr>
                        <w:tcW w:w="709" w:type="pct"/>
                        <w:shd w:val="clear" w:color="auto" w:fill="FFFFFF" w:themeFill="background1"/>
                        <w:vAlign w:val="center"/>
                      </w:tcPr>
                      <w:p w14:paraId="0209B2D3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491DE965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1B8FAFFF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725F8E1E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56DC15D9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543F16E6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2" w:type="pct"/>
                        <w:shd w:val="clear" w:color="auto" w:fill="FFFFFF" w:themeFill="background1"/>
                        <w:vAlign w:val="center"/>
                      </w:tcPr>
                      <w:p w14:paraId="135E5311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B13E3" w:rsidRPr="00463F43" w14:paraId="39DE7732" w14:textId="77777777" w:rsidTr="005B42E6">
                    <w:trPr>
                      <w:trHeight w:val="402"/>
                    </w:trPr>
                    <w:tc>
                      <w:tcPr>
                        <w:tcW w:w="709" w:type="pct"/>
                        <w:shd w:val="clear" w:color="auto" w:fill="FFFFFF" w:themeFill="background1"/>
                        <w:vAlign w:val="center"/>
                      </w:tcPr>
                      <w:p w14:paraId="7C53B8D0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32E60A82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3E2DFC50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05354FCC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69430A91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4BF94520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2" w:type="pct"/>
                        <w:shd w:val="clear" w:color="auto" w:fill="FFFFFF" w:themeFill="background1"/>
                        <w:vAlign w:val="center"/>
                      </w:tcPr>
                      <w:p w14:paraId="34DDBE68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B13E3" w:rsidRPr="00463F43" w14:paraId="2B16BF40" w14:textId="77777777" w:rsidTr="005B42E6">
                    <w:trPr>
                      <w:trHeight w:val="431"/>
                    </w:trPr>
                    <w:tc>
                      <w:tcPr>
                        <w:tcW w:w="709" w:type="pct"/>
                        <w:shd w:val="clear" w:color="auto" w:fill="FFFFFF" w:themeFill="background1"/>
                        <w:vAlign w:val="center"/>
                      </w:tcPr>
                      <w:p w14:paraId="268F83B8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6ABCF96A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6EB953F6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56D6F941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10251A3E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7A6C7803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2" w:type="pct"/>
                        <w:shd w:val="clear" w:color="auto" w:fill="FFFFFF" w:themeFill="background1"/>
                        <w:vAlign w:val="center"/>
                      </w:tcPr>
                      <w:p w14:paraId="2E4513D6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22B3D12B" w14:textId="77777777" w:rsidR="0044567C" w:rsidRPr="00463F43" w:rsidRDefault="0044567C" w:rsidP="007B13E3">
                  <w:pPr>
                    <w:spacing w:after="40"/>
                    <w:rPr>
                      <w:rFonts w:ascii="Century Gothic" w:hAnsi="Century Gothic"/>
                      <w:b/>
                      <w:bCs/>
                      <w:noProof/>
                      <w:color w:val="auto"/>
                    </w:rPr>
                  </w:pPr>
                </w:p>
              </w:tc>
            </w:tr>
            <w:tr w:rsidR="007B13E3" w:rsidRPr="00463F43" w14:paraId="7C40544A" w14:textId="77777777" w:rsidTr="002533FB">
              <w:trPr>
                <w:trHeight w:hRule="exact" w:val="207"/>
              </w:trPr>
              <w:tc>
                <w:tcPr>
                  <w:tcW w:w="1429" w:type="pct"/>
                  <w:shd w:val="clear" w:color="auto" w:fill="auto"/>
                </w:tcPr>
                <w:p w14:paraId="3C09EC32" w14:textId="77777777" w:rsidR="0044567C" w:rsidRPr="00463F43" w:rsidRDefault="0044567C" w:rsidP="007B13E3">
                  <w:pPr>
                    <w:spacing w:after="40"/>
                    <w:rPr>
                      <w:rFonts w:ascii="Century Gothic" w:hAnsi="Century Gothic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50" w:type="pct"/>
                  <w:shd w:val="clear" w:color="auto" w:fill="auto"/>
                </w:tcPr>
                <w:p w14:paraId="63B72024" w14:textId="77777777" w:rsidR="0044567C" w:rsidRPr="00463F43" w:rsidRDefault="0044567C" w:rsidP="007B13E3">
                  <w:pPr>
                    <w:spacing w:after="40"/>
                    <w:rPr>
                      <w:rFonts w:ascii="Century Gothic" w:hAnsi="Century Gothic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429" w:type="pct"/>
                  <w:shd w:val="clear" w:color="auto" w:fill="auto"/>
                </w:tcPr>
                <w:p w14:paraId="0358E717" w14:textId="77777777" w:rsidR="0044567C" w:rsidRPr="00463F43" w:rsidRDefault="0044567C" w:rsidP="007B13E3">
                  <w:pPr>
                    <w:spacing w:after="40"/>
                    <w:rPr>
                      <w:rFonts w:ascii="Century Gothic" w:hAnsi="Century Gothic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50" w:type="pct"/>
                  <w:shd w:val="clear" w:color="auto" w:fill="auto"/>
                </w:tcPr>
                <w:p w14:paraId="04A600F3" w14:textId="77777777" w:rsidR="0044567C" w:rsidRPr="00463F43" w:rsidRDefault="0044567C" w:rsidP="007B13E3">
                  <w:pPr>
                    <w:spacing w:after="40"/>
                    <w:rPr>
                      <w:rFonts w:ascii="Century Gothic" w:hAnsi="Century Gothic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429" w:type="pct"/>
                  <w:shd w:val="clear" w:color="auto" w:fill="auto"/>
                </w:tcPr>
                <w:p w14:paraId="6F7F2877" w14:textId="77777777" w:rsidR="0044567C" w:rsidRPr="00463F43" w:rsidRDefault="0044567C" w:rsidP="007B13E3">
                  <w:pPr>
                    <w:spacing w:after="40"/>
                    <w:rPr>
                      <w:rFonts w:ascii="Century Gothic" w:hAnsi="Century Gothic"/>
                      <w:b/>
                      <w:bCs/>
                      <w:noProof/>
                      <w:color w:val="auto"/>
                    </w:rPr>
                  </w:pPr>
                </w:p>
              </w:tc>
            </w:tr>
            <w:tr w:rsidR="007B13E3" w:rsidRPr="00463F43" w14:paraId="6EEF73C5" w14:textId="77777777" w:rsidTr="002533FB">
              <w:trPr>
                <w:trHeight w:val="3307"/>
              </w:trPr>
              <w:tc>
                <w:tcPr>
                  <w:tcW w:w="1429" w:type="pct"/>
                  <w:shd w:val="clear" w:color="auto" w:fill="C00000"/>
                </w:tcPr>
                <w:p w14:paraId="4AEE8CD9" w14:textId="2B7367CB" w:rsidR="0044567C" w:rsidRPr="00463F43" w:rsidRDefault="00B813A3" w:rsidP="007B13E3">
                  <w:pPr>
                    <w:pStyle w:val="Months"/>
                    <w:jc w:val="center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36"/>
                      <w:szCs w:val="36"/>
                    </w:rPr>
                  </w:pPr>
                  <w:r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36"/>
                      <w:szCs w:val="36"/>
                    </w:rPr>
                    <w:t>JUILLET</w:t>
                  </w:r>
                </w:p>
                <w:tbl>
                  <w:tblPr>
                    <w:tblStyle w:val="CalendarTable"/>
                    <w:tblW w:w="4998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3"/>
                    <w:gridCol w:w="469"/>
                    <w:gridCol w:w="468"/>
                    <w:gridCol w:w="467"/>
                    <w:gridCol w:w="467"/>
                    <w:gridCol w:w="467"/>
                    <w:gridCol w:w="458"/>
                  </w:tblGrid>
                  <w:tr w:rsidR="005B42E6" w:rsidRPr="00463F43" w14:paraId="2BB7FC99" w14:textId="77777777" w:rsidTr="002533FB">
                    <w:trPr>
                      <w:trHeight w:val="345"/>
                    </w:trPr>
                    <w:tc>
                      <w:tcPr>
                        <w:tcW w:w="709" w:type="pct"/>
                        <w:tcBorders>
                          <w:bottom w:val="single" w:sz="8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3C9E4550" w14:textId="211363B6" w:rsidR="005B42E6" w:rsidRPr="005B42E6" w:rsidRDefault="00B813A3" w:rsidP="005B42E6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val="en-US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1ED5D7CB" w14:textId="1BE8384A" w:rsidR="005B42E6" w:rsidRPr="00FA3B4A" w:rsidRDefault="00B813A3" w:rsidP="005B42E6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0CC45666" w14:textId="041A4627" w:rsidR="005B42E6" w:rsidRPr="00FA3B4A" w:rsidRDefault="00B813A3" w:rsidP="005B42E6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ME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63333DC0" w14:textId="322C13FA" w:rsidR="005B42E6" w:rsidRPr="00FA3B4A" w:rsidRDefault="00B813A3" w:rsidP="005B42E6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JE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3FD4DF84" w14:textId="79A023A0" w:rsidR="005B42E6" w:rsidRPr="00FA3B4A" w:rsidRDefault="00B813A3" w:rsidP="005B42E6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VE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648FB2F4" w14:textId="10B9B80B" w:rsidR="005B42E6" w:rsidRPr="00FA3B4A" w:rsidRDefault="00B813A3" w:rsidP="005B42E6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3" w:type="pct"/>
                        <w:tcBorders>
                          <w:bottom w:val="single" w:sz="8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77D118F9" w14:textId="7FE41441" w:rsidR="005B42E6" w:rsidRPr="00FA3B4A" w:rsidRDefault="00B813A3" w:rsidP="005B42E6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DI</w:t>
                        </w:r>
                      </w:p>
                    </w:tc>
                  </w:tr>
                  <w:tr w:rsidR="007B13E3" w:rsidRPr="00463F43" w14:paraId="782B7A79" w14:textId="77777777" w:rsidTr="002533FB">
                    <w:trPr>
                      <w:trHeight w:val="402"/>
                    </w:trPr>
                    <w:tc>
                      <w:tcPr>
                        <w:tcW w:w="709" w:type="pct"/>
                        <w:tcBorders>
                          <w:top w:val="single" w:sz="8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4C62420A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463F43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708C45E8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463F43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5062D209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463F43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7A208DBD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463F43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4DEA9022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463F43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3AA84796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463F43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3" w:type="pct"/>
                        <w:tcBorders>
                          <w:top w:val="single" w:sz="8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64CF1A29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463F43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B13E3" w:rsidRPr="00463F43" w14:paraId="7D03FC5F" w14:textId="77777777" w:rsidTr="005B42E6">
                    <w:trPr>
                      <w:trHeight w:val="431"/>
                    </w:trPr>
                    <w:tc>
                      <w:tcPr>
                        <w:tcW w:w="709" w:type="pct"/>
                        <w:shd w:val="clear" w:color="auto" w:fill="FFFFFF" w:themeFill="background1"/>
                        <w:vAlign w:val="center"/>
                      </w:tcPr>
                      <w:p w14:paraId="37065D28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0A30A246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06CE09A3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29545A27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24135CE4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15DF5EB0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3" w:type="pct"/>
                        <w:shd w:val="clear" w:color="auto" w:fill="FFFFFF" w:themeFill="background1"/>
                        <w:vAlign w:val="center"/>
                      </w:tcPr>
                      <w:p w14:paraId="354040D5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B13E3" w:rsidRPr="00463F43" w14:paraId="4FA2405F" w14:textId="77777777" w:rsidTr="005B42E6">
                    <w:trPr>
                      <w:trHeight w:val="402"/>
                    </w:trPr>
                    <w:tc>
                      <w:tcPr>
                        <w:tcW w:w="709" w:type="pct"/>
                        <w:shd w:val="clear" w:color="auto" w:fill="FFFFFF" w:themeFill="background1"/>
                        <w:vAlign w:val="center"/>
                      </w:tcPr>
                      <w:p w14:paraId="1CF5D647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1E2A2EBF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53501DC4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4392D3E0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72D712E3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3FFC787D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3" w:type="pct"/>
                        <w:shd w:val="clear" w:color="auto" w:fill="FFFFFF" w:themeFill="background1"/>
                        <w:vAlign w:val="center"/>
                      </w:tcPr>
                      <w:p w14:paraId="53A72E26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B13E3" w:rsidRPr="00463F43" w14:paraId="07F44C65" w14:textId="77777777" w:rsidTr="005B42E6">
                    <w:trPr>
                      <w:trHeight w:val="402"/>
                    </w:trPr>
                    <w:tc>
                      <w:tcPr>
                        <w:tcW w:w="709" w:type="pct"/>
                        <w:shd w:val="clear" w:color="auto" w:fill="FFFFFF" w:themeFill="background1"/>
                        <w:vAlign w:val="center"/>
                      </w:tcPr>
                      <w:p w14:paraId="1E8C4AD0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071EE04A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468F1860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7AA6FC21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73237559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3259BECF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3" w:type="pct"/>
                        <w:shd w:val="clear" w:color="auto" w:fill="FFFFFF" w:themeFill="background1"/>
                        <w:vAlign w:val="center"/>
                      </w:tcPr>
                      <w:p w14:paraId="37F9DF32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B13E3" w:rsidRPr="00463F43" w14:paraId="4F16CD7A" w14:textId="77777777" w:rsidTr="005B42E6">
                    <w:trPr>
                      <w:trHeight w:val="402"/>
                    </w:trPr>
                    <w:tc>
                      <w:tcPr>
                        <w:tcW w:w="709" w:type="pct"/>
                        <w:shd w:val="clear" w:color="auto" w:fill="FFFFFF" w:themeFill="background1"/>
                        <w:vAlign w:val="center"/>
                      </w:tcPr>
                      <w:p w14:paraId="42238041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66FC14FA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6FBDB314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5B8BF48F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2331FA2D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4F575D39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3" w:type="pct"/>
                        <w:shd w:val="clear" w:color="auto" w:fill="FFFFFF" w:themeFill="background1"/>
                        <w:vAlign w:val="center"/>
                      </w:tcPr>
                      <w:p w14:paraId="65A03B7B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B13E3" w:rsidRPr="00463F43" w14:paraId="4A036A08" w14:textId="77777777" w:rsidTr="005B42E6">
                    <w:trPr>
                      <w:trHeight w:val="431"/>
                    </w:trPr>
                    <w:tc>
                      <w:tcPr>
                        <w:tcW w:w="709" w:type="pct"/>
                        <w:shd w:val="clear" w:color="auto" w:fill="FFFFFF" w:themeFill="background1"/>
                        <w:vAlign w:val="center"/>
                      </w:tcPr>
                      <w:p w14:paraId="38D59B76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75B9C50C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72C94CA0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2F8D8C4A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644BB797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47CF0B59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3" w:type="pct"/>
                        <w:shd w:val="clear" w:color="auto" w:fill="FFFFFF" w:themeFill="background1"/>
                        <w:vAlign w:val="center"/>
                      </w:tcPr>
                      <w:p w14:paraId="6CF339F5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0007A2D5" w14:textId="77777777" w:rsidR="0044567C" w:rsidRPr="00463F43" w:rsidRDefault="0044567C" w:rsidP="007B13E3">
                  <w:pPr>
                    <w:spacing w:after="40"/>
                    <w:rPr>
                      <w:rFonts w:ascii="Century Gothic" w:hAnsi="Century Gothic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50" w:type="pct"/>
                  <w:shd w:val="clear" w:color="auto" w:fill="auto"/>
                </w:tcPr>
                <w:p w14:paraId="3FFE6466" w14:textId="77777777" w:rsidR="0044567C" w:rsidRPr="00463F43" w:rsidRDefault="0044567C" w:rsidP="007B13E3">
                  <w:pPr>
                    <w:spacing w:after="40"/>
                    <w:rPr>
                      <w:rFonts w:ascii="Century Gothic" w:hAnsi="Century Gothic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429" w:type="pct"/>
                  <w:shd w:val="clear" w:color="auto" w:fill="C00000"/>
                </w:tcPr>
                <w:p w14:paraId="1D5E7E8A" w14:textId="0DE311A3" w:rsidR="0044567C" w:rsidRPr="00463F43" w:rsidRDefault="00B813A3" w:rsidP="007B13E3">
                  <w:pPr>
                    <w:pStyle w:val="Months"/>
                    <w:jc w:val="center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36"/>
                      <w:szCs w:val="36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36"/>
                      <w:szCs w:val="36"/>
                      <w:lang w:bidi="ru-RU"/>
                    </w:rPr>
                    <w:t>AOÛT</w:t>
                  </w:r>
                </w:p>
                <w:tbl>
                  <w:tblPr>
                    <w:tblStyle w:val="CalendarTable"/>
                    <w:tblW w:w="4998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1"/>
                    <w:gridCol w:w="464"/>
                    <w:gridCol w:w="469"/>
                    <w:gridCol w:w="469"/>
                    <w:gridCol w:w="469"/>
                    <w:gridCol w:w="469"/>
                    <w:gridCol w:w="458"/>
                  </w:tblGrid>
                  <w:tr w:rsidR="005B42E6" w:rsidRPr="00463F43" w14:paraId="3D8D21B3" w14:textId="77777777" w:rsidTr="002533FB">
                    <w:trPr>
                      <w:trHeight w:val="345"/>
                    </w:trPr>
                    <w:tc>
                      <w:tcPr>
                        <w:tcW w:w="706" w:type="pct"/>
                        <w:tcBorders>
                          <w:bottom w:val="single" w:sz="8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4D29414F" w14:textId="0D50847F" w:rsidR="005B42E6" w:rsidRPr="005B42E6" w:rsidRDefault="00B813A3" w:rsidP="005B42E6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val="en-US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2" w:type="pct"/>
                        <w:tcBorders>
                          <w:bottom w:val="single" w:sz="8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42BB50FC" w14:textId="2112EACE" w:rsidR="005B42E6" w:rsidRPr="00FA3B4A" w:rsidRDefault="00B813A3" w:rsidP="005B42E6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20" w:type="pct"/>
                        <w:tcBorders>
                          <w:bottom w:val="single" w:sz="8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271EB2DC" w14:textId="0B3490B6" w:rsidR="005B42E6" w:rsidRPr="00FA3B4A" w:rsidRDefault="00B813A3" w:rsidP="005B42E6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ME</w:t>
                        </w:r>
                      </w:p>
                    </w:tc>
                    <w:tc>
                      <w:tcPr>
                        <w:tcW w:w="720" w:type="pct"/>
                        <w:tcBorders>
                          <w:bottom w:val="single" w:sz="8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5FC05732" w14:textId="0FD3D14C" w:rsidR="005B42E6" w:rsidRPr="00FA3B4A" w:rsidRDefault="00B813A3" w:rsidP="005B42E6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JE</w:t>
                        </w:r>
                      </w:p>
                    </w:tc>
                    <w:tc>
                      <w:tcPr>
                        <w:tcW w:w="720" w:type="pct"/>
                        <w:tcBorders>
                          <w:bottom w:val="single" w:sz="8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70DDF89F" w14:textId="47179937" w:rsidR="005B42E6" w:rsidRPr="00FA3B4A" w:rsidRDefault="00B813A3" w:rsidP="005B42E6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VE</w:t>
                        </w:r>
                      </w:p>
                    </w:tc>
                    <w:tc>
                      <w:tcPr>
                        <w:tcW w:w="720" w:type="pct"/>
                        <w:tcBorders>
                          <w:bottom w:val="single" w:sz="8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0E97D557" w14:textId="17BEBA6D" w:rsidR="005B42E6" w:rsidRPr="00FA3B4A" w:rsidRDefault="00B813A3" w:rsidP="005B42E6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2" w:type="pct"/>
                        <w:tcBorders>
                          <w:bottom w:val="single" w:sz="8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71E01B88" w14:textId="091E3A3A" w:rsidR="005B42E6" w:rsidRPr="00FA3B4A" w:rsidRDefault="00B813A3" w:rsidP="005B42E6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DI</w:t>
                        </w:r>
                      </w:p>
                    </w:tc>
                  </w:tr>
                  <w:tr w:rsidR="007B13E3" w:rsidRPr="00463F43" w14:paraId="25802C23" w14:textId="77777777" w:rsidTr="002533FB">
                    <w:trPr>
                      <w:trHeight w:val="402"/>
                    </w:trPr>
                    <w:tc>
                      <w:tcPr>
                        <w:tcW w:w="706" w:type="pct"/>
                        <w:tcBorders>
                          <w:top w:val="single" w:sz="8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6A529C14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463F43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2" w:type="pct"/>
                        <w:tcBorders>
                          <w:top w:val="single" w:sz="8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7E3A931D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463F43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tcBorders>
                          <w:top w:val="single" w:sz="8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282AB64C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463F43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tcBorders>
                          <w:top w:val="single" w:sz="8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09A057B5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463F43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tcBorders>
                          <w:top w:val="single" w:sz="8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675162EA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463F43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tcBorders>
                          <w:top w:val="single" w:sz="8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384C92A2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463F43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2" w:type="pct"/>
                        <w:tcBorders>
                          <w:top w:val="single" w:sz="8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6CA232B5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463F43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B13E3" w:rsidRPr="00463F43" w14:paraId="0DEF68E6" w14:textId="77777777" w:rsidTr="005B42E6">
                    <w:trPr>
                      <w:trHeight w:val="431"/>
                    </w:trPr>
                    <w:tc>
                      <w:tcPr>
                        <w:tcW w:w="706" w:type="pct"/>
                        <w:shd w:val="clear" w:color="auto" w:fill="FFFFFF" w:themeFill="background1"/>
                        <w:vAlign w:val="center"/>
                      </w:tcPr>
                      <w:p w14:paraId="412A0139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2" w:type="pct"/>
                        <w:shd w:val="clear" w:color="auto" w:fill="FFFFFF" w:themeFill="background1"/>
                        <w:vAlign w:val="center"/>
                      </w:tcPr>
                      <w:p w14:paraId="037DBEA1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FFFFFF" w:themeFill="background1"/>
                        <w:vAlign w:val="center"/>
                      </w:tcPr>
                      <w:p w14:paraId="0A06CE94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FFFFFF" w:themeFill="background1"/>
                        <w:vAlign w:val="center"/>
                      </w:tcPr>
                      <w:p w14:paraId="422FBE0F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FFFFFF" w:themeFill="background1"/>
                        <w:vAlign w:val="center"/>
                      </w:tcPr>
                      <w:p w14:paraId="3C9B2B6D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FFFFFF" w:themeFill="background1"/>
                        <w:vAlign w:val="center"/>
                      </w:tcPr>
                      <w:p w14:paraId="27DDD69B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2" w:type="pct"/>
                        <w:shd w:val="clear" w:color="auto" w:fill="FFFFFF" w:themeFill="background1"/>
                        <w:vAlign w:val="center"/>
                      </w:tcPr>
                      <w:p w14:paraId="047EC244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B13E3" w:rsidRPr="00463F43" w14:paraId="14EE2C72" w14:textId="77777777" w:rsidTr="005B42E6">
                    <w:trPr>
                      <w:trHeight w:val="402"/>
                    </w:trPr>
                    <w:tc>
                      <w:tcPr>
                        <w:tcW w:w="706" w:type="pct"/>
                        <w:shd w:val="clear" w:color="auto" w:fill="FFFFFF" w:themeFill="background1"/>
                        <w:vAlign w:val="center"/>
                      </w:tcPr>
                      <w:p w14:paraId="3497E9E4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2" w:type="pct"/>
                        <w:shd w:val="clear" w:color="auto" w:fill="FFFFFF" w:themeFill="background1"/>
                        <w:vAlign w:val="center"/>
                      </w:tcPr>
                      <w:p w14:paraId="42F49B5B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FFFFFF" w:themeFill="background1"/>
                        <w:vAlign w:val="center"/>
                      </w:tcPr>
                      <w:p w14:paraId="3CF8CF7F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FFFFFF" w:themeFill="background1"/>
                        <w:vAlign w:val="center"/>
                      </w:tcPr>
                      <w:p w14:paraId="303D0205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FFFFFF" w:themeFill="background1"/>
                        <w:vAlign w:val="center"/>
                      </w:tcPr>
                      <w:p w14:paraId="2F834D37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FFFFFF" w:themeFill="background1"/>
                        <w:vAlign w:val="center"/>
                      </w:tcPr>
                      <w:p w14:paraId="5B35F0D3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2" w:type="pct"/>
                        <w:shd w:val="clear" w:color="auto" w:fill="FFFFFF" w:themeFill="background1"/>
                        <w:vAlign w:val="center"/>
                      </w:tcPr>
                      <w:p w14:paraId="3F64B12F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B13E3" w:rsidRPr="00463F43" w14:paraId="3E883210" w14:textId="77777777" w:rsidTr="005B42E6">
                    <w:trPr>
                      <w:trHeight w:val="402"/>
                    </w:trPr>
                    <w:tc>
                      <w:tcPr>
                        <w:tcW w:w="706" w:type="pct"/>
                        <w:shd w:val="clear" w:color="auto" w:fill="FFFFFF" w:themeFill="background1"/>
                        <w:vAlign w:val="center"/>
                      </w:tcPr>
                      <w:p w14:paraId="102BD920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2" w:type="pct"/>
                        <w:shd w:val="clear" w:color="auto" w:fill="FFFFFF" w:themeFill="background1"/>
                        <w:vAlign w:val="center"/>
                      </w:tcPr>
                      <w:p w14:paraId="7D354D94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FFFFFF" w:themeFill="background1"/>
                        <w:vAlign w:val="center"/>
                      </w:tcPr>
                      <w:p w14:paraId="00EE265F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FFFFFF" w:themeFill="background1"/>
                        <w:vAlign w:val="center"/>
                      </w:tcPr>
                      <w:p w14:paraId="4B42CAE0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FFFFFF" w:themeFill="background1"/>
                        <w:vAlign w:val="center"/>
                      </w:tcPr>
                      <w:p w14:paraId="5C6DCE56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FFFFFF" w:themeFill="background1"/>
                        <w:vAlign w:val="center"/>
                      </w:tcPr>
                      <w:p w14:paraId="7B91B22C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2" w:type="pct"/>
                        <w:shd w:val="clear" w:color="auto" w:fill="FFFFFF" w:themeFill="background1"/>
                        <w:vAlign w:val="center"/>
                      </w:tcPr>
                      <w:p w14:paraId="1F6D48A2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B13E3" w:rsidRPr="00463F43" w14:paraId="3607BCCC" w14:textId="77777777" w:rsidTr="005B42E6">
                    <w:trPr>
                      <w:trHeight w:val="402"/>
                    </w:trPr>
                    <w:tc>
                      <w:tcPr>
                        <w:tcW w:w="706" w:type="pct"/>
                        <w:shd w:val="clear" w:color="auto" w:fill="FFFFFF" w:themeFill="background1"/>
                        <w:vAlign w:val="center"/>
                      </w:tcPr>
                      <w:p w14:paraId="09F56708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2" w:type="pct"/>
                        <w:shd w:val="clear" w:color="auto" w:fill="FFFFFF" w:themeFill="background1"/>
                        <w:vAlign w:val="center"/>
                      </w:tcPr>
                      <w:p w14:paraId="267E61DE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FFFFFF" w:themeFill="background1"/>
                        <w:vAlign w:val="center"/>
                      </w:tcPr>
                      <w:p w14:paraId="597D51D2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FFFFFF" w:themeFill="background1"/>
                        <w:vAlign w:val="center"/>
                      </w:tcPr>
                      <w:p w14:paraId="37B8CCC4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FFFFFF" w:themeFill="background1"/>
                        <w:vAlign w:val="center"/>
                      </w:tcPr>
                      <w:p w14:paraId="47944F1F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FFFFFF" w:themeFill="background1"/>
                        <w:vAlign w:val="center"/>
                      </w:tcPr>
                      <w:p w14:paraId="1FAC42E3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2" w:type="pct"/>
                        <w:shd w:val="clear" w:color="auto" w:fill="FFFFFF" w:themeFill="background1"/>
                        <w:vAlign w:val="center"/>
                      </w:tcPr>
                      <w:p w14:paraId="2E8EC426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533F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B13E3" w:rsidRPr="00463F43" w14:paraId="703346BF" w14:textId="77777777" w:rsidTr="005B42E6">
                    <w:trPr>
                      <w:trHeight w:val="431"/>
                    </w:trPr>
                    <w:tc>
                      <w:tcPr>
                        <w:tcW w:w="706" w:type="pct"/>
                        <w:shd w:val="clear" w:color="auto" w:fill="FFFFFF" w:themeFill="background1"/>
                        <w:vAlign w:val="center"/>
                      </w:tcPr>
                      <w:p w14:paraId="61E2B387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533F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533F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533F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533F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2" w:type="pct"/>
                        <w:shd w:val="clear" w:color="auto" w:fill="FFFFFF" w:themeFill="background1"/>
                        <w:vAlign w:val="center"/>
                      </w:tcPr>
                      <w:p w14:paraId="510E1E94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533F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533F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533F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FFFFFF" w:themeFill="background1"/>
                        <w:vAlign w:val="center"/>
                      </w:tcPr>
                      <w:p w14:paraId="25B7FA1F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20" w:type="pct"/>
                        <w:shd w:val="clear" w:color="auto" w:fill="FFFFFF" w:themeFill="background1"/>
                        <w:vAlign w:val="center"/>
                      </w:tcPr>
                      <w:p w14:paraId="1E032F63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20" w:type="pct"/>
                        <w:shd w:val="clear" w:color="auto" w:fill="FFFFFF" w:themeFill="background1"/>
                        <w:vAlign w:val="center"/>
                      </w:tcPr>
                      <w:p w14:paraId="7B3D9E4F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20" w:type="pct"/>
                        <w:shd w:val="clear" w:color="auto" w:fill="FFFFFF" w:themeFill="background1"/>
                        <w:vAlign w:val="center"/>
                      </w:tcPr>
                      <w:p w14:paraId="05EF497E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2" w:type="pct"/>
                        <w:shd w:val="clear" w:color="auto" w:fill="FFFFFF" w:themeFill="background1"/>
                        <w:vAlign w:val="center"/>
                      </w:tcPr>
                      <w:p w14:paraId="47E325F0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7A2DF010" w14:textId="77777777" w:rsidR="0044567C" w:rsidRPr="00463F43" w:rsidRDefault="0044567C" w:rsidP="007B13E3">
                  <w:pPr>
                    <w:spacing w:after="40"/>
                    <w:rPr>
                      <w:rFonts w:ascii="Century Gothic" w:hAnsi="Century Gothic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50" w:type="pct"/>
                  <w:shd w:val="clear" w:color="auto" w:fill="auto"/>
                </w:tcPr>
                <w:p w14:paraId="4F5F9E8E" w14:textId="77777777" w:rsidR="0044567C" w:rsidRPr="00463F43" w:rsidRDefault="0044567C" w:rsidP="007B13E3">
                  <w:pPr>
                    <w:spacing w:after="40"/>
                    <w:rPr>
                      <w:rFonts w:ascii="Century Gothic" w:hAnsi="Century Gothic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429" w:type="pct"/>
                  <w:shd w:val="clear" w:color="auto" w:fill="C00000"/>
                </w:tcPr>
                <w:p w14:paraId="22529A75" w14:textId="3330DCDF" w:rsidR="0044567C" w:rsidRPr="00463F43" w:rsidRDefault="00B813A3" w:rsidP="007B13E3">
                  <w:pPr>
                    <w:pStyle w:val="Months"/>
                    <w:jc w:val="center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36"/>
                      <w:szCs w:val="36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36"/>
                      <w:szCs w:val="36"/>
                      <w:lang w:bidi="ru-RU"/>
                    </w:rPr>
                    <w:t>SEPTEMBRE</w:t>
                  </w:r>
                </w:p>
                <w:tbl>
                  <w:tblPr>
                    <w:tblStyle w:val="CalendarTable"/>
                    <w:tblW w:w="4998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3"/>
                    <w:gridCol w:w="466"/>
                    <w:gridCol w:w="468"/>
                    <w:gridCol w:w="468"/>
                    <w:gridCol w:w="468"/>
                    <w:gridCol w:w="468"/>
                    <w:gridCol w:w="458"/>
                  </w:tblGrid>
                  <w:tr w:rsidR="005B42E6" w:rsidRPr="00463F43" w14:paraId="1D9338D4" w14:textId="77777777" w:rsidTr="002533FB">
                    <w:trPr>
                      <w:trHeight w:val="345"/>
                    </w:trPr>
                    <w:tc>
                      <w:tcPr>
                        <w:tcW w:w="709" w:type="pct"/>
                        <w:tcBorders>
                          <w:bottom w:val="single" w:sz="8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55FC516B" w14:textId="0F075577" w:rsidR="005B42E6" w:rsidRPr="005B42E6" w:rsidRDefault="00B813A3" w:rsidP="005B42E6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val="en-US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8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4BCC6AAF" w14:textId="7B2839B3" w:rsidR="005B42E6" w:rsidRPr="00FA3B4A" w:rsidRDefault="00B813A3" w:rsidP="005B42E6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7C259C3A" w14:textId="70EC6CA2" w:rsidR="005B42E6" w:rsidRPr="00FA3B4A" w:rsidRDefault="00B813A3" w:rsidP="005B42E6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ME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49E76969" w14:textId="46C4CFE9" w:rsidR="005B42E6" w:rsidRPr="00FA3B4A" w:rsidRDefault="00B813A3" w:rsidP="005B42E6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JE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4DC3C33A" w14:textId="77ECA3C2" w:rsidR="005B42E6" w:rsidRPr="00FA3B4A" w:rsidRDefault="00B813A3" w:rsidP="005B42E6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VE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6A2558FE" w14:textId="7D0CC4B1" w:rsidR="005B42E6" w:rsidRPr="00FA3B4A" w:rsidRDefault="00B813A3" w:rsidP="005B42E6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2" w:type="pct"/>
                        <w:tcBorders>
                          <w:bottom w:val="single" w:sz="8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35D3E8B5" w14:textId="61438863" w:rsidR="005B42E6" w:rsidRPr="00FA3B4A" w:rsidRDefault="00B813A3" w:rsidP="005B42E6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DI</w:t>
                        </w:r>
                      </w:p>
                    </w:tc>
                  </w:tr>
                  <w:tr w:rsidR="007B13E3" w:rsidRPr="00463F43" w14:paraId="5A623EAC" w14:textId="77777777" w:rsidTr="002533FB">
                    <w:trPr>
                      <w:trHeight w:val="402"/>
                    </w:trPr>
                    <w:tc>
                      <w:tcPr>
                        <w:tcW w:w="709" w:type="pct"/>
                        <w:tcBorders>
                          <w:top w:val="single" w:sz="8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33F7E506" w14:textId="77777777" w:rsidR="007B1072" w:rsidRPr="00463F4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463F43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8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4819E003" w14:textId="77777777" w:rsidR="007B1072" w:rsidRPr="00463F4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463F43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23B39BD9" w14:textId="77777777" w:rsidR="007B1072" w:rsidRPr="00463F4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463F43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533F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3C6E959F" w14:textId="77777777" w:rsidR="007B1072" w:rsidRPr="00463F4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463F43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533F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796EBAAB" w14:textId="77777777" w:rsidR="007B1072" w:rsidRPr="00463F4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463F43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533F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27FC1E05" w14:textId="77777777" w:rsidR="007B1072" w:rsidRPr="00463F4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463F43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2" w:type="pct"/>
                        <w:tcBorders>
                          <w:top w:val="single" w:sz="8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0E186EE0" w14:textId="77777777" w:rsidR="007B1072" w:rsidRPr="00463F4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463F43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B13E3" w:rsidRPr="00463F43" w14:paraId="40F60A3D" w14:textId="77777777" w:rsidTr="005B42E6">
                    <w:trPr>
                      <w:trHeight w:val="431"/>
                    </w:trPr>
                    <w:tc>
                      <w:tcPr>
                        <w:tcW w:w="709" w:type="pct"/>
                        <w:shd w:val="clear" w:color="auto" w:fill="FFFFFF" w:themeFill="background1"/>
                        <w:vAlign w:val="center"/>
                      </w:tcPr>
                      <w:p w14:paraId="060B2847" w14:textId="77777777" w:rsidR="007B1072" w:rsidRPr="00463F4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7514CC75" w14:textId="77777777" w:rsidR="007B1072" w:rsidRPr="00463F4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39F4AC33" w14:textId="77777777" w:rsidR="007B1072" w:rsidRPr="00463F4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7A7EF891" w14:textId="77777777" w:rsidR="007B1072" w:rsidRPr="00463F4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7412BCEC" w14:textId="77777777" w:rsidR="007B1072" w:rsidRPr="00463F4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0DE69975" w14:textId="77777777" w:rsidR="007B1072" w:rsidRPr="00463F4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2" w:type="pct"/>
                        <w:shd w:val="clear" w:color="auto" w:fill="FFFFFF" w:themeFill="background1"/>
                        <w:vAlign w:val="center"/>
                      </w:tcPr>
                      <w:p w14:paraId="6299CA62" w14:textId="77777777" w:rsidR="007B1072" w:rsidRPr="00463F4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B13E3" w:rsidRPr="00463F43" w14:paraId="5C0F874A" w14:textId="77777777" w:rsidTr="005B42E6">
                    <w:trPr>
                      <w:trHeight w:val="402"/>
                    </w:trPr>
                    <w:tc>
                      <w:tcPr>
                        <w:tcW w:w="709" w:type="pct"/>
                        <w:shd w:val="clear" w:color="auto" w:fill="FFFFFF" w:themeFill="background1"/>
                        <w:vAlign w:val="center"/>
                      </w:tcPr>
                      <w:p w14:paraId="39F38A92" w14:textId="77777777" w:rsidR="007B1072" w:rsidRPr="00463F4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4F17D6A9" w14:textId="77777777" w:rsidR="007B1072" w:rsidRPr="00463F4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6092E024" w14:textId="77777777" w:rsidR="007B1072" w:rsidRPr="00463F4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7DADC19B" w14:textId="77777777" w:rsidR="007B1072" w:rsidRPr="00463F4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0DE9532B" w14:textId="77777777" w:rsidR="007B1072" w:rsidRPr="00463F4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4B2855D6" w14:textId="77777777" w:rsidR="007B1072" w:rsidRPr="00463F4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2" w:type="pct"/>
                        <w:shd w:val="clear" w:color="auto" w:fill="FFFFFF" w:themeFill="background1"/>
                        <w:vAlign w:val="center"/>
                      </w:tcPr>
                      <w:p w14:paraId="6571DBF1" w14:textId="77777777" w:rsidR="007B1072" w:rsidRPr="00463F4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B13E3" w:rsidRPr="00463F43" w14:paraId="66516EE3" w14:textId="77777777" w:rsidTr="005B42E6">
                    <w:trPr>
                      <w:trHeight w:val="402"/>
                    </w:trPr>
                    <w:tc>
                      <w:tcPr>
                        <w:tcW w:w="709" w:type="pct"/>
                        <w:shd w:val="clear" w:color="auto" w:fill="FFFFFF" w:themeFill="background1"/>
                        <w:vAlign w:val="center"/>
                      </w:tcPr>
                      <w:p w14:paraId="5AC5FA72" w14:textId="77777777" w:rsidR="007B1072" w:rsidRPr="00463F4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7825DC13" w14:textId="77777777" w:rsidR="007B1072" w:rsidRPr="00463F4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5F78BDFC" w14:textId="77777777" w:rsidR="007B1072" w:rsidRPr="00463F4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361D5AC4" w14:textId="77777777" w:rsidR="007B1072" w:rsidRPr="00463F4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1F2FF276" w14:textId="77777777" w:rsidR="007B1072" w:rsidRPr="00463F4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0D7569DE" w14:textId="77777777" w:rsidR="007B1072" w:rsidRPr="00463F4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2" w:type="pct"/>
                        <w:shd w:val="clear" w:color="auto" w:fill="FFFFFF" w:themeFill="background1"/>
                        <w:vAlign w:val="center"/>
                      </w:tcPr>
                      <w:p w14:paraId="6C6B2AAF" w14:textId="77777777" w:rsidR="007B1072" w:rsidRPr="00463F4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B13E3" w:rsidRPr="00463F43" w14:paraId="1C318384" w14:textId="77777777" w:rsidTr="005B42E6">
                    <w:trPr>
                      <w:trHeight w:val="402"/>
                    </w:trPr>
                    <w:tc>
                      <w:tcPr>
                        <w:tcW w:w="709" w:type="pct"/>
                        <w:shd w:val="clear" w:color="auto" w:fill="FFFFFF" w:themeFill="background1"/>
                        <w:vAlign w:val="center"/>
                      </w:tcPr>
                      <w:p w14:paraId="5D17E948" w14:textId="77777777" w:rsidR="007B1072" w:rsidRPr="00463F4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795D61CB" w14:textId="77777777" w:rsidR="007B1072" w:rsidRPr="00463F4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0E7DA581" w14:textId="77777777" w:rsidR="007B1072" w:rsidRPr="00463F4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054309FA" w14:textId="77777777" w:rsidR="007B1072" w:rsidRPr="00463F4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77E27390" w14:textId="77777777" w:rsidR="007B1072" w:rsidRPr="00463F4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457860E9" w14:textId="77777777" w:rsidR="007B1072" w:rsidRPr="00463F4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2" w:type="pct"/>
                        <w:shd w:val="clear" w:color="auto" w:fill="FFFFFF" w:themeFill="background1"/>
                        <w:vAlign w:val="center"/>
                      </w:tcPr>
                      <w:p w14:paraId="362A9F64" w14:textId="77777777" w:rsidR="007B1072" w:rsidRPr="00463F4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B13E3" w:rsidRPr="00463F43" w14:paraId="768BF4E4" w14:textId="77777777" w:rsidTr="005B42E6">
                    <w:trPr>
                      <w:trHeight w:val="431"/>
                    </w:trPr>
                    <w:tc>
                      <w:tcPr>
                        <w:tcW w:w="709" w:type="pct"/>
                        <w:shd w:val="clear" w:color="auto" w:fill="FFFFFF" w:themeFill="background1"/>
                        <w:vAlign w:val="center"/>
                      </w:tcPr>
                      <w:p w14:paraId="328F1DAB" w14:textId="77777777" w:rsidR="007B1072" w:rsidRPr="00463F4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3772043C" w14:textId="77777777" w:rsidR="007B1072" w:rsidRPr="00463F4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2C1946D8" w14:textId="77777777" w:rsidR="007B1072" w:rsidRPr="00463F4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60BF8629" w14:textId="77777777" w:rsidR="007B1072" w:rsidRPr="00463F4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2E8ACDDA" w14:textId="77777777" w:rsidR="007B1072" w:rsidRPr="00463F4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1E0800CF" w14:textId="77777777" w:rsidR="007B1072" w:rsidRPr="00463F4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2" w:type="pct"/>
                        <w:shd w:val="clear" w:color="auto" w:fill="FFFFFF" w:themeFill="background1"/>
                        <w:vAlign w:val="center"/>
                      </w:tcPr>
                      <w:p w14:paraId="3413CC28" w14:textId="77777777" w:rsidR="007B1072" w:rsidRPr="00463F4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723ED147" w14:textId="77777777" w:rsidR="0044567C" w:rsidRPr="00463F43" w:rsidRDefault="0044567C" w:rsidP="007B13E3">
                  <w:pPr>
                    <w:spacing w:after="40"/>
                    <w:rPr>
                      <w:rFonts w:ascii="Century Gothic" w:hAnsi="Century Gothic"/>
                      <w:b/>
                      <w:bCs/>
                      <w:noProof/>
                      <w:color w:val="auto"/>
                    </w:rPr>
                  </w:pPr>
                </w:p>
              </w:tc>
            </w:tr>
            <w:tr w:rsidR="007B13E3" w:rsidRPr="00463F43" w14:paraId="6E7F7947" w14:textId="77777777" w:rsidTr="002533FB">
              <w:trPr>
                <w:trHeight w:hRule="exact" w:val="207"/>
              </w:trPr>
              <w:tc>
                <w:tcPr>
                  <w:tcW w:w="1429" w:type="pct"/>
                  <w:shd w:val="clear" w:color="auto" w:fill="auto"/>
                </w:tcPr>
                <w:p w14:paraId="73394AD1" w14:textId="77777777" w:rsidR="0044567C" w:rsidRPr="00463F43" w:rsidRDefault="0044567C" w:rsidP="007B13E3">
                  <w:pPr>
                    <w:spacing w:after="40"/>
                    <w:rPr>
                      <w:rFonts w:ascii="Century Gothic" w:hAnsi="Century Gothic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50" w:type="pct"/>
                  <w:shd w:val="clear" w:color="auto" w:fill="auto"/>
                </w:tcPr>
                <w:p w14:paraId="77F836AC" w14:textId="77777777" w:rsidR="0044567C" w:rsidRPr="00463F43" w:rsidRDefault="0044567C" w:rsidP="007B13E3">
                  <w:pPr>
                    <w:spacing w:after="40"/>
                    <w:rPr>
                      <w:rFonts w:ascii="Century Gothic" w:hAnsi="Century Gothic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429" w:type="pct"/>
                  <w:shd w:val="clear" w:color="auto" w:fill="auto"/>
                </w:tcPr>
                <w:p w14:paraId="08566357" w14:textId="77777777" w:rsidR="0044567C" w:rsidRPr="00463F43" w:rsidRDefault="0044567C" w:rsidP="007B13E3">
                  <w:pPr>
                    <w:spacing w:after="40"/>
                    <w:rPr>
                      <w:rFonts w:ascii="Century Gothic" w:hAnsi="Century Gothic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50" w:type="pct"/>
                  <w:shd w:val="clear" w:color="auto" w:fill="auto"/>
                </w:tcPr>
                <w:p w14:paraId="752DC802" w14:textId="77777777" w:rsidR="0044567C" w:rsidRPr="00463F43" w:rsidRDefault="0044567C" w:rsidP="007B13E3">
                  <w:pPr>
                    <w:spacing w:after="40"/>
                    <w:rPr>
                      <w:rFonts w:ascii="Century Gothic" w:hAnsi="Century Gothic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429" w:type="pct"/>
                  <w:shd w:val="clear" w:color="auto" w:fill="auto"/>
                </w:tcPr>
                <w:p w14:paraId="785EF8E6" w14:textId="77777777" w:rsidR="0044567C" w:rsidRPr="00463F43" w:rsidRDefault="0044567C" w:rsidP="007B13E3">
                  <w:pPr>
                    <w:spacing w:after="40"/>
                    <w:rPr>
                      <w:rFonts w:ascii="Century Gothic" w:hAnsi="Century Gothic"/>
                      <w:b/>
                      <w:bCs/>
                      <w:noProof/>
                      <w:color w:val="auto"/>
                    </w:rPr>
                  </w:pPr>
                </w:p>
              </w:tc>
            </w:tr>
            <w:tr w:rsidR="007B13E3" w:rsidRPr="00463F43" w14:paraId="15B1FE34" w14:textId="77777777" w:rsidTr="002533FB">
              <w:trPr>
                <w:trHeight w:val="3307"/>
              </w:trPr>
              <w:tc>
                <w:tcPr>
                  <w:tcW w:w="1429" w:type="pct"/>
                  <w:shd w:val="clear" w:color="auto" w:fill="C00000"/>
                </w:tcPr>
                <w:p w14:paraId="2B5C7E06" w14:textId="401F3567" w:rsidR="0044567C" w:rsidRPr="00463F43" w:rsidRDefault="00B813A3" w:rsidP="007B13E3">
                  <w:pPr>
                    <w:pStyle w:val="Months"/>
                    <w:jc w:val="center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36"/>
                      <w:szCs w:val="36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36"/>
                      <w:szCs w:val="36"/>
                      <w:lang w:bidi="ru-RU"/>
                    </w:rPr>
                    <w:t>OCTOBRE</w:t>
                  </w:r>
                </w:p>
                <w:tbl>
                  <w:tblPr>
                    <w:tblStyle w:val="CalendarTable"/>
                    <w:tblW w:w="4998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3"/>
                    <w:gridCol w:w="469"/>
                    <w:gridCol w:w="468"/>
                    <w:gridCol w:w="467"/>
                    <w:gridCol w:w="467"/>
                    <w:gridCol w:w="467"/>
                    <w:gridCol w:w="458"/>
                  </w:tblGrid>
                  <w:tr w:rsidR="005B42E6" w:rsidRPr="00463F43" w14:paraId="702C5695" w14:textId="77777777" w:rsidTr="002533FB">
                    <w:trPr>
                      <w:trHeight w:val="345"/>
                    </w:trPr>
                    <w:tc>
                      <w:tcPr>
                        <w:tcW w:w="709" w:type="pct"/>
                        <w:tcBorders>
                          <w:bottom w:val="single" w:sz="8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165B6EF2" w14:textId="21E3348B" w:rsidR="005B42E6" w:rsidRPr="005B42E6" w:rsidRDefault="00B813A3" w:rsidP="005B42E6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val="en-US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4CBBE752" w14:textId="4B55AA87" w:rsidR="005B42E6" w:rsidRPr="00FA3B4A" w:rsidRDefault="00B813A3" w:rsidP="005B42E6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5FA61179" w14:textId="4519B487" w:rsidR="005B42E6" w:rsidRPr="00FA3B4A" w:rsidRDefault="00B813A3" w:rsidP="005B42E6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ME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00F94340" w14:textId="60A344F3" w:rsidR="005B42E6" w:rsidRPr="00FA3B4A" w:rsidRDefault="00B813A3" w:rsidP="005B42E6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JE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75959E20" w14:textId="332FDF18" w:rsidR="005B42E6" w:rsidRPr="00FA3B4A" w:rsidRDefault="00B813A3" w:rsidP="005B42E6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VE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07E03474" w14:textId="2F67299C" w:rsidR="005B42E6" w:rsidRPr="00FA3B4A" w:rsidRDefault="00B813A3" w:rsidP="005B42E6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3" w:type="pct"/>
                        <w:tcBorders>
                          <w:bottom w:val="single" w:sz="8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3F490AB3" w14:textId="453FA1DD" w:rsidR="005B42E6" w:rsidRPr="00FA3B4A" w:rsidRDefault="00B813A3" w:rsidP="005B42E6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DI</w:t>
                        </w:r>
                      </w:p>
                    </w:tc>
                  </w:tr>
                  <w:tr w:rsidR="007B13E3" w:rsidRPr="00463F43" w14:paraId="3A7D2648" w14:textId="77777777" w:rsidTr="002533FB">
                    <w:trPr>
                      <w:trHeight w:val="402"/>
                    </w:trPr>
                    <w:tc>
                      <w:tcPr>
                        <w:tcW w:w="709" w:type="pct"/>
                        <w:tcBorders>
                          <w:top w:val="single" w:sz="8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70027EFF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463F43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2ACEF9FE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463F43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61595AC4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463F43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3BFBF4B5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463F43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4BE7A5FC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463F43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10D79369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463F43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3" w:type="pct"/>
                        <w:tcBorders>
                          <w:top w:val="single" w:sz="8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393ED4F9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463F43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B13E3" w:rsidRPr="00463F43" w14:paraId="04397BAC" w14:textId="77777777" w:rsidTr="005B42E6">
                    <w:trPr>
                      <w:trHeight w:val="431"/>
                    </w:trPr>
                    <w:tc>
                      <w:tcPr>
                        <w:tcW w:w="709" w:type="pct"/>
                        <w:shd w:val="clear" w:color="auto" w:fill="FFFFFF" w:themeFill="background1"/>
                        <w:vAlign w:val="center"/>
                      </w:tcPr>
                      <w:p w14:paraId="6E32591E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1C91C03F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1E88FD8A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08736A02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4EB67E28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4A129D8C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3" w:type="pct"/>
                        <w:shd w:val="clear" w:color="auto" w:fill="FFFFFF" w:themeFill="background1"/>
                        <w:vAlign w:val="center"/>
                      </w:tcPr>
                      <w:p w14:paraId="4732D59B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B13E3" w:rsidRPr="00463F43" w14:paraId="2CCD99BC" w14:textId="77777777" w:rsidTr="005B42E6">
                    <w:trPr>
                      <w:trHeight w:val="402"/>
                    </w:trPr>
                    <w:tc>
                      <w:tcPr>
                        <w:tcW w:w="709" w:type="pct"/>
                        <w:shd w:val="clear" w:color="auto" w:fill="FFFFFF" w:themeFill="background1"/>
                        <w:vAlign w:val="center"/>
                      </w:tcPr>
                      <w:p w14:paraId="2C4A193A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31B69233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441376FC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39C86DD3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592A0E0B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3D69A665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3" w:type="pct"/>
                        <w:shd w:val="clear" w:color="auto" w:fill="FFFFFF" w:themeFill="background1"/>
                        <w:vAlign w:val="center"/>
                      </w:tcPr>
                      <w:p w14:paraId="192147D6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B13E3" w:rsidRPr="00463F43" w14:paraId="152E181E" w14:textId="77777777" w:rsidTr="005B42E6">
                    <w:trPr>
                      <w:trHeight w:val="402"/>
                    </w:trPr>
                    <w:tc>
                      <w:tcPr>
                        <w:tcW w:w="709" w:type="pct"/>
                        <w:shd w:val="clear" w:color="auto" w:fill="FFFFFF" w:themeFill="background1"/>
                        <w:vAlign w:val="center"/>
                      </w:tcPr>
                      <w:p w14:paraId="668F9597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2D6AA8F5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6FE09671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15F86C48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765ECA1D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2D7CB113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3" w:type="pct"/>
                        <w:shd w:val="clear" w:color="auto" w:fill="FFFFFF" w:themeFill="background1"/>
                        <w:vAlign w:val="center"/>
                      </w:tcPr>
                      <w:p w14:paraId="23A1E72B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B13E3" w:rsidRPr="00463F43" w14:paraId="6C1D0883" w14:textId="77777777" w:rsidTr="005B42E6">
                    <w:trPr>
                      <w:trHeight w:val="402"/>
                    </w:trPr>
                    <w:tc>
                      <w:tcPr>
                        <w:tcW w:w="709" w:type="pct"/>
                        <w:shd w:val="clear" w:color="auto" w:fill="FFFFFF" w:themeFill="background1"/>
                        <w:vAlign w:val="center"/>
                      </w:tcPr>
                      <w:p w14:paraId="245FF2EB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0FF6E7CF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0E2799CA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20438698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598F2F23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65103B36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3" w:type="pct"/>
                        <w:shd w:val="clear" w:color="auto" w:fill="FFFFFF" w:themeFill="background1"/>
                        <w:vAlign w:val="center"/>
                      </w:tcPr>
                      <w:p w14:paraId="3ABC7D3B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B13E3" w:rsidRPr="00463F43" w14:paraId="03F03C64" w14:textId="77777777" w:rsidTr="005B42E6">
                    <w:trPr>
                      <w:trHeight w:val="431"/>
                    </w:trPr>
                    <w:tc>
                      <w:tcPr>
                        <w:tcW w:w="709" w:type="pct"/>
                        <w:shd w:val="clear" w:color="auto" w:fill="FFFFFF" w:themeFill="background1"/>
                        <w:vAlign w:val="center"/>
                      </w:tcPr>
                      <w:p w14:paraId="30DC7FC1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161DD3D3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11540EC9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60C7F349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71CD0F2F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62CC6BD8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3" w:type="pct"/>
                        <w:shd w:val="clear" w:color="auto" w:fill="FFFFFF" w:themeFill="background1"/>
                        <w:vAlign w:val="center"/>
                      </w:tcPr>
                      <w:p w14:paraId="57521B5A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32498300" w14:textId="77777777" w:rsidR="0044567C" w:rsidRPr="00463F43" w:rsidRDefault="0044567C" w:rsidP="007B13E3">
                  <w:pPr>
                    <w:spacing w:after="40"/>
                    <w:rPr>
                      <w:rFonts w:ascii="Century Gothic" w:hAnsi="Century Gothic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50" w:type="pct"/>
                  <w:shd w:val="clear" w:color="auto" w:fill="auto"/>
                </w:tcPr>
                <w:p w14:paraId="49335318" w14:textId="77777777" w:rsidR="0044567C" w:rsidRPr="00463F43" w:rsidRDefault="0044567C" w:rsidP="007B13E3">
                  <w:pPr>
                    <w:spacing w:after="40"/>
                    <w:rPr>
                      <w:rFonts w:ascii="Century Gothic" w:hAnsi="Century Gothic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429" w:type="pct"/>
                  <w:shd w:val="clear" w:color="auto" w:fill="C00000"/>
                </w:tcPr>
                <w:p w14:paraId="51078D1E" w14:textId="1547D27A" w:rsidR="0044567C" w:rsidRPr="00463F43" w:rsidRDefault="00B813A3" w:rsidP="007B13E3">
                  <w:pPr>
                    <w:pStyle w:val="Months"/>
                    <w:jc w:val="center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36"/>
                      <w:szCs w:val="36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36"/>
                      <w:szCs w:val="36"/>
                      <w:lang w:bidi="ru-RU"/>
                    </w:rPr>
                    <w:t>NOVEMBRE</w:t>
                  </w:r>
                </w:p>
                <w:tbl>
                  <w:tblPr>
                    <w:tblStyle w:val="CalendarTable"/>
                    <w:tblW w:w="4998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1"/>
                    <w:gridCol w:w="464"/>
                    <w:gridCol w:w="469"/>
                    <w:gridCol w:w="469"/>
                    <w:gridCol w:w="469"/>
                    <w:gridCol w:w="469"/>
                    <w:gridCol w:w="458"/>
                  </w:tblGrid>
                  <w:tr w:rsidR="005B42E6" w:rsidRPr="00463F43" w14:paraId="33B165C0" w14:textId="77777777" w:rsidTr="002533FB">
                    <w:trPr>
                      <w:trHeight w:val="345"/>
                    </w:trPr>
                    <w:tc>
                      <w:tcPr>
                        <w:tcW w:w="706" w:type="pct"/>
                        <w:tcBorders>
                          <w:bottom w:val="single" w:sz="8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29BDAA17" w14:textId="1A0BC943" w:rsidR="005B42E6" w:rsidRPr="005B42E6" w:rsidRDefault="00B813A3" w:rsidP="005B42E6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val="en-US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2" w:type="pct"/>
                        <w:tcBorders>
                          <w:bottom w:val="single" w:sz="8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6C33074C" w14:textId="1B39FEE7" w:rsidR="005B42E6" w:rsidRPr="00FA3B4A" w:rsidRDefault="00B813A3" w:rsidP="005B42E6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20" w:type="pct"/>
                        <w:tcBorders>
                          <w:bottom w:val="single" w:sz="8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7CABF1BB" w14:textId="67D85547" w:rsidR="005B42E6" w:rsidRPr="00FA3B4A" w:rsidRDefault="00B813A3" w:rsidP="005B42E6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ME</w:t>
                        </w:r>
                      </w:p>
                    </w:tc>
                    <w:tc>
                      <w:tcPr>
                        <w:tcW w:w="720" w:type="pct"/>
                        <w:tcBorders>
                          <w:bottom w:val="single" w:sz="8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6B658E57" w14:textId="75531BF3" w:rsidR="005B42E6" w:rsidRPr="00FA3B4A" w:rsidRDefault="00B813A3" w:rsidP="005B42E6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JE</w:t>
                        </w:r>
                      </w:p>
                    </w:tc>
                    <w:tc>
                      <w:tcPr>
                        <w:tcW w:w="720" w:type="pct"/>
                        <w:tcBorders>
                          <w:bottom w:val="single" w:sz="8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32127FBD" w14:textId="4B1856EC" w:rsidR="005B42E6" w:rsidRPr="00FA3B4A" w:rsidRDefault="00B813A3" w:rsidP="005B42E6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VE</w:t>
                        </w:r>
                      </w:p>
                    </w:tc>
                    <w:tc>
                      <w:tcPr>
                        <w:tcW w:w="720" w:type="pct"/>
                        <w:tcBorders>
                          <w:bottom w:val="single" w:sz="8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0ABB514D" w14:textId="4E804967" w:rsidR="005B42E6" w:rsidRPr="00FA3B4A" w:rsidRDefault="00B813A3" w:rsidP="005B42E6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2" w:type="pct"/>
                        <w:tcBorders>
                          <w:bottom w:val="single" w:sz="8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4F2AB011" w14:textId="47B183EA" w:rsidR="005B42E6" w:rsidRPr="00FA3B4A" w:rsidRDefault="00B813A3" w:rsidP="005B42E6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DI</w:t>
                        </w:r>
                      </w:p>
                    </w:tc>
                  </w:tr>
                  <w:tr w:rsidR="007B13E3" w:rsidRPr="00463F43" w14:paraId="70BDBE7B" w14:textId="77777777" w:rsidTr="002533FB">
                    <w:trPr>
                      <w:trHeight w:val="402"/>
                    </w:trPr>
                    <w:tc>
                      <w:tcPr>
                        <w:tcW w:w="706" w:type="pct"/>
                        <w:tcBorders>
                          <w:top w:val="single" w:sz="8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37994DF8" w14:textId="77777777" w:rsidR="007B1072" w:rsidRPr="00463F4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463F43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2" w:type="pct"/>
                        <w:tcBorders>
                          <w:top w:val="single" w:sz="8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0F50E70F" w14:textId="77777777" w:rsidR="007B1072" w:rsidRPr="00463F4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463F43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533F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tcBorders>
                          <w:top w:val="single" w:sz="8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2DBCD443" w14:textId="77777777" w:rsidR="007B1072" w:rsidRPr="00463F4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463F43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533F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tcBorders>
                          <w:top w:val="single" w:sz="8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4027CF74" w14:textId="77777777" w:rsidR="007B1072" w:rsidRPr="00463F4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463F43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tcBorders>
                          <w:top w:val="single" w:sz="8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524E690F" w14:textId="77777777" w:rsidR="007B1072" w:rsidRPr="00463F4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463F43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tcBorders>
                          <w:top w:val="single" w:sz="8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25214F13" w14:textId="77777777" w:rsidR="007B1072" w:rsidRPr="00463F4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463F43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2" w:type="pct"/>
                        <w:tcBorders>
                          <w:top w:val="single" w:sz="8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09E35197" w14:textId="77777777" w:rsidR="007B1072" w:rsidRPr="00463F4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463F43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B13E3" w:rsidRPr="00463F43" w14:paraId="6185A54D" w14:textId="77777777" w:rsidTr="005B42E6">
                    <w:trPr>
                      <w:trHeight w:val="431"/>
                    </w:trPr>
                    <w:tc>
                      <w:tcPr>
                        <w:tcW w:w="706" w:type="pct"/>
                        <w:shd w:val="clear" w:color="auto" w:fill="FFFFFF" w:themeFill="background1"/>
                        <w:vAlign w:val="center"/>
                      </w:tcPr>
                      <w:p w14:paraId="3A417077" w14:textId="77777777" w:rsidR="007B1072" w:rsidRPr="00463F4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2" w:type="pct"/>
                        <w:shd w:val="clear" w:color="auto" w:fill="FFFFFF" w:themeFill="background1"/>
                        <w:vAlign w:val="center"/>
                      </w:tcPr>
                      <w:p w14:paraId="7B8461C3" w14:textId="77777777" w:rsidR="007B1072" w:rsidRPr="00463F4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FFFFFF" w:themeFill="background1"/>
                        <w:vAlign w:val="center"/>
                      </w:tcPr>
                      <w:p w14:paraId="20A7828F" w14:textId="77777777" w:rsidR="007B1072" w:rsidRPr="00463F4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FFFFFF" w:themeFill="background1"/>
                        <w:vAlign w:val="center"/>
                      </w:tcPr>
                      <w:p w14:paraId="55486038" w14:textId="77777777" w:rsidR="007B1072" w:rsidRPr="00463F4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FFFFFF" w:themeFill="background1"/>
                        <w:vAlign w:val="center"/>
                      </w:tcPr>
                      <w:p w14:paraId="54A02DFE" w14:textId="77777777" w:rsidR="007B1072" w:rsidRPr="00463F4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FFFFFF" w:themeFill="background1"/>
                        <w:vAlign w:val="center"/>
                      </w:tcPr>
                      <w:p w14:paraId="20114776" w14:textId="77777777" w:rsidR="007B1072" w:rsidRPr="00463F4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2" w:type="pct"/>
                        <w:shd w:val="clear" w:color="auto" w:fill="FFFFFF" w:themeFill="background1"/>
                        <w:vAlign w:val="center"/>
                      </w:tcPr>
                      <w:p w14:paraId="51EF39B5" w14:textId="77777777" w:rsidR="007B1072" w:rsidRPr="00463F4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B13E3" w:rsidRPr="00463F43" w14:paraId="5C468316" w14:textId="77777777" w:rsidTr="005B42E6">
                    <w:trPr>
                      <w:trHeight w:val="402"/>
                    </w:trPr>
                    <w:tc>
                      <w:tcPr>
                        <w:tcW w:w="706" w:type="pct"/>
                        <w:shd w:val="clear" w:color="auto" w:fill="FFFFFF" w:themeFill="background1"/>
                        <w:vAlign w:val="center"/>
                      </w:tcPr>
                      <w:p w14:paraId="5F235EED" w14:textId="77777777" w:rsidR="007B1072" w:rsidRPr="00463F4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2" w:type="pct"/>
                        <w:shd w:val="clear" w:color="auto" w:fill="FFFFFF" w:themeFill="background1"/>
                        <w:vAlign w:val="center"/>
                      </w:tcPr>
                      <w:p w14:paraId="6AFD8FC6" w14:textId="77777777" w:rsidR="007B1072" w:rsidRPr="00463F4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FFFFFF" w:themeFill="background1"/>
                        <w:vAlign w:val="center"/>
                      </w:tcPr>
                      <w:p w14:paraId="1C818B6E" w14:textId="77777777" w:rsidR="007B1072" w:rsidRPr="00463F4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FFFFFF" w:themeFill="background1"/>
                        <w:vAlign w:val="center"/>
                      </w:tcPr>
                      <w:p w14:paraId="30CEAF0A" w14:textId="77777777" w:rsidR="007B1072" w:rsidRPr="00463F4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FFFFFF" w:themeFill="background1"/>
                        <w:vAlign w:val="center"/>
                      </w:tcPr>
                      <w:p w14:paraId="041DCF54" w14:textId="77777777" w:rsidR="007B1072" w:rsidRPr="00463F4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FFFFFF" w:themeFill="background1"/>
                        <w:vAlign w:val="center"/>
                      </w:tcPr>
                      <w:p w14:paraId="06A781F1" w14:textId="77777777" w:rsidR="007B1072" w:rsidRPr="00463F4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2" w:type="pct"/>
                        <w:shd w:val="clear" w:color="auto" w:fill="FFFFFF" w:themeFill="background1"/>
                        <w:vAlign w:val="center"/>
                      </w:tcPr>
                      <w:p w14:paraId="6330A568" w14:textId="77777777" w:rsidR="007B1072" w:rsidRPr="00463F4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B13E3" w:rsidRPr="00463F43" w14:paraId="53946F5A" w14:textId="77777777" w:rsidTr="005B42E6">
                    <w:trPr>
                      <w:trHeight w:val="402"/>
                    </w:trPr>
                    <w:tc>
                      <w:tcPr>
                        <w:tcW w:w="706" w:type="pct"/>
                        <w:shd w:val="clear" w:color="auto" w:fill="FFFFFF" w:themeFill="background1"/>
                        <w:vAlign w:val="center"/>
                      </w:tcPr>
                      <w:p w14:paraId="181FC9F2" w14:textId="77777777" w:rsidR="007B1072" w:rsidRPr="00463F4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2" w:type="pct"/>
                        <w:shd w:val="clear" w:color="auto" w:fill="FFFFFF" w:themeFill="background1"/>
                        <w:vAlign w:val="center"/>
                      </w:tcPr>
                      <w:p w14:paraId="1693126C" w14:textId="77777777" w:rsidR="007B1072" w:rsidRPr="00463F4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FFFFFF" w:themeFill="background1"/>
                        <w:vAlign w:val="center"/>
                      </w:tcPr>
                      <w:p w14:paraId="233673FB" w14:textId="77777777" w:rsidR="007B1072" w:rsidRPr="00463F4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FFFFFF" w:themeFill="background1"/>
                        <w:vAlign w:val="center"/>
                      </w:tcPr>
                      <w:p w14:paraId="7B0C273E" w14:textId="77777777" w:rsidR="007B1072" w:rsidRPr="00463F4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FFFFFF" w:themeFill="background1"/>
                        <w:vAlign w:val="center"/>
                      </w:tcPr>
                      <w:p w14:paraId="1C4A652B" w14:textId="77777777" w:rsidR="007B1072" w:rsidRPr="00463F4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FFFFFF" w:themeFill="background1"/>
                        <w:vAlign w:val="center"/>
                      </w:tcPr>
                      <w:p w14:paraId="6D17EEF8" w14:textId="77777777" w:rsidR="007B1072" w:rsidRPr="00463F4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2" w:type="pct"/>
                        <w:shd w:val="clear" w:color="auto" w:fill="FFFFFF" w:themeFill="background1"/>
                        <w:vAlign w:val="center"/>
                      </w:tcPr>
                      <w:p w14:paraId="4A37A3D1" w14:textId="77777777" w:rsidR="007B1072" w:rsidRPr="00463F4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B13E3" w:rsidRPr="00463F43" w14:paraId="36EDC72F" w14:textId="77777777" w:rsidTr="005B42E6">
                    <w:trPr>
                      <w:trHeight w:val="402"/>
                    </w:trPr>
                    <w:tc>
                      <w:tcPr>
                        <w:tcW w:w="706" w:type="pct"/>
                        <w:shd w:val="clear" w:color="auto" w:fill="FFFFFF" w:themeFill="background1"/>
                        <w:vAlign w:val="center"/>
                      </w:tcPr>
                      <w:p w14:paraId="0080B527" w14:textId="77777777" w:rsidR="007B1072" w:rsidRPr="00463F4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2" w:type="pct"/>
                        <w:shd w:val="clear" w:color="auto" w:fill="FFFFFF" w:themeFill="background1"/>
                        <w:vAlign w:val="center"/>
                      </w:tcPr>
                      <w:p w14:paraId="64B24A65" w14:textId="77777777" w:rsidR="007B1072" w:rsidRPr="00463F4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FFFFFF" w:themeFill="background1"/>
                        <w:vAlign w:val="center"/>
                      </w:tcPr>
                      <w:p w14:paraId="26DCEB7F" w14:textId="77777777" w:rsidR="007B1072" w:rsidRPr="00463F4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FFFFFF" w:themeFill="background1"/>
                        <w:vAlign w:val="center"/>
                      </w:tcPr>
                      <w:p w14:paraId="04432E2C" w14:textId="77777777" w:rsidR="007B1072" w:rsidRPr="00463F4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FFFFFF" w:themeFill="background1"/>
                        <w:vAlign w:val="center"/>
                      </w:tcPr>
                      <w:p w14:paraId="204F08F5" w14:textId="77777777" w:rsidR="007B1072" w:rsidRPr="00463F4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FFFFFF" w:themeFill="background1"/>
                        <w:vAlign w:val="center"/>
                      </w:tcPr>
                      <w:p w14:paraId="1317509C" w14:textId="77777777" w:rsidR="007B1072" w:rsidRPr="00463F4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2" w:type="pct"/>
                        <w:shd w:val="clear" w:color="auto" w:fill="FFFFFF" w:themeFill="background1"/>
                        <w:vAlign w:val="center"/>
                      </w:tcPr>
                      <w:p w14:paraId="007C2D98" w14:textId="77777777" w:rsidR="007B1072" w:rsidRPr="00463F4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533F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B13E3" w:rsidRPr="00463F43" w14:paraId="75EA06C3" w14:textId="77777777" w:rsidTr="005B42E6">
                    <w:trPr>
                      <w:trHeight w:val="431"/>
                    </w:trPr>
                    <w:tc>
                      <w:tcPr>
                        <w:tcW w:w="706" w:type="pct"/>
                        <w:shd w:val="clear" w:color="auto" w:fill="FFFFFF" w:themeFill="background1"/>
                        <w:vAlign w:val="center"/>
                      </w:tcPr>
                      <w:p w14:paraId="5AFF1AEF" w14:textId="77777777" w:rsidR="007B1072" w:rsidRPr="00463F4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533F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533F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533F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533F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2" w:type="pct"/>
                        <w:shd w:val="clear" w:color="auto" w:fill="FFFFFF" w:themeFill="background1"/>
                        <w:vAlign w:val="center"/>
                      </w:tcPr>
                      <w:p w14:paraId="07B9255C" w14:textId="77777777" w:rsidR="007B1072" w:rsidRPr="00463F4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533F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533F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FFFFFF" w:themeFill="background1"/>
                        <w:vAlign w:val="center"/>
                      </w:tcPr>
                      <w:p w14:paraId="64DAE86D" w14:textId="77777777" w:rsidR="007B1072" w:rsidRPr="00463F4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20" w:type="pct"/>
                        <w:shd w:val="clear" w:color="auto" w:fill="FFFFFF" w:themeFill="background1"/>
                        <w:vAlign w:val="center"/>
                      </w:tcPr>
                      <w:p w14:paraId="3D138BAB" w14:textId="77777777" w:rsidR="007B1072" w:rsidRPr="00463F4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20" w:type="pct"/>
                        <w:shd w:val="clear" w:color="auto" w:fill="FFFFFF" w:themeFill="background1"/>
                        <w:vAlign w:val="center"/>
                      </w:tcPr>
                      <w:p w14:paraId="31E1F271" w14:textId="77777777" w:rsidR="007B1072" w:rsidRPr="00463F4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20" w:type="pct"/>
                        <w:shd w:val="clear" w:color="auto" w:fill="FFFFFF" w:themeFill="background1"/>
                        <w:vAlign w:val="center"/>
                      </w:tcPr>
                      <w:p w14:paraId="441EB24A" w14:textId="77777777" w:rsidR="007B1072" w:rsidRPr="00463F4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2" w:type="pct"/>
                        <w:shd w:val="clear" w:color="auto" w:fill="FFFFFF" w:themeFill="background1"/>
                        <w:vAlign w:val="center"/>
                      </w:tcPr>
                      <w:p w14:paraId="68AAA788" w14:textId="77777777" w:rsidR="007B1072" w:rsidRPr="00463F4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2E12586F" w14:textId="77777777" w:rsidR="0044567C" w:rsidRPr="00463F43" w:rsidRDefault="0044567C" w:rsidP="007B13E3">
                  <w:pPr>
                    <w:spacing w:after="40"/>
                    <w:rPr>
                      <w:rFonts w:ascii="Century Gothic" w:hAnsi="Century Gothic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50" w:type="pct"/>
                  <w:shd w:val="clear" w:color="auto" w:fill="auto"/>
                </w:tcPr>
                <w:p w14:paraId="10D75BE4" w14:textId="77777777" w:rsidR="0044567C" w:rsidRPr="00463F43" w:rsidRDefault="0044567C" w:rsidP="007B13E3">
                  <w:pPr>
                    <w:spacing w:after="40"/>
                    <w:rPr>
                      <w:rFonts w:ascii="Century Gothic" w:hAnsi="Century Gothic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429" w:type="pct"/>
                  <w:shd w:val="clear" w:color="auto" w:fill="C00000"/>
                </w:tcPr>
                <w:p w14:paraId="30ECEAD5" w14:textId="7C1606FF" w:rsidR="0044567C" w:rsidRPr="00463F43" w:rsidRDefault="00B813A3" w:rsidP="007B13E3">
                  <w:pPr>
                    <w:pStyle w:val="Months"/>
                    <w:jc w:val="center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36"/>
                      <w:szCs w:val="36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36"/>
                      <w:szCs w:val="36"/>
                      <w:lang w:bidi="ru-RU"/>
                    </w:rPr>
                    <w:t>DÉCEMBRE</w:t>
                  </w:r>
                </w:p>
                <w:tbl>
                  <w:tblPr>
                    <w:tblStyle w:val="CalendarTable"/>
                    <w:tblW w:w="4998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3"/>
                    <w:gridCol w:w="466"/>
                    <w:gridCol w:w="468"/>
                    <w:gridCol w:w="468"/>
                    <w:gridCol w:w="468"/>
                    <w:gridCol w:w="468"/>
                    <w:gridCol w:w="458"/>
                  </w:tblGrid>
                  <w:tr w:rsidR="005B42E6" w:rsidRPr="00463F43" w14:paraId="696A3326" w14:textId="77777777" w:rsidTr="002533FB">
                    <w:trPr>
                      <w:trHeight w:val="345"/>
                    </w:trPr>
                    <w:tc>
                      <w:tcPr>
                        <w:tcW w:w="709" w:type="pct"/>
                        <w:tcBorders>
                          <w:bottom w:val="single" w:sz="8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0BF9BF47" w14:textId="737B370E" w:rsidR="005B42E6" w:rsidRPr="005B42E6" w:rsidRDefault="00B813A3" w:rsidP="005B42E6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val="en-US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8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072BCEBA" w14:textId="38070555" w:rsidR="005B42E6" w:rsidRPr="00FA3B4A" w:rsidRDefault="00B813A3" w:rsidP="005B42E6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36A6776F" w14:textId="1D71F503" w:rsidR="005B42E6" w:rsidRPr="00FA3B4A" w:rsidRDefault="00B813A3" w:rsidP="005B42E6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ME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2B40AA34" w14:textId="6F967A15" w:rsidR="005B42E6" w:rsidRPr="00FA3B4A" w:rsidRDefault="00B813A3" w:rsidP="005B42E6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JE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6ACE4E4D" w14:textId="3B05BE9A" w:rsidR="005B42E6" w:rsidRPr="00FA3B4A" w:rsidRDefault="00B813A3" w:rsidP="005B42E6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VE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079ECFC5" w14:textId="762AD325" w:rsidR="005B42E6" w:rsidRPr="00FA3B4A" w:rsidRDefault="00B813A3" w:rsidP="005B42E6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2" w:type="pct"/>
                        <w:tcBorders>
                          <w:bottom w:val="single" w:sz="8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72956C57" w14:textId="2DD56E97" w:rsidR="005B42E6" w:rsidRPr="00FA3B4A" w:rsidRDefault="00B813A3" w:rsidP="005B42E6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DI</w:t>
                        </w:r>
                      </w:p>
                    </w:tc>
                  </w:tr>
                  <w:tr w:rsidR="007B13E3" w:rsidRPr="00463F43" w14:paraId="2523012A" w14:textId="77777777" w:rsidTr="002533FB">
                    <w:trPr>
                      <w:trHeight w:val="402"/>
                    </w:trPr>
                    <w:tc>
                      <w:tcPr>
                        <w:tcW w:w="709" w:type="pct"/>
                        <w:tcBorders>
                          <w:top w:val="single" w:sz="8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2A39283A" w14:textId="77777777" w:rsidR="0044567C" w:rsidRPr="00463F43" w:rsidRDefault="0044567C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463F43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8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6DC8F05D" w14:textId="77777777" w:rsidR="0044567C" w:rsidRPr="00463F43" w:rsidRDefault="0044567C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463F43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E5610"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50BA21EF" w14:textId="77777777" w:rsidR="0044567C" w:rsidRPr="00463F43" w:rsidRDefault="0044567C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463F43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533F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0FB4BB4C" w14:textId="77777777" w:rsidR="0044567C" w:rsidRPr="00463F43" w:rsidRDefault="0044567C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463F43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533F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2382148C" w14:textId="77777777" w:rsidR="0044567C" w:rsidRPr="00463F43" w:rsidRDefault="0044567C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463F43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533F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505B12B4" w14:textId="77777777" w:rsidR="0044567C" w:rsidRPr="00463F43" w:rsidRDefault="0044567C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463F43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2" w:type="pct"/>
                        <w:tcBorders>
                          <w:top w:val="single" w:sz="8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50E9670B" w14:textId="77777777" w:rsidR="0044567C" w:rsidRPr="00463F43" w:rsidRDefault="0044567C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463F43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B13E3" w:rsidRPr="00463F43" w14:paraId="29AE84EA" w14:textId="77777777" w:rsidTr="005B42E6">
                    <w:trPr>
                      <w:trHeight w:val="431"/>
                    </w:trPr>
                    <w:tc>
                      <w:tcPr>
                        <w:tcW w:w="709" w:type="pct"/>
                        <w:shd w:val="clear" w:color="auto" w:fill="FFFFFF" w:themeFill="background1"/>
                        <w:vAlign w:val="center"/>
                      </w:tcPr>
                      <w:p w14:paraId="4AF07EE0" w14:textId="77777777" w:rsidR="0044567C" w:rsidRPr="00463F43" w:rsidRDefault="0044567C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07403052" w14:textId="77777777" w:rsidR="0044567C" w:rsidRPr="00463F43" w:rsidRDefault="0044567C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448A5E34" w14:textId="77777777" w:rsidR="0044567C" w:rsidRPr="00463F43" w:rsidRDefault="0044567C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0B4CD55F" w14:textId="77777777" w:rsidR="0044567C" w:rsidRPr="00463F43" w:rsidRDefault="0044567C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1DA2673E" w14:textId="77777777" w:rsidR="0044567C" w:rsidRPr="00463F43" w:rsidRDefault="0044567C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7A5F852B" w14:textId="77777777" w:rsidR="0044567C" w:rsidRPr="00463F43" w:rsidRDefault="0044567C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2" w:type="pct"/>
                        <w:shd w:val="clear" w:color="auto" w:fill="FFFFFF" w:themeFill="background1"/>
                        <w:vAlign w:val="center"/>
                      </w:tcPr>
                      <w:p w14:paraId="3D84C60C" w14:textId="77777777" w:rsidR="0044567C" w:rsidRPr="00463F43" w:rsidRDefault="0044567C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B13E3" w:rsidRPr="00463F43" w14:paraId="3DE131F2" w14:textId="77777777" w:rsidTr="005B42E6">
                    <w:trPr>
                      <w:trHeight w:val="402"/>
                    </w:trPr>
                    <w:tc>
                      <w:tcPr>
                        <w:tcW w:w="709" w:type="pct"/>
                        <w:shd w:val="clear" w:color="auto" w:fill="FFFFFF" w:themeFill="background1"/>
                        <w:vAlign w:val="center"/>
                      </w:tcPr>
                      <w:p w14:paraId="272DD495" w14:textId="77777777" w:rsidR="0044567C" w:rsidRPr="00463F43" w:rsidRDefault="0044567C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24412E39" w14:textId="77777777" w:rsidR="0044567C" w:rsidRPr="00463F43" w:rsidRDefault="0044567C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73970F3B" w14:textId="77777777" w:rsidR="0044567C" w:rsidRPr="00463F43" w:rsidRDefault="0044567C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05303210" w14:textId="77777777" w:rsidR="0044567C" w:rsidRPr="00463F43" w:rsidRDefault="0044567C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24FD4B62" w14:textId="77777777" w:rsidR="0044567C" w:rsidRPr="00463F43" w:rsidRDefault="0044567C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2441B197" w14:textId="77777777" w:rsidR="0044567C" w:rsidRPr="00463F43" w:rsidRDefault="0044567C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2" w:type="pct"/>
                        <w:shd w:val="clear" w:color="auto" w:fill="FFFFFF" w:themeFill="background1"/>
                        <w:vAlign w:val="center"/>
                      </w:tcPr>
                      <w:p w14:paraId="0746B02C" w14:textId="77777777" w:rsidR="0044567C" w:rsidRPr="00463F43" w:rsidRDefault="0044567C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B13E3" w:rsidRPr="00463F43" w14:paraId="35AEFF98" w14:textId="77777777" w:rsidTr="005B42E6">
                    <w:trPr>
                      <w:trHeight w:val="402"/>
                    </w:trPr>
                    <w:tc>
                      <w:tcPr>
                        <w:tcW w:w="709" w:type="pct"/>
                        <w:shd w:val="clear" w:color="auto" w:fill="FFFFFF" w:themeFill="background1"/>
                        <w:vAlign w:val="center"/>
                      </w:tcPr>
                      <w:p w14:paraId="0345DFF8" w14:textId="77777777" w:rsidR="0044567C" w:rsidRPr="00463F43" w:rsidRDefault="0044567C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2AADD269" w14:textId="77777777" w:rsidR="0044567C" w:rsidRPr="00463F43" w:rsidRDefault="0044567C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696DCB27" w14:textId="77777777" w:rsidR="0044567C" w:rsidRPr="00463F43" w:rsidRDefault="0044567C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3417932D" w14:textId="77777777" w:rsidR="0044567C" w:rsidRPr="00463F43" w:rsidRDefault="0044567C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0775F06E" w14:textId="77777777" w:rsidR="0044567C" w:rsidRPr="00463F43" w:rsidRDefault="0044567C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52955F96" w14:textId="77777777" w:rsidR="0044567C" w:rsidRPr="00463F43" w:rsidRDefault="0044567C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2" w:type="pct"/>
                        <w:shd w:val="clear" w:color="auto" w:fill="FFFFFF" w:themeFill="background1"/>
                        <w:vAlign w:val="center"/>
                      </w:tcPr>
                      <w:p w14:paraId="4780DD1A" w14:textId="77777777" w:rsidR="0044567C" w:rsidRPr="00463F43" w:rsidRDefault="0044567C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B13E3" w:rsidRPr="00463F43" w14:paraId="0E6851A9" w14:textId="77777777" w:rsidTr="005B42E6">
                    <w:trPr>
                      <w:trHeight w:val="402"/>
                    </w:trPr>
                    <w:tc>
                      <w:tcPr>
                        <w:tcW w:w="709" w:type="pct"/>
                        <w:shd w:val="clear" w:color="auto" w:fill="FFFFFF" w:themeFill="background1"/>
                        <w:vAlign w:val="center"/>
                      </w:tcPr>
                      <w:p w14:paraId="15903932" w14:textId="77777777" w:rsidR="0044567C" w:rsidRPr="00463F43" w:rsidRDefault="0044567C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58EEF7DF" w14:textId="77777777" w:rsidR="0044567C" w:rsidRPr="00463F43" w:rsidRDefault="0044567C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62A81581" w14:textId="77777777" w:rsidR="0044567C" w:rsidRPr="00463F43" w:rsidRDefault="0044567C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654DDA7D" w14:textId="77777777" w:rsidR="0044567C" w:rsidRPr="00463F43" w:rsidRDefault="0044567C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76C3EB70" w14:textId="77777777" w:rsidR="0044567C" w:rsidRPr="00463F43" w:rsidRDefault="0044567C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552C1575" w14:textId="77777777" w:rsidR="0044567C" w:rsidRPr="00463F43" w:rsidRDefault="0044567C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2" w:type="pct"/>
                        <w:shd w:val="clear" w:color="auto" w:fill="FFFFFF" w:themeFill="background1"/>
                        <w:vAlign w:val="center"/>
                      </w:tcPr>
                      <w:p w14:paraId="17400764" w14:textId="77777777" w:rsidR="0044567C" w:rsidRPr="00463F43" w:rsidRDefault="0044567C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B13E3" w:rsidRPr="00463F43" w14:paraId="59815851" w14:textId="77777777" w:rsidTr="005B42E6">
                    <w:trPr>
                      <w:trHeight w:val="431"/>
                    </w:trPr>
                    <w:tc>
                      <w:tcPr>
                        <w:tcW w:w="709" w:type="pct"/>
                        <w:shd w:val="clear" w:color="auto" w:fill="FFFFFF" w:themeFill="background1"/>
                        <w:vAlign w:val="center"/>
                      </w:tcPr>
                      <w:p w14:paraId="53117B10" w14:textId="77777777" w:rsidR="0044567C" w:rsidRPr="00463F43" w:rsidRDefault="0044567C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60AAF744" w14:textId="77777777" w:rsidR="0044567C" w:rsidRPr="00463F43" w:rsidRDefault="0044567C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813A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19DCDF78" w14:textId="77777777" w:rsidR="0044567C" w:rsidRPr="00463F43" w:rsidRDefault="0044567C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4975CA6C" w14:textId="77777777" w:rsidR="0044567C" w:rsidRPr="00463F43" w:rsidRDefault="0044567C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46E3642E" w14:textId="77777777" w:rsidR="0044567C" w:rsidRPr="00463F43" w:rsidRDefault="0044567C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1C87157A" w14:textId="77777777" w:rsidR="0044567C" w:rsidRPr="00463F43" w:rsidRDefault="0044567C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2" w:type="pct"/>
                        <w:shd w:val="clear" w:color="auto" w:fill="FFFFFF" w:themeFill="background1"/>
                        <w:vAlign w:val="center"/>
                      </w:tcPr>
                      <w:p w14:paraId="054F97DB" w14:textId="77777777" w:rsidR="0044567C" w:rsidRPr="00463F43" w:rsidRDefault="0044567C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5225F843" w14:textId="77777777" w:rsidR="0044567C" w:rsidRPr="00463F43" w:rsidRDefault="0044567C" w:rsidP="007B13E3">
                  <w:pPr>
                    <w:spacing w:after="40"/>
                    <w:rPr>
                      <w:rFonts w:ascii="Century Gothic" w:hAnsi="Century Gothic"/>
                      <w:b/>
                      <w:bCs/>
                      <w:noProof/>
                      <w:color w:val="auto"/>
                    </w:rPr>
                  </w:pPr>
                </w:p>
              </w:tc>
            </w:tr>
          </w:tbl>
          <w:p w14:paraId="6871DEE4" w14:textId="77777777" w:rsidR="0044567C" w:rsidRPr="00463F43" w:rsidRDefault="0044567C" w:rsidP="007B13E3">
            <w:pPr>
              <w:rPr>
                <w:rFonts w:ascii="Century Gothic" w:hAnsi="Century Gothic"/>
                <w:b/>
                <w:bCs/>
                <w:noProof/>
                <w:color w:val="auto"/>
                <w:sz w:val="2"/>
                <w:szCs w:val="2"/>
              </w:rPr>
            </w:pPr>
          </w:p>
        </w:tc>
      </w:tr>
    </w:tbl>
    <w:p w14:paraId="2AA18DFA" w14:textId="77777777" w:rsidR="00F93E3B" w:rsidRPr="00463F43" w:rsidRDefault="00F93E3B" w:rsidP="007B13E3">
      <w:pPr>
        <w:pStyle w:val="a5"/>
        <w:rPr>
          <w:rFonts w:ascii="Century Gothic" w:hAnsi="Century Gothic"/>
          <w:b/>
          <w:bCs/>
          <w:noProof/>
          <w:color w:val="auto"/>
          <w:sz w:val="2"/>
          <w:szCs w:val="2"/>
        </w:rPr>
      </w:pPr>
    </w:p>
    <w:sectPr w:rsidR="00F93E3B" w:rsidRPr="00463F43" w:rsidSect="00A768AE">
      <w:pgSz w:w="11906" w:h="16838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2BF64D" w14:textId="77777777" w:rsidR="00636AD3" w:rsidRDefault="00636AD3">
      <w:pPr>
        <w:spacing w:after="0"/>
      </w:pPr>
      <w:r>
        <w:separator/>
      </w:r>
    </w:p>
  </w:endnote>
  <w:endnote w:type="continuationSeparator" w:id="0">
    <w:p w14:paraId="26A57CB2" w14:textId="77777777" w:rsidR="00636AD3" w:rsidRDefault="00636AD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F15624" w14:textId="77777777" w:rsidR="00636AD3" w:rsidRDefault="00636AD3">
      <w:pPr>
        <w:spacing w:after="0"/>
      </w:pPr>
      <w:r>
        <w:separator/>
      </w:r>
    </w:p>
  </w:footnote>
  <w:footnote w:type="continuationSeparator" w:id="0">
    <w:p w14:paraId="31767755" w14:textId="77777777" w:rsidR="00636AD3" w:rsidRDefault="00636AD3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4"/>
    <w:docVar w:name="MonthEnd10" w:val="31.10.2024"/>
    <w:docVar w:name="MonthEnd11" w:val="30.11.2024"/>
    <w:docVar w:name="MonthEnd12" w:val="31.12.2024"/>
    <w:docVar w:name="MonthEnd2" w:val="29.02.2024"/>
    <w:docVar w:name="MonthEnd3" w:val="31.03.2024"/>
    <w:docVar w:name="MonthEnd4" w:val="30.04.2024"/>
    <w:docVar w:name="MonthEnd5" w:val="31.05.2024"/>
    <w:docVar w:name="MonthEnd6" w:val="30.06.2024"/>
    <w:docVar w:name="MonthEnd7" w:val="31.07.2024"/>
    <w:docVar w:name="MonthEnd8" w:val="31.08.2024"/>
    <w:docVar w:name="MonthEnd9" w:val="30.09.2024"/>
    <w:docVar w:name="Months" w:val="12"/>
    <w:docVar w:name="MonthStart1" w:val="01.01.2024"/>
    <w:docVar w:name="MonthStart10" w:val="01.10.2024"/>
    <w:docVar w:name="MonthStart11" w:val="01.11.2024"/>
    <w:docVar w:name="MonthStart12" w:val="01.12.2024"/>
    <w:docVar w:name="MonthStart2" w:val="01.02.2024"/>
    <w:docVar w:name="MonthStart3" w:val="01.03.2024"/>
    <w:docVar w:name="MonthStart4" w:val="01.04.2024"/>
    <w:docVar w:name="MonthStart5" w:val="01.05.2024"/>
    <w:docVar w:name="MonthStart6" w:val="01.06.2024"/>
    <w:docVar w:name="MonthStart7" w:val="01.07.2024"/>
    <w:docVar w:name="MonthStart8" w:val="01.08.2024"/>
    <w:docVar w:name="MonthStart9" w:val="01.09.2024"/>
    <w:docVar w:name="MonthStartLast" w:val="12/1/2012"/>
    <w:docVar w:name="WeekStart" w:val="понедельник"/>
  </w:docVars>
  <w:rsids>
    <w:rsidRoot w:val="0044567C"/>
    <w:rsid w:val="00071356"/>
    <w:rsid w:val="00094B13"/>
    <w:rsid w:val="00097A25"/>
    <w:rsid w:val="000A5A57"/>
    <w:rsid w:val="001274F3"/>
    <w:rsid w:val="00151CCE"/>
    <w:rsid w:val="001B01F9"/>
    <w:rsid w:val="001C41F9"/>
    <w:rsid w:val="001D5FFA"/>
    <w:rsid w:val="002533FB"/>
    <w:rsid w:val="002D4028"/>
    <w:rsid w:val="003327F5"/>
    <w:rsid w:val="003C0D41"/>
    <w:rsid w:val="003E7B3A"/>
    <w:rsid w:val="00416364"/>
    <w:rsid w:val="00431B29"/>
    <w:rsid w:val="0044567C"/>
    <w:rsid w:val="00462EAD"/>
    <w:rsid w:val="00463F43"/>
    <w:rsid w:val="0047566B"/>
    <w:rsid w:val="00512F2D"/>
    <w:rsid w:val="00570FBB"/>
    <w:rsid w:val="00583B82"/>
    <w:rsid w:val="005923AC"/>
    <w:rsid w:val="005B42E6"/>
    <w:rsid w:val="005D5149"/>
    <w:rsid w:val="005E656F"/>
    <w:rsid w:val="00636AD3"/>
    <w:rsid w:val="006974E1"/>
    <w:rsid w:val="006C0896"/>
    <w:rsid w:val="006F513E"/>
    <w:rsid w:val="007B1072"/>
    <w:rsid w:val="007B13E3"/>
    <w:rsid w:val="007C0139"/>
    <w:rsid w:val="007D45A1"/>
    <w:rsid w:val="007F564D"/>
    <w:rsid w:val="00864E22"/>
    <w:rsid w:val="008F16F7"/>
    <w:rsid w:val="009164BA"/>
    <w:rsid w:val="009166BD"/>
    <w:rsid w:val="009634B9"/>
    <w:rsid w:val="00977AAE"/>
    <w:rsid w:val="00983D5E"/>
    <w:rsid w:val="00A14581"/>
    <w:rsid w:val="00A20E4C"/>
    <w:rsid w:val="00A768AE"/>
    <w:rsid w:val="00AA23D3"/>
    <w:rsid w:val="00AA3C50"/>
    <w:rsid w:val="00AE36BB"/>
    <w:rsid w:val="00AE4BBE"/>
    <w:rsid w:val="00AE5610"/>
    <w:rsid w:val="00B37C7E"/>
    <w:rsid w:val="00B65B09"/>
    <w:rsid w:val="00B813A3"/>
    <w:rsid w:val="00B85583"/>
    <w:rsid w:val="00BB0DC8"/>
    <w:rsid w:val="00BE4A00"/>
    <w:rsid w:val="00C479F3"/>
    <w:rsid w:val="00C7354B"/>
    <w:rsid w:val="00C91F9B"/>
    <w:rsid w:val="00DE26AA"/>
    <w:rsid w:val="00DE32AC"/>
    <w:rsid w:val="00E1407A"/>
    <w:rsid w:val="00E77E1D"/>
    <w:rsid w:val="00EA2E6A"/>
    <w:rsid w:val="00ED75B6"/>
    <w:rsid w:val="00F91390"/>
    <w:rsid w:val="00F93E3B"/>
    <w:rsid w:val="00FA3B4A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58084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0FB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31479E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31479E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31479E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31479E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31479E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31479E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31479E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31479E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31479E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31479E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31479E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an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Воздушный поток">
      <a:dk1>
        <a:sysClr val="windowText" lastClr="000000"/>
      </a:dk1>
      <a:lt1>
        <a:sysClr val="window" lastClr="FFFFFF"/>
      </a:lt1>
      <a:dk2>
        <a:srgbClr val="212745"/>
      </a:dk2>
      <a:lt2>
        <a:srgbClr val="B4DCFA"/>
      </a:lt2>
      <a:accent1>
        <a:srgbClr val="4E67C8"/>
      </a:accent1>
      <a:accent2>
        <a:srgbClr val="5ECCF3"/>
      </a:accent2>
      <a:accent3>
        <a:srgbClr val="A7EA52"/>
      </a:accent3>
      <a:accent4>
        <a:srgbClr val="5DCEAF"/>
      </a:accent4>
      <a:accent5>
        <a:srgbClr val="FF8021"/>
      </a:accent5>
      <a:accent6>
        <a:srgbClr val="F14124"/>
      </a:accent6>
      <a:hlink>
        <a:srgbClr val="56C7AA"/>
      </a:hlink>
      <a:folHlink>
        <a:srgbClr val="59A8D1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3.xml><?xml version="1.0" encoding="utf-8"?>
<ds:datastoreItem xmlns:ds="http://schemas.openxmlformats.org/officeDocument/2006/customXml" ds:itemID="{21CC161A-F95F-4DFF-B072-DB04C31860E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3417</Words>
  <Characters>19482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2023-11-17T20:58:00Z</dcterms:created>
  <dcterms:modified xsi:type="dcterms:W3CDTF">2023-11-17T20:58:00Z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