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44567C" w:rsidRPr="00C13CB0" w14:paraId="0C240D3E" w14:textId="77777777" w:rsidTr="002D4028">
        <w:trPr>
          <w:trHeight w:val="15322"/>
          <w:jc w:val="center"/>
        </w:trPr>
        <w:tc>
          <w:tcPr>
            <w:tcW w:w="5000" w:type="pct"/>
          </w:tcPr>
          <w:p w14:paraId="6B64F6D2" w14:textId="77777777" w:rsidR="0044567C" w:rsidRPr="00C13CB0" w:rsidRDefault="0044567C" w:rsidP="007B13E3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pacing w:val="-40"/>
                <w:sz w:val="96"/>
                <w:szCs w:val="96"/>
              </w:rPr>
            </w:pPr>
            <w:r w:rsidRPr="00C13CB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13CB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13CB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C2EE3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C13CB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  <w:tbl>
            <w:tblPr>
              <w:tblStyle w:val="CalendarTable"/>
              <w:tblW w:w="4999" w:type="pct"/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260"/>
              <w:gridCol w:w="342"/>
              <w:gridCol w:w="3260"/>
              <w:gridCol w:w="342"/>
              <w:gridCol w:w="3260"/>
            </w:tblGrid>
            <w:tr w:rsidR="00C479F3" w:rsidRPr="00463F43" w14:paraId="65802C4D" w14:textId="77777777" w:rsidTr="00943456">
              <w:trPr>
                <w:trHeight w:val="3307"/>
              </w:trPr>
              <w:tc>
                <w:tcPr>
                  <w:tcW w:w="1429" w:type="pct"/>
                  <w:shd w:val="clear" w:color="auto" w:fill="4E67C8" w:themeFill="accent1"/>
                </w:tcPr>
                <w:p w14:paraId="1B5DD3A6" w14:textId="5ACDBB3B" w:rsidR="0044567C" w:rsidRPr="00463F43" w:rsidRDefault="00DC2EE3" w:rsidP="00463F4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bookmarkStart w:id="0" w:name="_Calendar"/>
                  <w:bookmarkEnd w:id="0"/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500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6"/>
                    <w:gridCol w:w="466"/>
                    <w:gridCol w:w="465"/>
                    <w:gridCol w:w="466"/>
                    <w:gridCol w:w="466"/>
                    <w:gridCol w:w="466"/>
                  </w:tblGrid>
                  <w:tr w:rsidR="00C479F3" w:rsidRPr="00463F43" w14:paraId="521C8A59" w14:textId="77777777" w:rsidTr="00943456">
                    <w:trPr>
                      <w:trHeight w:val="345"/>
                    </w:trPr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798D366E" w14:textId="34FF1B9A" w:rsidR="0044567C" w:rsidRPr="00FA3B4A" w:rsidRDefault="00DC2E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396E23D4" w14:textId="6CA79465" w:rsidR="0044567C" w:rsidRPr="00FA3B4A" w:rsidRDefault="00DC2E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51615E3F" w14:textId="3F25336C" w:rsidR="0044567C" w:rsidRPr="00FA3B4A" w:rsidRDefault="00DC2E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1F6975C0" w14:textId="35F342D7" w:rsidR="0044567C" w:rsidRPr="00FA3B4A" w:rsidRDefault="00DC2E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2BD6F894" w14:textId="05D58CB3" w:rsidR="0044567C" w:rsidRPr="00FA3B4A" w:rsidRDefault="00DC2E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710B1796" w14:textId="57B3629E" w:rsidR="0044567C" w:rsidRPr="00FA3B4A" w:rsidRDefault="00DC2E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5194BCD1" w14:textId="30B85E45" w:rsidR="0044567C" w:rsidRPr="00FA3B4A" w:rsidRDefault="00DC2EE3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1022148E" w14:textId="77777777" w:rsidTr="00C13CB0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F44BC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0CDEA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C664B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12953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F3964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D820B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6B016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8975A56" w14:textId="77777777" w:rsidTr="00943456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067B454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421DAFC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07EC355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0BC7F7B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11780E6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45CCC80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5C237DA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9BA4463" w14:textId="77777777" w:rsidTr="00C13CB0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1716EB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B0EAF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3233E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5FE3DF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9D3CF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39E8E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A9309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A3E0A60" w14:textId="77777777" w:rsidTr="00943456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69DE458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0F1E5BC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1AB2E3C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5BD98CB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43F7CAC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142C0C8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78E8E8F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0DBBCA3" w14:textId="77777777" w:rsidTr="00C13CB0">
                    <w:trPr>
                      <w:trHeight w:val="402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20B2A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72B03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DE4DD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5D55F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B7162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0D8DB7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671D4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B25033B" w14:textId="77777777" w:rsidTr="00943456">
                    <w:trPr>
                      <w:trHeight w:val="431"/>
                    </w:trPr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58E06C6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34AB147E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223DE94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3C2B623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6764E4B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24A7853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DBE0F4" w:themeFill="accent1" w:themeFillTint="33"/>
                        <w:vAlign w:val="center"/>
                      </w:tcPr>
                      <w:p w14:paraId="49AF74E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5F9E08E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5E284D46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FF8021" w:themeFill="accent5"/>
                </w:tcPr>
                <w:p w14:paraId="4B295E48" w14:textId="61B2429D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5"/>
                    <w:gridCol w:w="465"/>
                    <w:gridCol w:w="466"/>
                    <w:gridCol w:w="466"/>
                    <w:gridCol w:w="466"/>
                    <w:gridCol w:w="467"/>
                  </w:tblGrid>
                  <w:tr w:rsidR="00DC2EE3" w:rsidRPr="00463F43" w14:paraId="1D995404" w14:textId="77777777" w:rsidTr="00DC2EE3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0D12C08F" w14:textId="64EBF954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2371DD9B" w14:textId="120ED63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624F4ADD" w14:textId="5B8354F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16F7EC09" w14:textId="5B7EC3B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4026D063" w14:textId="0A0A4226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2C154BDE" w14:textId="4B6EE02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480C5EB0" w14:textId="61D5CB9E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5D65049D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E38DB4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40BA4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C3762A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3D07C3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ABC1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4DFA4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286187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0364466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076ED92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428D3FA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3FD0A48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42443F8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4F462D9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52506E0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729A9AE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142FA6C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2CEACFD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34AD0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ADE75F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5FE30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94CDF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AE81C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CB6861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EBCFF44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518DC17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464325C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190E1F3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4DCF35A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2149160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0BDE579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6BD3284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2450C69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39994A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E92A1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D011A5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5B33F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E69BA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EEEDB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123B78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0EB1713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3DFA0B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3CA4E1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1C5B183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6DBD34B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0E9D6EC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E5D2" w:themeFill="accent5" w:themeFillTint="33"/>
                        <w:vAlign w:val="center"/>
                      </w:tcPr>
                      <w:p w14:paraId="48AEED8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79DC3BB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E0EDA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10ABB0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5ECCF3" w:themeFill="accent2"/>
                </w:tcPr>
                <w:p w14:paraId="53B693D9" w14:textId="6B88D2B7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DC2EE3" w:rsidRPr="00463F43" w14:paraId="60C2FBA8" w14:textId="77777777" w:rsidTr="00DC2EE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1E52D988" w14:textId="763318CB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6B6FE6E2" w14:textId="3186B57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3EF959F2" w14:textId="3912BB22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7EFC7DD7" w14:textId="5FCFDF9A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377494A5" w14:textId="5D166FA4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0E775B61" w14:textId="6CFF44E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13F95F20" w14:textId="03D7D90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0796245E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33D3C3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3CD2B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B6BA4A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B99223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CC1853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71FAF6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597B20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9B01CC4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25FDF1D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1A3431E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5F6A5DF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0EA4267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4A64C3F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16BE32D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19B2569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ABF1B17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244C837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65C342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A49F11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1B3FF2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14FC97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CF1B03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F01950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4EB2DF7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507F0A4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34B97C1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4AD955D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0EBF05C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514C7F2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7EB5C96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1EFDAD3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CA8B74D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D4F106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D36328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33DA52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EF5E53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A68631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1ADAAF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E83ADA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044829A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1F8CFF8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7F34CAB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2751D06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08B4FE6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22914A8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3AE4057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58B26E7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F5330B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4F4E65EC" w14:textId="77777777" w:rsidTr="00463F4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013067C2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9093287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0E42F99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3D02DB9F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1B030D7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49DFB3E5" w14:textId="77777777" w:rsidTr="00943456">
              <w:trPr>
                <w:trHeight w:val="3307"/>
              </w:trPr>
              <w:tc>
                <w:tcPr>
                  <w:tcW w:w="1429" w:type="pct"/>
                  <w:shd w:val="clear" w:color="auto" w:fill="F14124" w:themeFill="accent6"/>
                </w:tcPr>
                <w:p w14:paraId="0DA8E2F5" w14:textId="18A5A5B4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DC2EE3" w:rsidRPr="00463F43" w14:paraId="7CAB27EC" w14:textId="77777777" w:rsidTr="00DC2EE3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FCD8D3" w:themeFill="accent6" w:themeFillTint="33"/>
                        <w:vAlign w:val="center"/>
                      </w:tcPr>
                      <w:p w14:paraId="23178AC7" w14:textId="5C1922BA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5933A97E" w14:textId="3C2DC58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2DFA1F44" w14:textId="4362C54F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6F8E3B08" w14:textId="616427FD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3E7B9F1D" w14:textId="7D2E9DA5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2793E318" w14:textId="52F67B0F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6F7BD51A" w14:textId="42B5F5E8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38F4D50A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D27951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28EDBF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D9A237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D4F930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0C85B9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6FA1B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229B400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5D92A5E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FCD8D3" w:themeFill="accent6" w:themeFillTint="33"/>
                        <w:vAlign w:val="center"/>
                      </w:tcPr>
                      <w:p w14:paraId="239DC1D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762138F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7392D42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62E21BE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17558C9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47FF599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2A1DD74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42B5F15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073B34F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56C836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EFA212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CD665A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806900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ECF7C7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8E7802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B8D75B1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CD8D3" w:themeFill="accent6" w:themeFillTint="33"/>
                        <w:vAlign w:val="center"/>
                      </w:tcPr>
                      <w:p w14:paraId="3EEB947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6EAAE84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2D9EBAB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3D6E22A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4534132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79D042C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459F4E5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8041AC7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CE8B41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652617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1724DD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921777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3EFFC6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B2A06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7C191D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AA7A3BF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FCD8D3" w:themeFill="accent6" w:themeFillTint="33"/>
                        <w:vAlign w:val="center"/>
                      </w:tcPr>
                      <w:p w14:paraId="408416F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2670DC7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CD8D3" w:themeFill="accent6" w:themeFillTint="33"/>
                        <w:vAlign w:val="center"/>
                      </w:tcPr>
                      <w:p w14:paraId="52C59A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01B44EC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7D3FD30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CD8D3" w:themeFill="accent6" w:themeFillTint="33"/>
                        <w:vAlign w:val="center"/>
                      </w:tcPr>
                      <w:p w14:paraId="148FBB7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6917A1D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C41A18B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CDF0C1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92D050"/>
                </w:tcPr>
                <w:p w14:paraId="33DFA9D8" w14:textId="1CF09476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DC2EE3" w:rsidRPr="00463F43" w14:paraId="62FB7B6C" w14:textId="77777777" w:rsidTr="00DC2EE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EDFADC" w:themeFill="accent3" w:themeFillTint="33"/>
                        <w:vAlign w:val="center"/>
                      </w:tcPr>
                      <w:p w14:paraId="268394FE" w14:textId="43D9AAC9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EDFADC" w:themeFill="accent3" w:themeFillTint="33"/>
                        <w:vAlign w:val="center"/>
                      </w:tcPr>
                      <w:p w14:paraId="20F79FBA" w14:textId="61A04265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56B77909" w14:textId="6C56BB61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57AB3FA3" w14:textId="09AECE42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5FB5233C" w14:textId="656710E6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43159887" w14:textId="0FEFE16D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2E8943D1" w14:textId="0FFD4983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466DB9B5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64BAB78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A20637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795358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2347A8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24E57B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2875E1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E329AE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7B9C1CA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EDFADC" w:themeFill="accent3" w:themeFillTint="33"/>
                        <w:vAlign w:val="center"/>
                      </w:tcPr>
                      <w:p w14:paraId="7A7A1F2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EDFADC" w:themeFill="accent3" w:themeFillTint="33"/>
                        <w:vAlign w:val="center"/>
                      </w:tcPr>
                      <w:p w14:paraId="3A0A298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32E824B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0ED65AC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506632C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7BB6E0F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31E2754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685B478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C4C478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56134D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D3560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3B53F5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B4B70F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83908A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F0D912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47D28D2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EDFADC" w:themeFill="accent3" w:themeFillTint="33"/>
                        <w:vAlign w:val="center"/>
                      </w:tcPr>
                      <w:p w14:paraId="326947B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EDFADC" w:themeFill="accent3" w:themeFillTint="33"/>
                        <w:vAlign w:val="center"/>
                      </w:tcPr>
                      <w:p w14:paraId="0BF2304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6533992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0786E98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5DB88AC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0BB18FE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35EA31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6FD6E6F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093FE9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9BD6D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D8D5E4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366B83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6B6CBF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DBB610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2885258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C6FB0D6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EDFADC" w:themeFill="accent3" w:themeFillTint="33"/>
                        <w:vAlign w:val="center"/>
                      </w:tcPr>
                      <w:p w14:paraId="1382494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EDFADC" w:themeFill="accent3" w:themeFillTint="33"/>
                        <w:vAlign w:val="center"/>
                      </w:tcPr>
                      <w:p w14:paraId="08410D8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42B1598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28C537B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30F7118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EDFADC" w:themeFill="accent3" w:themeFillTint="33"/>
                        <w:vAlign w:val="center"/>
                      </w:tcPr>
                      <w:p w14:paraId="1167CAF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55E27A0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3DFE33A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F1CE7B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4E67C8" w:themeFill="accent1"/>
                </w:tcPr>
                <w:p w14:paraId="62F10694" w14:textId="39A411F8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DC2EE3" w:rsidRPr="00463F43" w14:paraId="26AC0D0E" w14:textId="77777777" w:rsidTr="00DC2EE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53964C15" w14:textId="2972768D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47F1A62F" w14:textId="5688944B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1C8129C6" w14:textId="267FC58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222C5C76" w14:textId="27A56638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1AE3D1F1" w14:textId="2627DE96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30F9D16F" w14:textId="41D09CC5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7AE462B7" w14:textId="482C58F5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008DED4E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17D8E4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C727F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B55B64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23DAEE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36CE01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2DCAC7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6D1253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90B1B77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5FD57B8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1BF12B7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0E1C1F8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67F1A46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3C3DE08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2CDABF2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5EE52D6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8037928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5A29584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F2D8B6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1495A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612DBD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C88574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58994B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A1AFA5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FB7FBF5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784BD64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106897C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1794288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29E39E7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1C42B90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46C2440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25B8704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A20C317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049A74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4A2BD8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24EF95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ABFF85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1A5E50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44F76A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778811D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07914A9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15E9118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2951A55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3C417AF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37160BB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63CC9D6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3BC0946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6608F3A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01A3E95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0EC65800" w14:textId="77777777" w:rsidTr="00463F4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26052E5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2FD054EB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6656788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1E5A1BD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01EA2627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5F4B0A91" w14:textId="77777777" w:rsidTr="00943456">
              <w:trPr>
                <w:trHeight w:val="3307"/>
              </w:trPr>
              <w:tc>
                <w:tcPr>
                  <w:tcW w:w="1429" w:type="pct"/>
                  <w:shd w:val="clear" w:color="auto" w:fill="FF8021" w:themeFill="accent5"/>
                </w:tcPr>
                <w:p w14:paraId="6A2AA375" w14:textId="79B917AA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  <w:t>JUILLET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DC2EE3" w:rsidRPr="00463F43" w14:paraId="68B36E00" w14:textId="77777777" w:rsidTr="00DC2EE3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00CDBDD6" w14:textId="167DF9CF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6FF877A8" w14:textId="3B9A8B8F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2A135BB9" w14:textId="66C2D9BB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43B2989B" w14:textId="6D58F934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35954854" w14:textId="3B020768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3B048613" w14:textId="56F3590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37984C49" w14:textId="673250D3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143B53AA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68FDBE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7F407F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07E2101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8FB37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1E3F0A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09356F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F7CDD1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B989AF3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4305681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4177113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0FDB990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7689C68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1E91287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41CA42C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076FEB0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ED4342E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87D3E9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D6BFF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48EEE1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A50211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F129FE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88C9F3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5C482A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287048F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6DE28C7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2732D30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63D740E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53E2046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20CFFAD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65D7345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0BFFE1D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B224ED7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40C6E8E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9E1784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9D0028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BFDBA8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E8A8F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BA6540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36F39ED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D2BD7CB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FFE5D2" w:themeFill="accent5" w:themeFillTint="33"/>
                        <w:vAlign w:val="center"/>
                      </w:tcPr>
                      <w:p w14:paraId="2E375DA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1D11B24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E5D2" w:themeFill="accent5" w:themeFillTint="33"/>
                        <w:vAlign w:val="center"/>
                      </w:tcPr>
                      <w:p w14:paraId="4AF228D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4716678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418F47B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E5D2" w:themeFill="accent5" w:themeFillTint="33"/>
                        <w:vAlign w:val="center"/>
                      </w:tcPr>
                      <w:p w14:paraId="30BF19D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2E4FF9B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25952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32958B5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5ECCF3" w:themeFill="accent2"/>
                </w:tcPr>
                <w:p w14:paraId="243D0141" w14:textId="1113603C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DC2EE3" w:rsidRPr="00463F43" w14:paraId="6DE690C3" w14:textId="77777777" w:rsidTr="00DC2EE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5365EADC" w14:textId="6863B40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07EFE85F" w14:textId="242DE6F1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19B22DF3" w14:textId="7E7391E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639987E9" w14:textId="5928CDC6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13FFDE2C" w14:textId="37E0EC84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59FB005F" w14:textId="5805C2C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0D4A13CE" w14:textId="7082919D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23D246C3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14C7B4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E21548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FB5098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F3A456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98521F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375A8C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3D880C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CFCF700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54F17E3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4F83892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0431651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7600584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06489B9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2A853E5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54B4F3E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A944B6B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F9C82E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57CCB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D5448D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57A3B5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D43420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8492D6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A5FDC5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F277215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261E3DF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713BC40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1CDC538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4B7E30B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4320F82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62DC2E0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33DDCDA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C8B0CBE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0750777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5047A1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7CC4DA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3CBA0D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5E703A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A84989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BDF31E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0FD84D6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EF4FC" w:themeFill="accent2" w:themeFillTint="33"/>
                        <w:vAlign w:val="center"/>
                      </w:tcPr>
                      <w:p w14:paraId="4D749EF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EF4FC" w:themeFill="accent2" w:themeFillTint="33"/>
                        <w:vAlign w:val="center"/>
                      </w:tcPr>
                      <w:p w14:paraId="0E03C16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411E509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4305E2E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53DFA1E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EF4FC" w:themeFill="accent2" w:themeFillTint="33"/>
                        <w:vAlign w:val="center"/>
                      </w:tcPr>
                      <w:p w14:paraId="4552BB7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EF4FC" w:themeFill="accent2" w:themeFillTint="33"/>
                        <w:vAlign w:val="center"/>
                      </w:tcPr>
                      <w:p w14:paraId="11ED8B1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8DDE845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742499CC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F14124" w:themeFill="accent6"/>
                </w:tcPr>
                <w:p w14:paraId="3B2D1554" w14:textId="0320BBE7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DC2EE3" w:rsidRPr="00463F43" w14:paraId="7BAD84F0" w14:textId="77777777" w:rsidTr="00DC2EE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CD8D3" w:themeFill="accent6" w:themeFillTint="33"/>
                        <w:vAlign w:val="center"/>
                      </w:tcPr>
                      <w:p w14:paraId="4B9818D9" w14:textId="5DFC9D53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FCD8D3" w:themeFill="accent6" w:themeFillTint="33"/>
                        <w:vAlign w:val="center"/>
                      </w:tcPr>
                      <w:p w14:paraId="24FE14CD" w14:textId="206AD86C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4270B964" w14:textId="30600E7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7984FEA7" w14:textId="5CF33AC8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7E2A37E3" w14:textId="4CDE47A7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34AEFCF9" w14:textId="429E3BE3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382B9986" w14:textId="4CF3258C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3D81688D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AD1F48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9EDD4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09C88E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03D973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5DDAA8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3E50A8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74D2292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5CCDE9F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CD8D3" w:themeFill="accent6" w:themeFillTint="33"/>
                        <w:vAlign w:val="center"/>
                      </w:tcPr>
                      <w:p w14:paraId="2894C9A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CD8D3" w:themeFill="accent6" w:themeFillTint="33"/>
                        <w:vAlign w:val="center"/>
                      </w:tcPr>
                      <w:p w14:paraId="6F09031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47C8EAD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01E51CD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4D8FE71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24A1B47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6A95899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64115674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1F852F0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6A4BB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FE8082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38D4AA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E75F95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EEBE84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B3BE6C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02C0220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CD8D3" w:themeFill="accent6" w:themeFillTint="33"/>
                        <w:vAlign w:val="center"/>
                      </w:tcPr>
                      <w:p w14:paraId="082E8B2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CD8D3" w:themeFill="accent6" w:themeFillTint="33"/>
                        <w:vAlign w:val="center"/>
                      </w:tcPr>
                      <w:p w14:paraId="7C9CA63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20A25AE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0F86741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342048D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5597E3B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3F08658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4E3B74A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35A58C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C0D556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6928C1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F160ED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C4389C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609319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9C064B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E91F3AC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CD8D3" w:themeFill="accent6" w:themeFillTint="33"/>
                        <w:vAlign w:val="center"/>
                      </w:tcPr>
                      <w:p w14:paraId="1EFB555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CD8D3" w:themeFill="accent6" w:themeFillTint="33"/>
                        <w:vAlign w:val="center"/>
                      </w:tcPr>
                      <w:p w14:paraId="2B04F08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778D08D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7898319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01B3247B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CD8D3" w:themeFill="accent6" w:themeFillTint="33"/>
                        <w:vAlign w:val="center"/>
                      </w:tcPr>
                      <w:p w14:paraId="508B463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CD8D3" w:themeFill="accent6" w:themeFillTint="33"/>
                        <w:vAlign w:val="center"/>
                      </w:tcPr>
                      <w:p w14:paraId="0A10B8E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03DD618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7672EEBF" w14:textId="77777777" w:rsidTr="00463F43">
              <w:trPr>
                <w:trHeight w:hRule="exact" w:val="207"/>
              </w:trPr>
              <w:tc>
                <w:tcPr>
                  <w:tcW w:w="1429" w:type="pct"/>
                  <w:shd w:val="clear" w:color="auto" w:fill="auto"/>
                </w:tcPr>
                <w:p w14:paraId="5CE1513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AF497F9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2476F6C3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02E55F6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auto"/>
                </w:tcPr>
                <w:p w14:paraId="348892C2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7B13E3" w:rsidRPr="00463F43" w14:paraId="1A141D22" w14:textId="77777777" w:rsidTr="00943456">
              <w:trPr>
                <w:trHeight w:val="3307"/>
              </w:trPr>
              <w:tc>
                <w:tcPr>
                  <w:tcW w:w="1429" w:type="pct"/>
                  <w:shd w:val="clear" w:color="auto" w:fill="A7EA52" w:themeFill="accent3"/>
                </w:tcPr>
                <w:p w14:paraId="323E172A" w14:textId="2675C476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8"/>
                    <w:gridCol w:w="468"/>
                    <w:gridCol w:w="467"/>
                    <w:gridCol w:w="467"/>
                    <w:gridCol w:w="467"/>
                    <w:gridCol w:w="458"/>
                  </w:tblGrid>
                  <w:tr w:rsidR="00DC2EE3" w:rsidRPr="00463F43" w14:paraId="337159E3" w14:textId="77777777" w:rsidTr="00DC2EE3">
                    <w:trPr>
                      <w:trHeight w:val="345"/>
                    </w:trPr>
                    <w:tc>
                      <w:tcPr>
                        <w:tcW w:w="712" w:type="pct"/>
                        <w:shd w:val="clear" w:color="auto" w:fill="EDFADC" w:themeFill="accent3" w:themeFillTint="33"/>
                        <w:vAlign w:val="center"/>
                      </w:tcPr>
                      <w:p w14:paraId="130B70D1" w14:textId="22BDA8D8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38F3AB23" w14:textId="3F7BDC86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76F933CE" w14:textId="3366FC92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51455AB9" w14:textId="2757114D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6CB652D5" w14:textId="08802475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2994973D" w14:textId="16B5E5CD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447ABB54" w14:textId="0334207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1838674F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1E92212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70F684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5215193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A435B0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508FC1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4BB7CE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7B4A55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54BD3CE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EDFADC" w:themeFill="accent3" w:themeFillTint="33"/>
                        <w:vAlign w:val="center"/>
                      </w:tcPr>
                      <w:p w14:paraId="46DFED9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17AB3E1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1F797F4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13138901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6F7B9B2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73FC961D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3C17BA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C171D35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79098DE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E95D1B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49B9B52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0A26F0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28A625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EC8FA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5B50F6C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75B25CF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EDFADC" w:themeFill="accent3" w:themeFillTint="33"/>
                        <w:vAlign w:val="center"/>
                      </w:tcPr>
                      <w:p w14:paraId="2DC864F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7BD5B14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4FFF5D1E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12A41DD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3D19A80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1C5110F5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6D0441BF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1669E925" w14:textId="77777777" w:rsidTr="00DC2EE3">
                    <w:trPr>
                      <w:trHeight w:val="402"/>
                    </w:trPr>
                    <w:tc>
                      <w:tcPr>
                        <w:tcW w:w="712" w:type="pct"/>
                        <w:shd w:val="clear" w:color="auto" w:fill="FFFFFF" w:themeFill="background1"/>
                        <w:vAlign w:val="center"/>
                      </w:tcPr>
                      <w:p w14:paraId="5EC665E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C40BB8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A678EC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1DE1714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028347B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17220D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2627688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3F8C1D4" w14:textId="77777777" w:rsidTr="00DC2EE3">
                    <w:trPr>
                      <w:trHeight w:val="431"/>
                    </w:trPr>
                    <w:tc>
                      <w:tcPr>
                        <w:tcW w:w="712" w:type="pct"/>
                        <w:shd w:val="clear" w:color="auto" w:fill="EDFADC" w:themeFill="accent3" w:themeFillTint="33"/>
                        <w:vAlign w:val="center"/>
                      </w:tcPr>
                      <w:p w14:paraId="7821EA96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48316B8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EDFADC" w:themeFill="accent3" w:themeFillTint="33"/>
                        <w:vAlign w:val="center"/>
                      </w:tcPr>
                      <w:p w14:paraId="2AF7481A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6B95E569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708ED06C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EDFADC" w:themeFill="accent3" w:themeFillTint="33"/>
                        <w:vAlign w:val="center"/>
                      </w:tcPr>
                      <w:p w14:paraId="31DEB300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EDFADC" w:themeFill="accent3" w:themeFillTint="33"/>
                        <w:vAlign w:val="center"/>
                      </w:tcPr>
                      <w:p w14:paraId="4785D2E7" w14:textId="77777777" w:rsidR="001D5FFA" w:rsidRPr="00463F43" w:rsidRDefault="001D5FFA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930E105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53355229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4E67C8" w:themeFill="accent1"/>
                </w:tcPr>
                <w:p w14:paraId="3F9DC477" w14:textId="5A0266CF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DC2EE3" w:rsidRPr="00463F43" w14:paraId="3251782F" w14:textId="77777777" w:rsidTr="00DC2EE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2286CD58" w14:textId="5162CF6D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288060B8" w14:textId="4955D81F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600B2BB6" w14:textId="01D7EAE3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2798E027" w14:textId="6B025479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2EDBF563" w14:textId="166AB2FC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476199CD" w14:textId="67DD0F60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06562837" w14:textId="34316F45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068B0656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7A7C715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316429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B13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805AF7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3CB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D283CF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BB6E0EA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1DF321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1A92A32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01706B11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1E7ED6E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0308191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68B75CC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5D6EF47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04A5769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5AC32DE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0CC5202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13CF7E5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50C8234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EF65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83C99AE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7E085A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B73F82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B051CD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6E2FF7A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49FE546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5AFEDC70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7E5BA32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1C8E1F2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134DDFE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2D9283D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68D9C046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04B23B7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2F4E7324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452B8C3D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AFE9E3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1AC6842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6E2867B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F1EE897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FCDA2E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0EF02F2C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36C3E31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DBE0F4" w:themeFill="accent1" w:themeFillTint="33"/>
                        <w:vAlign w:val="center"/>
                      </w:tcPr>
                      <w:p w14:paraId="6FA402D8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DBE0F4" w:themeFill="accent1" w:themeFillTint="33"/>
                        <w:vAlign w:val="center"/>
                      </w:tcPr>
                      <w:p w14:paraId="020DFF59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6E09BBF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067BF8C1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5D02B364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DBE0F4" w:themeFill="accent1" w:themeFillTint="33"/>
                        <w:vAlign w:val="center"/>
                      </w:tcPr>
                      <w:p w14:paraId="4BA8F4C5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DBE0F4" w:themeFill="accent1" w:themeFillTint="33"/>
                        <w:vAlign w:val="center"/>
                      </w:tcPr>
                      <w:p w14:paraId="2BC3038F" w14:textId="77777777" w:rsidR="007B1072" w:rsidRPr="00463F43" w:rsidRDefault="007B1072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9AD550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shd w:val="clear" w:color="auto" w:fill="auto"/>
                </w:tcPr>
                <w:p w14:paraId="40F62D1D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429" w:type="pct"/>
                  <w:shd w:val="clear" w:color="auto" w:fill="FF8021" w:themeFill="accent5"/>
                </w:tcPr>
                <w:p w14:paraId="3F2D7D37" w14:textId="0A5F1241" w:rsidR="0044567C" w:rsidRPr="00463F43" w:rsidRDefault="00DC2EE3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6"/>
                      <w:szCs w:val="36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1"/>
                    <w:gridCol w:w="465"/>
                    <w:gridCol w:w="469"/>
                    <w:gridCol w:w="469"/>
                    <w:gridCol w:w="469"/>
                    <w:gridCol w:w="469"/>
                    <w:gridCol w:w="457"/>
                  </w:tblGrid>
                  <w:tr w:rsidR="00DC2EE3" w:rsidRPr="00463F43" w14:paraId="2399D222" w14:textId="77777777" w:rsidTr="00DC2EE3">
                    <w:trPr>
                      <w:trHeight w:val="345"/>
                    </w:trPr>
                    <w:tc>
                      <w:tcPr>
                        <w:tcW w:w="706" w:type="pct"/>
                        <w:shd w:val="clear" w:color="auto" w:fill="FFE5D2" w:themeFill="accent5" w:themeFillTint="33"/>
                        <w:vAlign w:val="center"/>
                      </w:tcPr>
                      <w:p w14:paraId="4F296BFD" w14:textId="09F7F283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0320ADEB" w14:textId="169197E9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7BCBE28" w14:textId="290A10C1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3ED7B756" w14:textId="5920B54B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74A12E90" w14:textId="7D4C0461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66843FB9" w14:textId="2AE2EAD2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7A8D8E52" w14:textId="73EBAADE" w:rsidR="00DC2EE3" w:rsidRPr="00FA3B4A" w:rsidRDefault="00DC2EE3" w:rsidP="00DC2E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7B13E3" w:rsidRPr="00463F43" w14:paraId="431A3C6A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5F1F1D0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7A92B4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5610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FEDE9D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25305C3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4B4E303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4345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119BF14B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268478C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63F4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4B7DD8A1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E5D2" w:themeFill="accent5" w:themeFillTint="33"/>
                        <w:vAlign w:val="center"/>
                      </w:tcPr>
                      <w:p w14:paraId="608C8B5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0ACA8AD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73CDB6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4B8F57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6AD151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090FFFA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45CFAF1D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A4F97D8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35EC845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9CB32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0F919A9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FE447E7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3A759D6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562E365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45E6978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7DE6951B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E5D2" w:themeFill="accent5" w:themeFillTint="33"/>
                        <w:vAlign w:val="center"/>
                      </w:tcPr>
                      <w:p w14:paraId="1A80FAB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611FB9C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9275CC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61E91A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2DC5EA2A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CB51FD5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6B92E84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50D165DA" w14:textId="77777777" w:rsidTr="00DC2EE3">
                    <w:trPr>
                      <w:trHeight w:val="402"/>
                    </w:trPr>
                    <w:tc>
                      <w:tcPr>
                        <w:tcW w:w="706" w:type="pct"/>
                        <w:shd w:val="clear" w:color="auto" w:fill="FFFFFF" w:themeFill="background1"/>
                        <w:vAlign w:val="center"/>
                      </w:tcPr>
                      <w:p w14:paraId="11F3236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7A2AE64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7709091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0AEC499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BB8E43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FFFF" w:themeFill="background1"/>
                        <w:vAlign w:val="center"/>
                      </w:tcPr>
                      <w:p w14:paraId="3F1717FF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shd w:val="clear" w:color="auto" w:fill="FFFFFF" w:themeFill="background1"/>
                        <w:vAlign w:val="center"/>
                      </w:tcPr>
                      <w:p w14:paraId="74007690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B13E3" w:rsidRPr="00463F43" w14:paraId="35593958" w14:textId="77777777" w:rsidTr="00DC2EE3">
                    <w:trPr>
                      <w:trHeight w:val="431"/>
                    </w:trPr>
                    <w:tc>
                      <w:tcPr>
                        <w:tcW w:w="706" w:type="pct"/>
                        <w:shd w:val="clear" w:color="auto" w:fill="FFE5D2" w:themeFill="accent5" w:themeFillTint="33"/>
                        <w:vAlign w:val="center"/>
                      </w:tcPr>
                      <w:p w14:paraId="0C3D39A2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E5D2" w:themeFill="accent5" w:themeFillTint="33"/>
                        <w:vAlign w:val="center"/>
                      </w:tcPr>
                      <w:p w14:paraId="23D8C2B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2E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63F4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4DB379B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79505B81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1AD36CC3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0" w:type="pct"/>
                        <w:shd w:val="clear" w:color="auto" w:fill="FFE5D2" w:themeFill="accent5" w:themeFillTint="33"/>
                        <w:vAlign w:val="center"/>
                      </w:tcPr>
                      <w:p w14:paraId="3C0022EC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" w:type="pct"/>
                        <w:shd w:val="clear" w:color="auto" w:fill="FFE5D2" w:themeFill="accent5" w:themeFillTint="33"/>
                        <w:vAlign w:val="center"/>
                      </w:tcPr>
                      <w:p w14:paraId="6C488668" w14:textId="77777777" w:rsidR="0044567C" w:rsidRPr="00463F43" w:rsidRDefault="0044567C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AF9BEA9" w14:textId="77777777" w:rsidR="0044567C" w:rsidRPr="00463F43" w:rsidRDefault="0044567C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0AE5CA0" w14:textId="77777777" w:rsidR="0044567C" w:rsidRPr="00463F43" w:rsidRDefault="0044567C" w:rsidP="007B13E3">
            <w:pPr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5E1CAFF4" w14:textId="77777777" w:rsidR="00F93E3B" w:rsidRPr="00463F43" w:rsidRDefault="00F93E3B" w:rsidP="007B13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463F43" w:rsidSect="00C13CB0">
      <w:pgSz w:w="11906" w:h="16838" w:code="9"/>
      <w:pgMar w:top="720" w:right="720" w:bottom="426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D0C6E" w14:textId="77777777" w:rsidR="0006075C" w:rsidRDefault="0006075C">
      <w:pPr>
        <w:spacing w:after="0"/>
      </w:pPr>
      <w:r>
        <w:separator/>
      </w:r>
    </w:p>
  </w:endnote>
  <w:endnote w:type="continuationSeparator" w:id="0">
    <w:p w14:paraId="266590A0" w14:textId="77777777" w:rsidR="0006075C" w:rsidRDefault="00060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F67E5" w14:textId="77777777" w:rsidR="0006075C" w:rsidRDefault="0006075C">
      <w:pPr>
        <w:spacing w:after="0"/>
      </w:pPr>
      <w:r>
        <w:separator/>
      </w:r>
    </w:p>
  </w:footnote>
  <w:footnote w:type="continuationSeparator" w:id="0">
    <w:p w14:paraId="5C71FCB8" w14:textId="77777777" w:rsidR="0006075C" w:rsidRDefault="000607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44567C"/>
    <w:rsid w:val="0006075C"/>
    <w:rsid w:val="00071356"/>
    <w:rsid w:val="00094B13"/>
    <w:rsid w:val="00097A25"/>
    <w:rsid w:val="000A5A57"/>
    <w:rsid w:val="000C474F"/>
    <w:rsid w:val="001274F3"/>
    <w:rsid w:val="00151CCE"/>
    <w:rsid w:val="001B01F9"/>
    <w:rsid w:val="001C41F9"/>
    <w:rsid w:val="001D5FFA"/>
    <w:rsid w:val="002D4028"/>
    <w:rsid w:val="003327F5"/>
    <w:rsid w:val="003C0D41"/>
    <w:rsid w:val="003E7B3A"/>
    <w:rsid w:val="00416364"/>
    <w:rsid w:val="00431B29"/>
    <w:rsid w:val="0044567C"/>
    <w:rsid w:val="00462EAD"/>
    <w:rsid w:val="00463F43"/>
    <w:rsid w:val="0047566B"/>
    <w:rsid w:val="00512F2D"/>
    <w:rsid w:val="00570FBB"/>
    <w:rsid w:val="00583B82"/>
    <w:rsid w:val="005923AC"/>
    <w:rsid w:val="005D5149"/>
    <w:rsid w:val="005E656F"/>
    <w:rsid w:val="006974E1"/>
    <w:rsid w:val="006C0896"/>
    <w:rsid w:val="006F513E"/>
    <w:rsid w:val="007B1072"/>
    <w:rsid w:val="007B13E3"/>
    <w:rsid w:val="007C0139"/>
    <w:rsid w:val="007D45A1"/>
    <w:rsid w:val="007D6800"/>
    <w:rsid w:val="007F564D"/>
    <w:rsid w:val="00864E22"/>
    <w:rsid w:val="008F16F7"/>
    <w:rsid w:val="009164BA"/>
    <w:rsid w:val="009166BD"/>
    <w:rsid w:val="00943456"/>
    <w:rsid w:val="009634B9"/>
    <w:rsid w:val="00977AAE"/>
    <w:rsid w:val="00983D5E"/>
    <w:rsid w:val="00A14581"/>
    <w:rsid w:val="00A20E4C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13CB0"/>
    <w:rsid w:val="00C479F3"/>
    <w:rsid w:val="00C7354B"/>
    <w:rsid w:val="00C91F9B"/>
    <w:rsid w:val="00DC2EE3"/>
    <w:rsid w:val="00DE26AA"/>
    <w:rsid w:val="00DE32AC"/>
    <w:rsid w:val="00E1407A"/>
    <w:rsid w:val="00E77E1D"/>
    <w:rsid w:val="00EA2E6A"/>
    <w:rsid w:val="00ED75B6"/>
    <w:rsid w:val="00F91390"/>
    <w:rsid w:val="00F93E3B"/>
    <w:rsid w:val="00FA3B4A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C6E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B66C3-5447-4856-964F-9A2BED676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2023-11-17T20:57:00Z</dcterms:created>
  <dcterms:modified xsi:type="dcterms:W3CDTF">2023-11-17T20:57:00Z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