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988"/>
      </w:tblGrid>
      <w:tr w:rsidR="0044567C" w:rsidRPr="007B13E3" w14:paraId="55651F34" w14:textId="77777777" w:rsidTr="001D3740">
        <w:trPr>
          <w:trHeight w:val="8939"/>
          <w:jc w:val="center"/>
        </w:trPr>
        <w:tc>
          <w:tcPr>
            <w:tcW w:w="5000" w:type="pct"/>
          </w:tcPr>
          <w:p w14:paraId="68C7857B" w14:textId="77777777" w:rsidR="0044567C" w:rsidRPr="001D3740" w:rsidRDefault="0044567C" w:rsidP="007B13E3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pacing w:val="-40"/>
                <w:sz w:val="80"/>
                <w:szCs w:val="80"/>
              </w:rPr>
            </w:pPr>
            <w:r w:rsidRPr="001D3740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D3740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D3740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F68C7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1D3740"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  <w:tbl>
            <w:tblPr>
              <w:tblStyle w:val="CalendarTable"/>
              <w:tblW w:w="4998" w:type="pct"/>
              <w:tblInd w:w="3" w:type="dxa"/>
              <w:tblCellMar>
                <w:top w:w="28" w:type="dxa"/>
                <w:left w:w="198" w:type="dxa"/>
                <w:bottom w:w="28" w:type="dxa"/>
                <w:right w:w="198" w:type="dxa"/>
              </w:tblCellMar>
              <w:tblLook w:val="04A0" w:firstRow="1" w:lastRow="0" w:firstColumn="1" w:lastColumn="0" w:noHBand="0" w:noVBand="1"/>
              <w:tblCaption w:val="Таблица календаря с началом в понедельник"/>
              <w:tblDescription w:val="Таблица календаря с началом в понедельник"/>
            </w:tblPr>
            <w:tblGrid>
              <w:gridCol w:w="3995"/>
              <w:gridCol w:w="3995"/>
              <w:gridCol w:w="3996"/>
              <w:gridCol w:w="3996"/>
            </w:tblGrid>
            <w:tr w:rsidR="001F7583" w:rsidRPr="007B13E3" w14:paraId="023166DC" w14:textId="77777777" w:rsidTr="001D3740">
              <w:trPr>
                <w:trHeight w:val="3171"/>
              </w:trPr>
              <w:tc>
                <w:tcPr>
                  <w:tcW w:w="1250" w:type="pct"/>
                  <w:shd w:val="clear" w:color="auto" w:fill="auto"/>
                </w:tcPr>
                <w:p w14:paraId="4958A9C8" w14:textId="1E7C3FA8" w:rsidR="001F7583" w:rsidRPr="007B13E3" w:rsidRDefault="009F68C7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0" w:name="_Calendar"/>
                  <w:bookmarkEnd w:id="0"/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68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09"/>
                    <w:gridCol w:w="509"/>
                    <w:gridCol w:w="508"/>
                    <w:gridCol w:w="509"/>
                    <w:gridCol w:w="509"/>
                    <w:gridCol w:w="508"/>
                  </w:tblGrid>
                  <w:tr w:rsidR="001F7583" w:rsidRPr="007B13E3" w14:paraId="17420333" w14:textId="77777777" w:rsidTr="001D3740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69763F49" w14:textId="4295F40A" w:rsidR="001F7583" w:rsidRPr="007B13E3" w:rsidRDefault="009F68C7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866C75B" w14:textId="724018F2" w:rsidR="001F7583" w:rsidRPr="007B13E3" w:rsidRDefault="009F68C7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9FAE738" w14:textId="571F178F" w:rsidR="001F7583" w:rsidRPr="007B13E3" w:rsidRDefault="009F68C7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49851E3E" w14:textId="4981B867" w:rsidR="001F7583" w:rsidRPr="007B13E3" w:rsidRDefault="009F68C7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2E614A1" w14:textId="0EE447F5" w:rsidR="001F7583" w:rsidRPr="007B13E3" w:rsidRDefault="009F68C7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1FB231BE" w14:textId="32BF4359" w:rsidR="001F7583" w:rsidRPr="007B13E3" w:rsidRDefault="009F68C7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122B03EB" w14:textId="34FF3541" w:rsidR="001F7583" w:rsidRPr="007B13E3" w:rsidRDefault="009F68C7" w:rsidP="007B13E3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62162E42" w14:textId="77777777" w:rsidTr="001D3740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A81712D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DFA749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21707D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22E54481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81BB37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F80938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58673D3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54F28D2A" w14:textId="77777777" w:rsidTr="001D3740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7F9743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EB49F4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80DA6C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24857B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59282D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366F807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045E86E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66E0F623" w14:textId="77777777" w:rsidTr="001D3740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81E6FDA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B5F81B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FBEBAA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08CBA04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1C8FC74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89AF2E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B1244A9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7E9D7CC0" w14:textId="77777777" w:rsidTr="001D3740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F4F8863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30187B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27EA59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7560CA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B2F747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693323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7F9A0E0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5F6CE822" w14:textId="77777777" w:rsidTr="001D3740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AC7C79C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41A13C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D3547D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B5D0324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A4E8413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12D9A73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D8B2DE7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60240217" w14:textId="77777777" w:rsidTr="001D3740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0124BDF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8F59CF5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19308B1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0C15628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12E690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241EB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8BA5A39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0710DD6" w14:textId="77777777" w:rsidR="001F7583" w:rsidRPr="007B13E3" w:rsidRDefault="001F7583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C2CB0A4" w14:textId="4477C9C6" w:rsidR="001F7583" w:rsidRPr="007B13E3" w:rsidRDefault="009F68C7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07"/>
                    <w:gridCol w:w="508"/>
                    <w:gridCol w:w="509"/>
                    <w:gridCol w:w="509"/>
                    <w:gridCol w:w="509"/>
                    <w:gridCol w:w="510"/>
                  </w:tblGrid>
                  <w:tr w:rsidR="009F68C7" w:rsidRPr="007B13E3" w14:paraId="314A43BD" w14:textId="77777777" w:rsidTr="009F68C7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098184FC" w14:textId="18DC2319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2" w:type="pct"/>
                        <w:shd w:val="clear" w:color="auto" w:fill="F2F2F2" w:themeFill="background1" w:themeFillShade="F2"/>
                        <w:vAlign w:val="center"/>
                      </w:tcPr>
                      <w:p w14:paraId="48D75F55" w14:textId="37457D3C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4" w:type="pct"/>
                        <w:shd w:val="clear" w:color="auto" w:fill="F2F2F2" w:themeFill="background1" w:themeFillShade="F2"/>
                        <w:vAlign w:val="center"/>
                      </w:tcPr>
                      <w:p w14:paraId="09712B08" w14:textId="13EE55A4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58C7BA4" w14:textId="6D06DA13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9702317" w14:textId="02AC75EC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DFEDB09" w14:textId="5D6E1648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525AC28" w14:textId="5F0502E3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79ABA334" w14:textId="77777777" w:rsidTr="009F68C7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9156EE6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64C1ABD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0AA8C7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DAA557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05CFBA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FEDEBD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5B3B175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01C4DF86" w14:textId="77777777" w:rsidTr="009F68C7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8A0E997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02E2EAE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6C1A778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4293C4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B2B92A1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A50ED1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364A16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73A58DF1" w14:textId="77777777" w:rsidTr="009F68C7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8BFCDA0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1406AEF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F5354AD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E4427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D5E1D6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45A116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B41BABD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14C914FB" w14:textId="77777777" w:rsidTr="009F68C7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14359FA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7FDF965F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F98B073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FB60205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785647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92C12C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409BDF4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760C0BFA" w14:textId="77777777" w:rsidTr="009F68C7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136A4C6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285BED43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9A9F90F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C491FF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21C830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309D07F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908A07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25550AA" w14:textId="77777777" w:rsidTr="009F68C7">
                    <w:trPr>
                      <w:trHeight w:val="30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7346311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FC956B9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2A10BEFD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F7BCA3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08DBA6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DDF2FF9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400D91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E044D32" w14:textId="77777777" w:rsidR="001F7583" w:rsidRPr="007B13E3" w:rsidRDefault="001F7583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6123CEC" w14:textId="7375E618" w:rsidR="001F7583" w:rsidRPr="007B13E3" w:rsidRDefault="009F68C7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2"/>
                    <w:gridCol w:w="509"/>
                    <w:gridCol w:w="512"/>
                    <w:gridCol w:w="512"/>
                    <w:gridCol w:w="512"/>
                    <w:gridCol w:w="512"/>
                    <w:gridCol w:w="501"/>
                  </w:tblGrid>
                  <w:tr w:rsidR="009F68C7" w:rsidRPr="007B13E3" w14:paraId="178DD02B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B807B2" w14:textId="0AC70CD4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630C08F6" w14:textId="27380EFB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5FC0A247" w14:textId="0741A489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7C1E609F" w14:textId="16EEF87E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346DA401" w14:textId="553E8EC4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6D399819" w14:textId="00358A7C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558CD9D6" w14:textId="3ECBB3DB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2642A05C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77CAE7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CAFCC1F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3690AF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597819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61078F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6BE6CB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981DE87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7F0EE6DC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0EAF8E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71B505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83A8A3C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8D5FEBC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9A2B18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74056B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300C19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E24025F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BB8A9E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AC1C39D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7A2D6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2BF026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8A8E30E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1B76AA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2A424C9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65AFCB85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7BB7B3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34328EA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857F84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798AA6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C8D5C8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BE0B1C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3BD0683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57467FD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F97CB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0EFE7E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460702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87AC78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F06224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1F1E428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7CAADA5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72C0BE0C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DC60E9A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2B24E7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338E9B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0F29E3C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D3A0B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986E19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8C46E1B" w14:textId="77777777" w:rsidR="001F7583" w:rsidRPr="007B13E3" w:rsidRDefault="001F7583" w:rsidP="007B13E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747D40F" w14:textId="77777777" w:rsidR="001F7583" w:rsidRPr="007B13E3" w:rsidRDefault="001F7583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99F2D79" w14:textId="33AB3789" w:rsidR="001F7583" w:rsidRDefault="009F68C7" w:rsidP="007B13E3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1"/>
                    <w:gridCol w:w="511"/>
                    <w:gridCol w:w="511"/>
                    <w:gridCol w:w="511"/>
                    <w:gridCol w:w="511"/>
                    <w:gridCol w:w="499"/>
                  </w:tblGrid>
                  <w:tr w:rsidR="009F68C7" w:rsidRPr="007B13E3" w14:paraId="0141EEC7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AA0559E" w14:textId="738368B3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01865B" w14:textId="181E3F99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98C49EA" w14:textId="6A856A2D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FC95C3" w14:textId="1E8B4939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0A2825" w14:textId="4BD1B60C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EB2BFCD" w14:textId="42BD1579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4A74E354" w14:textId="01E390F2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785FE752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971F2E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81558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B9E7E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02E2B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C1214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25CE7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86DD3B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5B3FE57A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23A3EC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8552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79DB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AA92E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D299C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6377A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AF16F1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D706170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D53598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9E729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9E45C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E784A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D8349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6724E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8FEAE4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44B9B517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B56CD6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26F0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399F5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A2402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4859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06C9A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871E70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139227BF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365056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8D164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CCE8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AAF89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0E940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511FE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142325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76FEAD5F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90B92D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D34B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AD59C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5A11C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686A5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35E4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6055E4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34DFEB7" w14:textId="77777777" w:rsidR="001F7583" w:rsidRPr="007B13E3" w:rsidRDefault="001F7583" w:rsidP="007B13E3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1F7583" w:rsidRPr="007B13E3" w14:paraId="5C1B0F4D" w14:textId="77777777" w:rsidTr="001D3740">
              <w:trPr>
                <w:trHeight w:val="3171"/>
              </w:trPr>
              <w:tc>
                <w:tcPr>
                  <w:tcW w:w="1250" w:type="pct"/>
                  <w:shd w:val="clear" w:color="auto" w:fill="auto"/>
                </w:tcPr>
                <w:p w14:paraId="3C43B820" w14:textId="6844316D" w:rsidR="001F7583" w:rsidRPr="001F7583" w:rsidRDefault="009F68C7" w:rsidP="001F758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  <w:t>MAI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2"/>
                    <w:gridCol w:w="509"/>
                    <w:gridCol w:w="512"/>
                    <w:gridCol w:w="512"/>
                    <w:gridCol w:w="512"/>
                    <w:gridCol w:w="512"/>
                    <w:gridCol w:w="500"/>
                  </w:tblGrid>
                  <w:tr w:rsidR="009F68C7" w:rsidRPr="007B13E3" w14:paraId="43407A60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CFB71EE" w14:textId="2E588941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254E7AD3" w14:textId="0781F59B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4ECAAF71" w14:textId="14DDD16B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50B96422" w14:textId="62F57494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73433D45" w14:textId="439A4CF9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759286DC" w14:textId="36CDA4FE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114C9D70" w14:textId="2AF9569F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48E84AEA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A3808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878C9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29883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5BC6D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E8726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7AF30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BCB14C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14D12999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28ED73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E220A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0BAD2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FEFFD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A8F3C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9D06F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421EEC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3236C7D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35910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D086C3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2D45B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D74F7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119DD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FE03D3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899E64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CE595BA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05AA3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15FB94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054971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835183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EE94B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CB916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A954E3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0F679F0A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ADD7E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E41E41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D7E7F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EC10E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51641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793E4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B5678D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6B1E0A51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54CF39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28A63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7E649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9E5434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51E50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CB7A1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C184BB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A7EA6E7" w14:textId="77777777" w:rsidR="001F7583" w:rsidRPr="007B13E3" w:rsidRDefault="001F7583" w:rsidP="001F758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7D5F842" w14:textId="10D32A8F" w:rsidR="001F7583" w:rsidRPr="007B13E3" w:rsidRDefault="009F68C7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  <w:t>JUIN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2"/>
                    <w:gridCol w:w="509"/>
                    <w:gridCol w:w="512"/>
                    <w:gridCol w:w="512"/>
                    <w:gridCol w:w="512"/>
                    <w:gridCol w:w="512"/>
                    <w:gridCol w:w="500"/>
                  </w:tblGrid>
                  <w:tr w:rsidR="009F68C7" w:rsidRPr="007B13E3" w14:paraId="486E8417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6A1DE0F" w14:textId="40A86AE1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AD0B65F" w14:textId="6EE02039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13F13AF3" w14:textId="4EDCB680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286F26FD" w14:textId="1FD64463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4B377FEA" w14:textId="1F25B66C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2B332334" w14:textId="3E970A13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63DA4AA5" w14:textId="60BB7A6A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10C6234C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CE52A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44B00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219F3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E69E7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59CA7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B8260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A977DE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13CFEAE8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44D14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1E8E1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3E637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79EAC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2F958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288245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E74F0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4C399F0A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73899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715DD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2AA71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5A472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69470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D62AB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E3256D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7A89E2F1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9719E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CA640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C2C9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F7AB1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6AA1F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D34A3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0D29AD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6360F58C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D43F6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790EBA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ADE12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A278F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069A1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52CE8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9C91CC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78B4355F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B8E91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5D3843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839F1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7B649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CFAF7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8BD05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AC5289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4708702" w14:textId="77777777" w:rsidR="001F7583" w:rsidRPr="007B13E3" w:rsidRDefault="001F7583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5BF81730" w14:textId="78990561" w:rsidR="001F7583" w:rsidRPr="007B13E3" w:rsidRDefault="009F68C7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  <w:t>JUILLET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1"/>
                    <w:gridCol w:w="511"/>
                    <w:gridCol w:w="511"/>
                    <w:gridCol w:w="511"/>
                    <w:gridCol w:w="511"/>
                    <w:gridCol w:w="499"/>
                  </w:tblGrid>
                  <w:tr w:rsidR="009F68C7" w:rsidRPr="007B13E3" w14:paraId="79A14FC7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79E86DF" w14:textId="13AF5659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A8EB34" w14:textId="07E497BE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654340F" w14:textId="604A959E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75DFB32" w14:textId="78D507D6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7A552D" w14:textId="59451D13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227909" w14:textId="5E39B19D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488A385E" w14:textId="1E99D142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07125DD3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C7E792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9E04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1EA05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B316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A334E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15EC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C0CEDF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1333DB9A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6A61E7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ECECD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46D3D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3AA45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C0973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77115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EE1457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40F84683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77C5AD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B5D74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108B3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B9C7A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2DF3A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8B29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11941A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09755B36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FB5D4D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B281A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25168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DDDC4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57B80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3CB00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E39C63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657462DD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638E19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330F7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4DEE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49522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E1D8D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48AA2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BB4E2F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6753C2A8" w14:textId="77777777" w:rsidTr="009F68C7">
                    <w:trPr>
                      <w:trHeight w:val="30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D01B49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79EBD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582DB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DE338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6A788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9FF59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B9D946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35F958E" w14:textId="77777777" w:rsidR="001F7583" w:rsidRPr="007B13E3" w:rsidRDefault="001F7583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4F918FD" w14:textId="6DB219B9" w:rsidR="001F7583" w:rsidRDefault="009F68C7" w:rsidP="007B13E3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2"/>
                    <w:gridCol w:w="509"/>
                    <w:gridCol w:w="512"/>
                    <w:gridCol w:w="512"/>
                    <w:gridCol w:w="512"/>
                    <w:gridCol w:w="512"/>
                    <w:gridCol w:w="501"/>
                  </w:tblGrid>
                  <w:tr w:rsidR="009F68C7" w:rsidRPr="007B13E3" w14:paraId="5FAAD42F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4088C9" w14:textId="6347B48C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DCC6FEC" w14:textId="35DD1C4D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76EE6F99" w14:textId="3CC0921F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343C29A2" w14:textId="089DCC03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0315F8CF" w14:textId="0637AB37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7CF6BF37" w14:textId="7F92BC90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21128CA8" w14:textId="5686717F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0156AA4D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AF00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DF73E6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217A3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5A5B7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7287C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1D041C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D7735C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0FE4CD0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CFF66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2BE01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41040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043B44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6771F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8CD63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5030C5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5808E650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D5992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618C5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850D1C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8C644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F0FA3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2BB45A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56BEA5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33829AE2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878707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F7E6FA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F046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A8EB6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5C0EF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B7AC5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F5B7AC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103028DE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7CA17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C4B82D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72A7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46E6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1BF2C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3CBCB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81F9F5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54852CF5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9C8DD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FA25A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98277F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42115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9FBD5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D2FE68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1AAE7A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41A9D8E" w14:textId="77777777" w:rsidR="001F7583" w:rsidRPr="007B13E3" w:rsidRDefault="001F7583" w:rsidP="007B13E3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1F7583" w:rsidRPr="007B13E3" w14:paraId="2FFAF5EA" w14:textId="77777777" w:rsidTr="001D3740">
              <w:trPr>
                <w:trHeight w:val="3172"/>
              </w:trPr>
              <w:tc>
                <w:tcPr>
                  <w:tcW w:w="1250" w:type="pct"/>
                  <w:shd w:val="clear" w:color="auto" w:fill="auto"/>
                </w:tcPr>
                <w:p w14:paraId="1526D817" w14:textId="48EA80FE" w:rsidR="001F7583" w:rsidRPr="007B13E3" w:rsidRDefault="009F68C7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  <w:t>SEPTEMBRE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2"/>
                    <w:gridCol w:w="509"/>
                    <w:gridCol w:w="512"/>
                    <w:gridCol w:w="512"/>
                    <w:gridCol w:w="512"/>
                    <w:gridCol w:w="512"/>
                    <w:gridCol w:w="500"/>
                  </w:tblGrid>
                  <w:tr w:rsidR="009F68C7" w:rsidRPr="007B13E3" w14:paraId="7D329FCC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E3C990A" w14:textId="30699F88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45C7CE54" w14:textId="7BE7686A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1D43411D" w14:textId="546B1153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3825ABC9" w14:textId="58B2B5FF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183C04FB" w14:textId="1D34ED06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5197C52F" w14:textId="5851603D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shd w:val="clear" w:color="auto" w:fill="F2F2F2" w:themeFill="background1" w:themeFillShade="F2"/>
                        <w:vAlign w:val="center"/>
                      </w:tcPr>
                      <w:p w14:paraId="46747829" w14:textId="306B0707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04638E5B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294C5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61BF5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F5D5A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1337B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4D80E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582AA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8698D6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624BD58F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A58E0F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BC695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D22B64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B7A30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F6FAB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FD4C3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362D9D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B21C54E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24CC19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AB944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631F4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B40AA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09D8B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CD123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0B3FD6D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01B8F77F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99B1AF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65BF6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06CDE8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A1FAD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22135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4C6C7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CEAAB4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10287519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FFB61A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DD5AE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F5DCC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22F43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FEBCF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A510C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B82489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97F2195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20ED3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38319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D4328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A2F40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7896F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448D8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DF70B7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D380CB3" w14:textId="77777777" w:rsidR="001F7583" w:rsidRPr="007B13E3" w:rsidRDefault="001F7583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A4BF204" w14:textId="6B3B5418" w:rsidR="001F7583" w:rsidRPr="007B13E3" w:rsidRDefault="009F68C7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  <w:t>OCTOBRE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9"/>
                    <w:gridCol w:w="511"/>
                    <w:gridCol w:w="511"/>
                    <w:gridCol w:w="510"/>
                    <w:gridCol w:w="510"/>
                    <w:gridCol w:w="510"/>
                    <w:gridCol w:w="498"/>
                  </w:tblGrid>
                  <w:tr w:rsidR="009F68C7" w:rsidRPr="007B13E3" w14:paraId="2FD7DFB4" w14:textId="77777777" w:rsidTr="009F68C7">
                    <w:trPr>
                      <w:trHeight w:val="309"/>
                    </w:trPr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0E9045C5" w14:textId="7E815F00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FD14087" w14:textId="771DD4B0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A54A18" w14:textId="3A50D7DB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5184665" w14:textId="2FE8E7E6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517C10" w14:textId="4A59116D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41156D2" w14:textId="428DCBA5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83C6412" w14:textId="40F2891A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0F95A540" w14:textId="77777777" w:rsidTr="009F68C7">
                    <w:trPr>
                      <w:trHeight w:val="309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ADDC1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09D0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F493A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3D1F29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5390A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E1005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7AD6700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5C7550C2" w14:textId="77777777" w:rsidTr="009F68C7">
                    <w:trPr>
                      <w:trHeight w:val="309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F14BE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FA045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841C7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4421C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6D0730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5D9EC7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5451AD6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11922D35" w14:textId="77777777" w:rsidTr="009F68C7">
                    <w:trPr>
                      <w:trHeight w:val="309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A7F93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11A66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97FF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1E98D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5DB65B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D950D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47FEB5D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7ECE05D2" w14:textId="77777777" w:rsidTr="009F68C7">
                    <w:trPr>
                      <w:trHeight w:val="309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DCFDA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FBE0B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E969C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8CF80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414D9F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EFBEC3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41A1FF5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60426BB8" w14:textId="77777777" w:rsidTr="009F68C7">
                    <w:trPr>
                      <w:trHeight w:val="309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C2393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1A74A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FA444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F19F2F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18BD1B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F9326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2210240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7AF80FE5" w14:textId="77777777" w:rsidTr="009F68C7">
                    <w:trPr>
                      <w:trHeight w:val="309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F2B498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AFEDF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4A2D8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1380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8E85C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3AE45E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auto"/>
                        <w:vAlign w:val="center"/>
                      </w:tcPr>
                      <w:p w14:paraId="0FBDAF3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986BD81" w14:textId="77777777" w:rsidR="001F7583" w:rsidRPr="007B13E3" w:rsidRDefault="001F7583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120B456" w14:textId="0EBCD9CD" w:rsidR="001F7583" w:rsidRPr="007B13E3" w:rsidRDefault="009F68C7" w:rsidP="007B13E3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6"/>
                      <w:szCs w:val="36"/>
                    </w:rPr>
                    <w:t>NOVEMBRE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2"/>
                    <w:gridCol w:w="509"/>
                    <w:gridCol w:w="512"/>
                    <w:gridCol w:w="512"/>
                    <w:gridCol w:w="512"/>
                    <w:gridCol w:w="512"/>
                    <w:gridCol w:w="501"/>
                  </w:tblGrid>
                  <w:tr w:rsidR="009F68C7" w:rsidRPr="007B13E3" w14:paraId="17FE9C0E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EB3231B" w14:textId="15BD8578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795690CE" w14:textId="07D7931B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08FE326A" w14:textId="217D1D6C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1AE0BE7D" w14:textId="693C7190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3AF87ACE" w14:textId="182D5D62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698C0FEB" w14:textId="70D3B474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D4B9778" w14:textId="2F538AA0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4EF83939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B5872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0F84C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652E9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BA2DF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81B93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AB491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81F2C6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979C0AA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B8219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EC73B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1F3A1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04A10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A2827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D74629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4F7977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4772C90E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E101D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1064E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FBDCE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56E58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B07B2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7184D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8015DA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5CF43754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997F27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3D3A3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8EEFCF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6A5C6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68A83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0B733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651033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22785ED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FB8B2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151CE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0267F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5B425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00D457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2DFC9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73FB5A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33E1BC9F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98B5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739C4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3F9D3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E8055F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6F145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6D04A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D57945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60DE764" w14:textId="77777777" w:rsidR="001F7583" w:rsidRPr="007B13E3" w:rsidRDefault="001F7583" w:rsidP="007B13E3">
                  <w:pPr>
                    <w:spacing w:after="40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0E72DA0C" w14:textId="52AA8C8F" w:rsidR="001F7583" w:rsidRDefault="009F68C7" w:rsidP="007B13E3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67" w:type="pct"/>
                    <w:tblBorders>
                      <w:top w:val="single" w:sz="6" w:space="0" w:color="BFBFBF" w:themeColor="background1" w:themeShade="BF"/>
                      <w:left w:val="single" w:sz="6" w:space="0" w:color="BFBFBF" w:themeColor="background1" w:themeShade="BF"/>
                      <w:bottom w:val="single" w:sz="6" w:space="0" w:color="BFBFBF" w:themeColor="background1" w:themeShade="BF"/>
                      <w:right w:val="single" w:sz="6" w:space="0" w:color="BFBFBF" w:themeColor="background1" w:themeShade="BF"/>
                      <w:insideH w:val="single" w:sz="6" w:space="0" w:color="BFBFBF" w:themeColor="background1" w:themeShade="BF"/>
                      <w:insideV w:val="single" w:sz="6" w:space="0" w:color="BFBFBF" w:themeColor="background1" w:themeShade="BF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2"/>
                    <w:gridCol w:w="509"/>
                    <w:gridCol w:w="512"/>
                    <w:gridCol w:w="512"/>
                    <w:gridCol w:w="512"/>
                    <w:gridCol w:w="512"/>
                    <w:gridCol w:w="501"/>
                  </w:tblGrid>
                  <w:tr w:rsidR="009F68C7" w:rsidRPr="007B13E3" w14:paraId="05F5A42A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23B56E" w14:textId="539D8058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2F2F2" w:themeFill="background1" w:themeFillShade="F2"/>
                        <w:vAlign w:val="center"/>
                      </w:tcPr>
                      <w:p w14:paraId="5FF42A34" w14:textId="3CC891B8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350406A6" w14:textId="6992AD37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767FEE82" w14:textId="0BD9AB27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24EDFA1F" w14:textId="235FA69B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9" w:type="pct"/>
                        <w:shd w:val="clear" w:color="auto" w:fill="F2F2F2" w:themeFill="background1" w:themeFillShade="F2"/>
                        <w:vAlign w:val="center"/>
                      </w:tcPr>
                      <w:p w14:paraId="58A14BB4" w14:textId="619CC5B2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EE22D6E" w14:textId="2658C94E" w:rsidR="009F68C7" w:rsidRPr="007B13E3" w:rsidRDefault="009F68C7" w:rsidP="009F68C7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1F7583" w:rsidRPr="007B13E3" w14:paraId="0DC84B11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A7928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AC685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2C50D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2508A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CA381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D6145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0D6DC25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7B13E3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31842190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7F4739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02317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31112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6CCEDA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48636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1B2B7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25EFFB2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0EDBE031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08593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5487C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1E89DA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3F3EAE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87696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8E4355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5DF3407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2918B6F7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345DC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FEEBBF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A6BE4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DF677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92063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A065EA6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169F64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58865F23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42FE0A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BCAF024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6B5DC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F8BCA8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6A696D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5B3FC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1A9C20E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F7583" w:rsidRPr="007B13E3" w14:paraId="151D12AD" w14:textId="77777777" w:rsidTr="009F68C7">
                    <w:trPr>
                      <w:trHeight w:val="309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FCA99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01F013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F68C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7B13E3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63DEEC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6BCB4B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62C1A1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AB1EF9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CFF600" w14:textId="77777777" w:rsidR="001F7583" w:rsidRPr="007B13E3" w:rsidRDefault="001F7583" w:rsidP="001F7583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76244ED" w14:textId="77777777" w:rsidR="001F7583" w:rsidRPr="007B13E3" w:rsidRDefault="001F7583" w:rsidP="007B13E3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</w:tbl>
          <w:p w14:paraId="49B8E63A" w14:textId="77777777" w:rsidR="0044567C" w:rsidRPr="007B13E3" w:rsidRDefault="0044567C" w:rsidP="007B13E3">
            <w:pPr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36AE974" w14:textId="77777777" w:rsidR="00F93E3B" w:rsidRPr="007B13E3" w:rsidRDefault="00F93E3B" w:rsidP="001D3740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7B13E3" w:rsidSect="00A74D34">
      <w:pgSz w:w="16838" w:h="11906" w:orient="landscape" w:code="9"/>
      <w:pgMar w:top="425" w:right="425" w:bottom="425" w:left="425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B8CF3" w14:textId="77777777" w:rsidR="00E61547" w:rsidRDefault="00E61547">
      <w:pPr>
        <w:spacing w:after="0"/>
      </w:pPr>
      <w:r>
        <w:separator/>
      </w:r>
    </w:p>
  </w:endnote>
  <w:endnote w:type="continuationSeparator" w:id="0">
    <w:p w14:paraId="05BE9EC9" w14:textId="77777777" w:rsidR="00E61547" w:rsidRDefault="00E615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BEAB4" w14:textId="77777777" w:rsidR="00E61547" w:rsidRDefault="00E61547">
      <w:pPr>
        <w:spacing w:after="0"/>
      </w:pPr>
      <w:r>
        <w:separator/>
      </w:r>
    </w:p>
  </w:footnote>
  <w:footnote w:type="continuationSeparator" w:id="0">
    <w:p w14:paraId="5FECF262" w14:textId="77777777" w:rsidR="00E61547" w:rsidRDefault="00E615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44567C"/>
    <w:rsid w:val="00071356"/>
    <w:rsid w:val="00094B13"/>
    <w:rsid w:val="00097A25"/>
    <w:rsid w:val="000A5A57"/>
    <w:rsid w:val="001274F3"/>
    <w:rsid w:val="00151CCE"/>
    <w:rsid w:val="001B01F9"/>
    <w:rsid w:val="001C41F9"/>
    <w:rsid w:val="001D3740"/>
    <w:rsid w:val="001D5FFA"/>
    <w:rsid w:val="001F7583"/>
    <w:rsid w:val="00216B9C"/>
    <w:rsid w:val="002D4028"/>
    <w:rsid w:val="003327F5"/>
    <w:rsid w:val="003C0D41"/>
    <w:rsid w:val="003E7B3A"/>
    <w:rsid w:val="00416364"/>
    <w:rsid w:val="00431B29"/>
    <w:rsid w:val="0044567C"/>
    <w:rsid w:val="00462EAD"/>
    <w:rsid w:val="0047566B"/>
    <w:rsid w:val="00512F2D"/>
    <w:rsid w:val="00570FBB"/>
    <w:rsid w:val="00583B82"/>
    <w:rsid w:val="005923AC"/>
    <w:rsid w:val="005D5149"/>
    <w:rsid w:val="005E656F"/>
    <w:rsid w:val="006974E1"/>
    <w:rsid w:val="006C0896"/>
    <w:rsid w:val="006F513E"/>
    <w:rsid w:val="007B1072"/>
    <w:rsid w:val="007B13E3"/>
    <w:rsid w:val="007C0139"/>
    <w:rsid w:val="007D45A1"/>
    <w:rsid w:val="007F564D"/>
    <w:rsid w:val="008F16F7"/>
    <w:rsid w:val="009164BA"/>
    <w:rsid w:val="009166BD"/>
    <w:rsid w:val="009634B9"/>
    <w:rsid w:val="00977AAE"/>
    <w:rsid w:val="00983D5E"/>
    <w:rsid w:val="009F43E8"/>
    <w:rsid w:val="009F68C7"/>
    <w:rsid w:val="00A14581"/>
    <w:rsid w:val="00A20E4C"/>
    <w:rsid w:val="00A74D34"/>
    <w:rsid w:val="00A768AE"/>
    <w:rsid w:val="00AA23D3"/>
    <w:rsid w:val="00AA3C50"/>
    <w:rsid w:val="00AE36BB"/>
    <w:rsid w:val="00AE4BBE"/>
    <w:rsid w:val="00AE5610"/>
    <w:rsid w:val="00B37C7E"/>
    <w:rsid w:val="00B65B09"/>
    <w:rsid w:val="00B85583"/>
    <w:rsid w:val="00BB0DC8"/>
    <w:rsid w:val="00C479F3"/>
    <w:rsid w:val="00C7354B"/>
    <w:rsid w:val="00C91F9B"/>
    <w:rsid w:val="00DE26AA"/>
    <w:rsid w:val="00DE32AC"/>
    <w:rsid w:val="00E1407A"/>
    <w:rsid w:val="00E61547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6D8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FB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31479E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31479E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31479E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31479E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31479E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31479E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31479E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31479E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31479E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0F96B7-0ADF-424B-8FEE-45D277D6B8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3413</Words>
  <Characters>19459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2023-11-17T20:55:00Z</dcterms:created>
  <dcterms:modified xsi:type="dcterms:W3CDTF">2023-11-17T20:55:00Z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