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44567C" w:rsidRPr="00463F43" w14:paraId="1EBF0EA5" w14:textId="77777777" w:rsidTr="002D4028">
        <w:trPr>
          <w:trHeight w:val="15322"/>
          <w:jc w:val="center"/>
        </w:trPr>
        <w:tc>
          <w:tcPr>
            <w:tcW w:w="5000" w:type="pct"/>
          </w:tcPr>
          <w:p w14:paraId="5802B336" w14:textId="77777777" w:rsidR="0044567C" w:rsidRPr="00463F43" w:rsidRDefault="0044567C" w:rsidP="007B13E3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pacing w:val="-40"/>
                <w:sz w:val="80"/>
                <w:szCs w:val="80"/>
              </w:rPr>
            </w:pPr>
            <w:r w:rsidRPr="00463F43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463F43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63F43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61FAA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463F43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  <w:tbl>
            <w:tblPr>
              <w:tblStyle w:val="CalendarTable"/>
              <w:tblW w:w="4999" w:type="pct"/>
              <w:tblLook w:val="04A0" w:firstRow="1" w:lastRow="0" w:firstColumn="1" w:lastColumn="0" w:noHBand="0" w:noVBand="1"/>
              <w:tblCaption w:val="Таблица календаря с началом в понедельник"/>
              <w:tblDescription w:val="Таблица календаря с началом в понедельник"/>
            </w:tblPr>
            <w:tblGrid>
              <w:gridCol w:w="3260"/>
              <w:gridCol w:w="342"/>
              <w:gridCol w:w="3260"/>
              <w:gridCol w:w="342"/>
              <w:gridCol w:w="3260"/>
            </w:tblGrid>
            <w:tr w:rsidR="00C479F3" w:rsidRPr="00463F43" w14:paraId="73220109" w14:textId="77777777" w:rsidTr="00463F43">
              <w:trPr>
                <w:trHeight w:val="3307"/>
              </w:trPr>
              <w:tc>
                <w:tcPr>
                  <w:tcW w:w="1429" w:type="pct"/>
                  <w:shd w:val="clear" w:color="auto" w:fill="00B050"/>
                </w:tcPr>
                <w:p w14:paraId="7AA20CD5" w14:textId="16FB248A" w:rsidR="0044567C" w:rsidRPr="00463F43" w:rsidRDefault="00061FAA" w:rsidP="00463F4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bookmarkStart w:id="0" w:name="_Calendar"/>
                  <w:bookmarkEnd w:id="0"/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5000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4"/>
                    <w:gridCol w:w="464"/>
                    <w:gridCol w:w="463"/>
                    <w:gridCol w:w="464"/>
                    <w:gridCol w:w="464"/>
                    <w:gridCol w:w="463"/>
                  </w:tblGrid>
                  <w:tr w:rsidR="00C479F3" w:rsidRPr="00463F43" w14:paraId="1C156754" w14:textId="77777777" w:rsidTr="00C479F3">
                    <w:trPr>
                      <w:trHeight w:val="345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35D34F00" w14:textId="3160FB95" w:rsidR="0044567C" w:rsidRPr="00FA3B4A" w:rsidRDefault="00061FAA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068A8427" w14:textId="05C09778" w:rsidR="0044567C" w:rsidRPr="00FA3B4A" w:rsidRDefault="00061FAA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0AFC74C8" w14:textId="72AA4973" w:rsidR="0044567C" w:rsidRPr="00FA3B4A" w:rsidRDefault="00061FAA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1218E15E" w14:textId="3E636F18" w:rsidR="0044567C" w:rsidRPr="00FA3B4A" w:rsidRDefault="00061FAA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5F8A9C47" w14:textId="33F050AD" w:rsidR="0044567C" w:rsidRPr="00FA3B4A" w:rsidRDefault="00061FAA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639A346B" w14:textId="2730406B" w:rsidR="0044567C" w:rsidRPr="00FA3B4A" w:rsidRDefault="00061FAA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2DD9EAE7" w14:textId="43B729A0" w:rsidR="0044567C" w:rsidRPr="00FA3B4A" w:rsidRDefault="00061FAA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6E742F7B" w14:textId="77777777" w:rsidTr="00463F43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C29B8F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A99F17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1491A95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C8DAF2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8644AB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04F623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D638863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990857C" w14:textId="77777777" w:rsidTr="00463F43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A4E62B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C2DE903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850EC88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38F127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2C36EC4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E7D1665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FD0D537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392CA8C" w14:textId="77777777" w:rsidTr="00463F43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85DAC1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CA05B47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DA9A1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3575D3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9A1068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184AF0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3A8F28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89ECAE9" w14:textId="77777777" w:rsidTr="00463F43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1712E9B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E15D0A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5F2FA3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5764F45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6CBFFD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B233CB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1DD0F3F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7129CC8" w14:textId="77777777" w:rsidTr="00463F43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EDB437B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CB8A2AC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24563EB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B171A7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6031C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563AA8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924FF7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E9B314B" w14:textId="77777777" w:rsidTr="00463F43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0158DA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E745AF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4692F80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250350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A0F9DEB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42A1FAF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F0E31D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2BECD74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4CDCD8B8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00B050"/>
                </w:tcPr>
                <w:p w14:paraId="4F72F52B" w14:textId="3F19A90E" w:rsidR="0044567C" w:rsidRPr="00463F43" w:rsidRDefault="00061FA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2"/>
                    <w:gridCol w:w="462"/>
                    <w:gridCol w:w="464"/>
                    <w:gridCol w:w="464"/>
                    <w:gridCol w:w="464"/>
                    <w:gridCol w:w="464"/>
                  </w:tblGrid>
                  <w:tr w:rsidR="00061FAA" w:rsidRPr="00463F43" w14:paraId="77ECBA01" w14:textId="77777777" w:rsidTr="00061FAA">
                    <w:trPr>
                      <w:trHeight w:val="345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083442CC" w14:textId="51131F2C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57F34D39" w14:textId="6170343C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2BE657A1" w14:textId="2720DF2C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3EBC7FC0" w14:textId="15D93E76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607DAE6F" w14:textId="1D2366D1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5099AF51" w14:textId="5E917D1D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32E78BD8" w14:textId="6A5A6901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43458624" w14:textId="77777777" w:rsidTr="00061FAA">
                    <w:trPr>
                      <w:trHeight w:val="402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FA89EB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12DDB11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5DE08F2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E1DC4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5CBB62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318D34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6D6EE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D087AE8" w14:textId="77777777" w:rsidTr="00061FAA">
                    <w:trPr>
                      <w:trHeight w:val="431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D37D93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4294C70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60A5472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FA70ED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6F2058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CA222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8DB29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158F67E" w14:textId="77777777" w:rsidTr="00061FAA">
                    <w:trPr>
                      <w:trHeight w:val="402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95FF76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41A27A6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113E179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61C87E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F956BC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555FA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427A4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27A70A2" w14:textId="77777777" w:rsidTr="00061FAA">
                    <w:trPr>
                      <w:trHeight w:val="402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CF5195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21D8EE3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1A37EA9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2F22D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159056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F30EBC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D2F7D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941F1B3" w14:textId="77777777" w:rsidTr="00061FAA">
                    <w:trPr>
                      <w:trHeight w:val="402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E3FD0E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113E879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26E4528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3E87A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9E76C5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E32ED9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2D179F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2CC2B87" w14:textId="77777777" w:rsidTr="00061FAA">
                    <w:trPr>
                      <w:trHeight w:val="431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1E20D2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281EB88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3D99F17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5D0C3E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F79FA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B4886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E0F2B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DAE93BD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6D668E40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00B050"/>
                </w:tcPr>
                <w:p w14:paraId="126C303A" w14:textId="3AA8D9F4" w:rsidR="0044567C" w:rsidRPr="00463F43" w:rsidRDefault="00061FA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4"/>
                    <w:gridCol w:w="466"/>
                    <w:gridCol w:w="466"/>
                    <w:gridCol w:w="466"/>
                    <w:gridCol w:w="466"/>
                    <w:gridCol w:w="455"/>
                  </w:tblGrid>
                  <w:tr w:rsidR="00061FAA" w:rsidRPr="00463F43" w14:paraId="1774DACA" w14:textId="77777777" w:rsidTr="00061FAA">
                    <w:trPr>
                      <w:trHeight w:val="345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5B82E807" w14:textId="3D66F79D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480C2EE8" w14:textId="53CE8A23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670565F" w14:textId="312FC2F0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EAE370D" w14:textId="46CD49B2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82E4EF" w14:textId="23DF3AD4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4957E5D" w14:textId="6A2530B1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661D91F2" w14:textId="763D7751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42511BDA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8FA441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413C00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4BA04D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F58661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D51BDB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3E7561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3CDE96E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07147FD" w14:textId="77777777" w:rsidTr="00061FAA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CA6498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260410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1AC443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8C30B6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D98C16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83FC66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41AC778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ED62DC1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4E36A4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3704C6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62FF0E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838729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89164C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CD2D55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6F4E6DC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DD04A8C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9A6237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5AAC08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2A9CFE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799428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D9A3A0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0B17B4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53D3577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7C932C6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AC8CB8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434DED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B5503F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786073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BD0168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8FC5C4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346D14F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DBE43A4" w14:textId="77777777" w:rsidTr="00061FAA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CADABD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A770F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BA57D3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6C247E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64D525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F5CC33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24BB3A7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735B9B4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444875DD" w14:textId="77777777" w:rsidTr="00463F43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7A8E9D84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4C3DDCD8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7C4E291A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5D8BB418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5388DB0D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36EF57E2" w14:textId="77777777" w:rsidTr="00463F43">
              <w:trPr>
                <w:trHeight w:val="3307"/>
              </w:trPr>
              <w:tc>
                <w:tcPr>
                  <w:tcW w:w="1429" w:type="pct"/>
                  <w:shd w:val="clear" w:color="auto" w:fill="00B050"/>
                </w:tcPr>
                <w:p w14:paraId="2ADE6798" w14:textId="6D5FDCD5" w:rsidR="0044567C" w:rsidRPr="00463F43" w:rsidRDefault="00061FA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6"/>
                    <w:gridCol w:w="466"/>
                    <w:gridCol w:w="465"/>
                    <w:gridCol w:w="465"/>
                    <w:gridCol w:w="465"/>
                    <w:gridCol w:w="456"/>
                  </w:tblGrid>
                  <w:tr w:rsidR="00061FAA" w:rsidRPr="00463F43" w14:paraId="5E9F9398" w14:textId="77777777" w:rsidTr="00061FAA">
                    <w:trPr>
                      <w:trHeight w:val="345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3138F08F" w14:textId="61A728BC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717C95" w14:textId="5E9653AA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C549C7" w14:textId="5A43F4CF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7AC35A1" w14:textId="7610E766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4922F44" w14:textId="546CBB94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72C0C02" w14:textId="6D457B1C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F2F2F2" w:themeFill="background1" w:themeFillShade="F2"/>
                        <w:vAlign w:val="center"/>
                      </w:tcPr>
                      <w:p w14:paraId="1FD58D6F" w14:textId="2BC77891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23AB4E9E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AEE17D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B167DD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8E63A9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36236A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9D86EE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F22740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47C9CC3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DD129C1" w14:textId="77777777" w:rsidTr="00061FAA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DF3BC9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A95F73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639F29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81C5D2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32D7F6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37D3FA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17009E9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633A780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C3B803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1B3AE0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52824C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0179EC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5339A9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7BDE88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6B8E1E7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E1F9DD3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46ADC57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37D82F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116B0B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E86855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9B7510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8AC1FF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0E53C0F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30F01D2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DF6816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4CFB09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EB5D4E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0B5E2D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CCCE13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AE81BC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557D4D6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96925CD" w14:textId="77777777" w:rsidTr="00061FAA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1C59ED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56C92B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145A88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85E733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A78009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8BA9BD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19FA10F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1DBF60D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2E7B1CA0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00B050"/>
                </w:tcPr>
                <w:p w14:paraId="4406000A" w14:textId="6A26B900" w:rsidR="0044567C" w:rsidRPr="00463F43" w:rsidRDefault="00061FA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2"/>
                    <w:gridCol w:w="467"/>
                    <w:gridCol w:w="467"/>
                    <w:gridCol w:w="467"/>
                    <w:gridCol w:w="467"/>
                    <w:gridCol w:w="455"/>
                  </w:tblGrid>
                  <w:tr w:rsidR="00061FAA" w:rsidRPr="00463F43" w14:paraId="44050CA3" w14:textId="77777777" w:rsidTr="00061FAA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353C5846" w14:textId="7E195592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67134AB2" w14:textId="5484F331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6A2583A0" w14:textId="139F87EB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3C377FB8" w14:textId="2DC73C84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382B9394" w14:textId="413B089D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7AC97785" w14:textId="563A9EA0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1DFB1298" w14:textId="4402F3F2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37820EF1" w14:textId="77777777" w:rsidTr="00061FAA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10C2A4A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16327F0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A40989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B29EF2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2C7B9E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332AE0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6A4A17D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90B2F86" w14:textId="77777777" w:rsidTr="00061FAA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1383F9F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491A087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6C4C2B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56E7A0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A4C94C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6F419D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7D8F2F0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5583D49" w14:textId="77777777" w:rsidTr="00061FAA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3D2B12C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387B3F5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B38F20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2A9A3B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0FADE6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333DCD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27ACA59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470C755" w14:textId="77777777" w:rsidTr="00061FAA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4533E74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733D16E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9A4F3B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8266BC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5008E6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163BD3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7A5FB35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EBB16C9" w14:textId="77777777" w:rsidTr="00061FAA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359BEBE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39B60FE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88DDF7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5C2FFC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4DB081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1D297A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570FA85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098F8D0" w14:textId="77777777" w:rsidTr="00061FAA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3A65E16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71860C9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E9D7EE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B1953F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5B7A0A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09AB95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4AC487C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78E38FA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662C9A92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00B050"/>
                </w:tcPr>
                <w:p w14:paraId="5832C561" w14:textId="51964B66" w:rsidR="0044567C" w:rsidRPr="00463F43" w:rsidRDefault="00061FA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4"/>
                    <w:gridCol w:w="466"/>
                    <w:gridCol w:w="466"/>
                    <w:gridCol w:w="466"/>
                    <w:gridCol w:w="466"/>
                    <w:gridCol w:w="455"/>
                  </w:tblGrid>
                  <w:tr w:rsidR="00061FAA" w:rsidRPr="00463F43" w14:paraId="1FA9DDD2" w14:textId="77777777" w:rsidTr="00061FAA">
                    <w:trPr>
                      <w:trHeight w:val="345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2ECAFB1F" w14:textId="44EF14B8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3C10A8C8" w14:textId="44FD758C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627D64C" w14:textId="04146B47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55130E" w14:textId="18641BEB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C8B3B6" w14:textId="2378F8F1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A32CBA" w14:textId="4EBE05CD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13F7ACB8" w14:textId="24AE4CD1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6BB903B0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2AF85F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2B4772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04B119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AEFB21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88EFD9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0A31B0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3C5032C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4964512" w14:textId="77777777" w:rsidTr="00061FAA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3CF596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4A5453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35E354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02F229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B4EB20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50F9E3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1335735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D43A1BC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13E4781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EDEE45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7E9BD7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D17118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907DC2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D94BC6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7E0C69C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5A9B4F5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6A06F0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3D14A0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F127FA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3B82CF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BA0FC6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9FF057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47821D4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45930AE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A90137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487F3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C466FC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539E6C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95630F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AA125B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5330708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A679DD7" w14:textId="77777777" w:rsidTr="00061FAA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CAD239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93AD09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060F30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257C93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CCEA75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EF640B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781EA33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41F1182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1316F4F3" w14:textId="77777777" w:rsidTr="00463F43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170B40A9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25BC58C8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45A6ABC6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2618B0D6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1C44B66B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68E08506" w14:textId="77777777" w:rsidTr="00463F43">
              <w:trPr>
                <w:trHeight w:val="3307"/>
              </w:trPr>
              <w:tc>
                <w:tcPr>
                  <w:tcW w:w="1429" w:type="pct"/>
                  <w:shd w:val="clear" w:color="auto" w:fill="00B050"/>
                </w:tcPr>
                <w:p w14:paraId="72BFCC17" w14:textId="1D995FEC" w:rsidR="0044567C" w:rsidRPr="00463F43" w:rsidRDefault="00061FA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  <w:t>JUILLET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6"/>
                    <w:gridCol w:w="466"/>
                    <w:gridCol w:w="465"/>
                    <w:gridCol w:w="465"/>
                    <w:gridCol w:w="465"/>
                    <w:gridCol w:w="456"/>
                  </w:tblGrid>
                  <w:tr w:rsidR="00061FAA" w:rsidRPr="00463F43" w14:paraId="414B570E" w14:textId="77777777" w:rsidTr="00061FAA">
                    <w:trPr>
                      <w:trHeight w:val="345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430588F0" w14:textId="05A9A324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6633F52" w14:textId="1159E50E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8810859" w14:textId="06F2B630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92A3D30" w14:textId="4BA2EDF6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47A21C5" w14:textId="7157845C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C6E5968" w14:textId="4CDCFECF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F2F2F2" w:themeFill="background1" w:themeFillShade="F2"/>
                        <w:vAlign w:val="center"/>
                      </w:tcPr>
                      <w:p w14:paraId="3068D8A1" w14:textId="345480FE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6794EA7E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257814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206C49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8B20D7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1BA4E0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350B2F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9EFA08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58EF18B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D8F1CAF" w14:textId="77777777" w:rsidTr="00061FAA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6F4C9D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7EF8CA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BF2C25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B15A8B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8F6680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001654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0096358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998AC72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164C2D5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374E1D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609259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7F4460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12F117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5BE18C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78C8C77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1C28773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11C5C4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80C882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3D005C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E7A7EC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C5E902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2CE002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33E921C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9D367AC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ED3065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0A62C7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2049F6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663376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750A13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B45831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04C1CC9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8974484" w14:textId="77777777" w:rsidTr="00061FAA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E3CF3A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35BE9B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821029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56D4C2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D0F19D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75FCE6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117E628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E2C4383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2326BDFA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00B050"/>
                </w:tcPr>
                <w:p w14:paraId="2052DAF1" w14:textId="7A3D6F27" w:rsidR="0044567C" w:rsidRPr="00463F43" w:rsidRDefault="00061FA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2"/>
                    <w:gridCol w:w="467"/>
                    <w:gridCol w:w="467"/>
                    <w:gridCol w:w="467"/>
                    <w:gridCol w:w="467"/>
                    <w:gridCol w:w="455"/>
                  </w:tblGrid>
                  <w:tr w:rsidR="00061FAA" w:rsidRPr="00463F43" w14:paraId="101B0557" w14:textId="77777777" w:rsidTr="00061FAA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5A60F18" w14:textId="6A294AA6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6E9DC064" w14:textId="7D08511B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34EAB0C5" w14:textId="558F4CE7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2A8C3389" w14:textId="5C5E70FC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5FA1CA90" w14:textId="029E835C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5CE4CE34" w14:textId="7E27D910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50C77D34" w14:textId="0319583D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6D68E894" w14:textId="77777777" w:rsidTr="00061FAA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77A89F1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1AEC0FF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D2C819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F7567E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620237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9FE8E6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05AA32B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7E85492" w14:textId="77777777" w:rsidTr="00061FAA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6CAF5BE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1E6529D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A03329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7B88CA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DF85BD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BE87FB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4178F1F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88954F0" w14:textId="77777777" w:rsidTr="00061FAA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070140D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5620CC0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340C9B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786634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99B0AF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C0132D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5509803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E5D5C1F" w14:textId="77777777" w:rsidTr="00061FAA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778C5E8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5F13CEC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5F1029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9FC065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48CCC2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88151C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342C30E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D719EA4" w14:textId="77777777" w:rsidTr="00061FAA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7EA3E64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70C71E6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1E5DD7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A6CD5F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C5890F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CBE045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60BA12D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8AA9B3F" w14:textId="77777777" w:rsidTr="00061FAA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6ADFDFE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299E8BF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26B9EB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5B4266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B32DE9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99138A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6336CED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412AB1C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6B3B283C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00B050"/>
                </w:tcPr>
                <w:p w14:paraId="5783888C" w14:textId="62F6500C" w:rsidR="0044567C" w:rsidRPr="00463F43" w:rsidRDefault="00061FA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4"/>
                    <w:gridCol w:w="466"/>
                    <w:gridCol w:w="466"/>
                    <w:gridCol w:w="466"/>
                    <w:gridCol w:w="466"/>
                    <w:gridCol w:w="455"/>
                  </w:tblGrid>
                  <w:tr w:rsidR="00061FAA" w:rsidRPr="00463F43" w14:paraId="0E383C7A" w14:textId="77777777" w:rsidTr="00061FAA">
                    <w:trPr>
                      <w:trHeight w:val="345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C1A3B59" w14:textId="1EC619BA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4563B307" w14:textId="375B0E41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D7EA63" w14:textId="330452E9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79F73" w14:textId="50CD67AD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0BCBD32" w14:textId="358A42E9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3B2E667" w14:textId="17ACA130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113DE2F3" w14:textId="7CBCD34F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02EA6852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1E74D0A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74DF8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8AFD72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CDD7A8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7B1DCC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D700C1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5E8DD9D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C216892" w14:textId="77777777" w:rsidTr="00061FAA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5B0BE2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87B7FA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4DD6EA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DEAEAF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844C79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1A9DF1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3CE0837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B68B9BD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8B55CD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0B6851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51D4C3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0022AB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E2E23B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B1D373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0ADD007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4B7C938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BAA6AF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3D56CE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DBEB89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8BC9CA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6D268B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10726B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4A65213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C3D527B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9AF307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0E2941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F57971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E4CF0D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8BFBED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F0854E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5DAE213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2C67023" w14:textId="77777777" w:rsidTr="00061FAA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792438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1355BD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7116A7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22D96B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9FBDB9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E25473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072ADF5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1C8A14A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36367F59" w14:textId="77777777" w:rsidTr="00463F43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085C1BAA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509DEC20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55785746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04B8F57F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46AEAD2D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533FC831" w14:textId="77777777" w:rsidTr="00463F43">
              <w:trPr>
                <w:trHeight w:val="3307"/>
              </w:trPr>
              <w:tc>
                <w:tcPr>
                  <w:tcW w:w="1429" w:type="pct"/>
                  <w:shd w:val="clear" w:color="auto" w:fill="00B050"/>
                </w:tcPr>
                <w:p w14:paraId="63C057AA" w14:textId="5BFD8BFA" w:rsidR="0044567C" w:rsidRPr="00463F43" w:rsidRDefault="00061FA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6"/>
                    <w:gridCol w:w="466"/>
                    <w:gridCol w:w="465"/>
                    <w:gridCol w:w="465"/>
                    <w:gridCol w:w="465"/>
                    <w:gridCol w:w="456"/>
                  </w:tblGrid>
                  <w:tr w:rsidR="00061FAA" w:rsidRPr="00463F43" w14:paraId="678A5F2B" w14:textId="77777777" w:rsidTr="00061FAA">
                    <w:trPr>
                      <w:trHeight w:val="345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4F008E5" w14:textId="10CA7875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9227DC" w14:textId="6B46D2B4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D1007A0" w14:textId="7C4421F6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B0163C3" w14:textId="2A6A8DAB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F5CF334" w14:textId="6A1C0C46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BEAD0AE" w14:textId="0D7E019F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F2F2F2" w:themeFill="background1" w:themeFillShade="F2"/>
                        <w:vAlign w:val="center"/>
                      </w:tcPr>
                      <w:p w14:paraId="0A54854C" w14:textId="66AEA7EC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5A5FF851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4271D50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4074B2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6DB2BE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13005B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A595F8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1B1C00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3B201F5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6A8DBBB" w14:textId="77777777" w:rsidTr="00061FAA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EC62AD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3667E2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E0193C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D8F005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20C517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D9EDA1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6221683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DB7CE44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7025A2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049F72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09BF46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9FBEDB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0DB1C4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0D7F23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2773BA1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E21ACE5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F70D77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70735D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AA86C3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A4D4DC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2ADC18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EE64A2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43B7D2E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E768385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CF2BF0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796864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4A9D71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2AE496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342D46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5DB410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475B23B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3DAF17D" w14:textId="77777777" w:rsidTr="00061FAA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3A03CD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54ACE6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1DE595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A16DA8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9C9C75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CF1D0E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63E784B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16F2B2A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60D7D388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00B050"/>
                </w:tcPr>
                <w:p w14:paraId="52DAEA1D" w14:textId="165411A9" w:rsidR="0044567C" w:rsidRPr="00463F43" w:rsidRDefault="00061FA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2"/>
                    <w:gridCol w:w="467"/>
                    <w:gridCol w:w="467"/>
                    <w:gridCol w:w="467"/>
                    <w:gridCol w:w="467"/>
                    <w:gridCol w:w="455"/>
                  </w:tblGrid>
                  <w:tr w:rsidR="00061FAA" w:rsidRPr="00463F43" w14:paraId="7F9976D0" w14:textId="77777777" w:rsidTr="00061FAA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33542EFB" w14:textId="21D3C921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3F9B21DC" w14:textId="162D7375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3D6EC41F" w14:textId="5F7BA9B3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5D66B2E0" w14:textId="586A9E78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47E91E81" w14:textId="6382628C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5544209D" w14:textId="44834221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31A41A80" w14:textId="521C7AF2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400FACCC" w14:textId="77777777" w:rsidTr="00061FAA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3D70135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0FA3656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A75BDA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1F9104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AF2232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63B3AD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494D931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35016DF" w14:textId="77777777" w:rsidTr="00061FAA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3464DBB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1C4E9C0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EC4A57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90D8A4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77F4FF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A2A8B3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0D2BC5C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BCF774C" w14:textId="77777777" w:rsidTr="00061FAA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128A5B3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60D9ACD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9C86A8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8AAABC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68C039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472E16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063EA1B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C3F6F98" w14:textId="77777777" w:rsidTr="00061FAA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51207BD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663AFFA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06DA34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91C86F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672C53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C03B9C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55FA3E9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6D49E14" w14:textId="77777777" w:rsidTr="00061FAA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28A908D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77C3F14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30CD35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E15803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9E460E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96623C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5E7698E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0E72525" w14:textId="77777777" w:rsidTr="00061FAA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25C115A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7B6927F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C304A8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3A84F0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AEB75A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60EADB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4C2C0C7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E88D634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728E79F4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00B050"/>
                </w:tcPr>
                <w:p w14:paraId="5EE98983" w14:textId="64EC5E1F" w:rsidR="0044567C" w:rsidRPr="00463F43" w:rsidRDefault="00061FA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4"/>
                    <w:gridCol w:w="466"/>
                    <w:gridCol w:w="466"/>
                    <w:gridCol w:w="466"/>
                    <w:gridCol w:w="466"/>
                    <w:gridCol w:w="455"/>
                  </w:tblGrid>
                  <w:tr w:rsidR="00061FAA" w:rsidRPr="00463F43" w14:paraId="085704BC" w14:textId="77777777" w:rsidTr="00061FAA">
                    <w:trPr>
                      <w:trHeight w:val="345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404D5ACE" w14:textId="6C60EFAC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72A1601B" w14:textId="70AAC94A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3F0F2C1" w14:textId="399125CF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D9DB533" w14:textId="386F12A3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63D2C42" w14:textId="102AC1E4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3D7CBCC" w14:textId="7DD098A0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18B23990" w14:textId="059C870B" w:rsidR="00061FAA" w:rsidRPr="00FA3B4A" w:rsidRDefault="00061FAA" w:rsidP="00061FA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00BB5630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D5D555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0A001E3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5610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575310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BE722B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D2C081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A3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D3F6858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3492D9D3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A0CCB3E" w14:textId="77777777" w:rsidTr="00061FAA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DE61D7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04661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3CE9215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6C7178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EDF7A07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E593768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4FAF7AF4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0007C10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7DDD2E0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3EFD4E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2C7BA18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33B278C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F691760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DB29EE8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08870CB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235DD78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DA43DA3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0DD8F8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ED7E484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B6677D1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50F5AED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920134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5E91960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CCE2F58" w14:textId="77777777" w:rsidTr="00061FAA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77E044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8772721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E250930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DDE3501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0A4348B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6806F6C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083F3B2F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A086DB6" w14:textId="77777777" w:rsidTr="00061FAA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CFB48CB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F24571C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1F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02E8BF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4BC3E73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4B492B3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E6CBD75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2CAD28F1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0658F86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50EFE8B3" w14:textId="77777777" w:rsidR="0044567C" w:rsidRPr="00463F43" w:rsidRDefault="0044567C" w:rsidP="007B13E3">
            <w:pPr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2A18DD6" w14:textId="77777777" w:rsidR="00F93E3B" w:rsidRPr="00463F43" w:rsidRDefault="00F93E3B" w:rsidP="007B13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F93E3B" w:rsidRPr="00463F43" w:rsidSect="00A768AE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6DFFF" w14:textId="77777777" w:rsidR="00A264E6" w:rsidRDefault="00A264E6">
      <w:pPr>
        <w:spacing w:after="0"/>
      </w:pPr>
      <w:r>
        <w:separator/>
      </w:r>
    </w:p>
  </w:endnote>
  <w:endnote w:type="continuationSeparator" w:id="0">
    <w:p w14:paraId="7C46A4CC" w14:textId="77777777" w:rsidR="00A264E6" w:rsidRDefault="00A264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6F7F5" w14:textId="77777777" w:rsidR="00A264E6" w:rsidRDefault="00A264E6">
      <w:pPr>
        <w:spacing w:after="0"/>
      </w:pPr>
      <w:r>
        <w:separator/>
      </w:r>
    </w:p>
  </w:footnote>
  <w:footnote w:type="continuationSeparator" w:id="0">
    <w:p w14:paraId="0D5CFAEE" w14:textId="77777777" w:rsidR="00A264E6" w:rsidRDefault="00A264E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44567C"/>
    <w:rsid w:val="00061FAA"/>
    <w:rsid w:val="00071356"/>
    <w:rsid w:val="00094B13"/>
    <w:rsid w:val="00097A25"/>
    <w:rsid w:val="000A5A57"/>
    <w:rsid w:val="001274F3"/>
    <w:rsid w:val="00151CCE"/>
    <w:rsid w:val="001B01F9"/>
    <w:rsid w:val="001C41F9"/>
    <w:rsid w:val="001D5FFA"/>
    <w:rsid w:val="002D4028"/>
    <w:rsid w:val="003327F5"/>
    <w:rsid w:val="003C0D41"/>
    <w:rsid w:val="003E7B3A"/>
    <w:rsid w:val="00416364"/>
    <w:rsid w:val="00431B29"/>
    <w:rsid w:val="0044567C"/>
    <w:rsid w:val="00462EAD"/>
    <w:rsid w:val="00463F43"/>
    <w:rsid w:val="0047566B"/>
    <w:rsid w:val="00512F2D"/>
    <w:rsid w:val="00570FBB"/>
    <w:rsid w:val="00583B82"/>
    <w:rsid w:val="005923AC"/>
    <w:rsid w:val="005D5149"/>
    <w:rsid w:val="005E656F"/>
    <w:rsid w:val="006974E1"/>
    <w:rsid w:val="006C0896"/>
    <w:rsid w:val="006F513E"/>
    <w:rsid w:val="007B1072"/>
    <w:rsid w:val="007B13E3"/>
    <w:rsid w:val="007C0139"/>
    <w:rsid w:val="007D45A1"/>
    <w:rsid w:val="007F564D"/>
    <w:rsid w:val="00864E22"/>
    <w:rsid w:val="008F16F7"/>
    <w:rsid w:val="009164BA"/>
    <w:rsid w:val="009166BD"/>
    <w:rsid w:val="009634B9"/>
    <w:rsid w:val="00977AAE"/>
    <w:rsid w:val="00983D5E"/>
    <w:rsid w:val="00A14581"/>
    <w:rsid w:val="00A20E4C"/>
    <w:rsid w:val="00A264E6"/>
    <w:rsid w:val="00A768AE"/>
    <w:rsid w:val="00AA23D3"/>
    <w:rsid w:val="00AA3C50"/>
    <w:rsid w:val="00AE36BB"/>
    <w:rsid w:val="00AE4BBE"/>
    <w:rsid w:val="00AE5610"/>
    <w:rsid w:val="00B37C7E"/>
    <w:rsid w:val="00B65B09"/>
    <w:rsid w:val="00B85583"/>
    <w:rsid w:val="00BB0DC8"/>
    <w:rsid w:val="00C479F3"/>
    <w:rsid w:val="00C7354B"/>
    <w:rsid w:val="00C91F9B"/>
    <w:rsid w:val="00DE26AA"/>
    <w:rsid w:val="00DE32AC"/>
    <w:rsid w:val="00E1407A"/>
    <w:rsid w:val="00E77E1D"/>
    <w:rsid w:val="00EA2E6A"/>
    <w:rsid w:val="00ED75B6"/>
    <w:rsid w:val="00F91390"/>
    <w:rsid w:val="00F93E3B"/>
    <w:rsid w:val="00FA3B4A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5DC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FB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31479E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31479E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31479E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31479E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31479E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31479E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31479E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31479E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A04999-F5D1-44AB-B776-274362057D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3417</Words>
  <Characters>19482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2023-11-17T20:53:00Z</dcterms:created>
  <dcterms:modified xsi:type="dcterms:W3CDTF">2023-11-17T20:53:00Z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