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44567C" w:rsidRPr="00722265" w14:paraId="45F91939" w14:textId="77777777" w:rsidTr="002D4028">
        <w:trPr>
          <w:trHeight w:val="15322"/>
          <w:jc w:val="center"/>
        </w:trPr>
        <w:tc>
          <w:tcPr>
            <w:tcW w:w="5000" w:type="pct"/>
          </w:tcPr>
          <w:p w14:paraId="070BF8E5" w14:textId="77777777" w:rsidR="0044567C" w:rsidRPr="00722265" w:rsidRDefault="0044567C" w:rsidP="00722265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722265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22265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722265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65CED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722265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  <w:p w14:paraId="71581EB0" w14:textId="77777777" w:rsidR="00722265" w:rsidRPr="00722265" w:rsidRDefault="00722265" w:rsidP="00722265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pacing w:val="-40"/>
                <w:sz w:val="10"/>
                <w:szCs w:val="10"/>
              </w:rPr>
            </w:pPr>
          </w:p>
          <w:tbl>
            <w:tblPr>
              <w:tblStyle w:val="CalendarTable"/>
              <w:tblW w:w="4999" w:type="pct"/>
              <w:tblLook w:val="04A0" w:firstRow="1" w:lastRow="0" w:firstColumn="1" w:lastColumn="0" w:noHBand="0" w:noVBand="1"/>
              <w:tblCaption w:val="Таблица календаря с началом в понедельник"/>
              <w:tblDescription w:val="Таблица календаря с началом в понедельник"/>
            </w:tblPr>
            <w:tblGrid>
              <w:gridCol w:w="3260"/>
              <w:gridCol w:w="342"/>
              <w:gridCol w:w="3260"/>
              <w:gridCol w:w="342"/>
              <w:gridCol w:w="3260"/>
            </w:tblGrid>
            <w:tr w:rsidR="00C479F3" w:rsidRPr="00722265" w14:paraId="35D34332" w14:textId="77777777" w:rsidTr="00722265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5C9E3A4D" w14:textId="1DE59DE4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0" w:name="_Calendar"/>
                  <w:bookmarkEnd w:id="0"/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500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6"/>
                    <w:gridCol w:w="466"/>
                    <w:gridCol w:w="465"/>
                    <w:gridCol w:w="466"/>
                    <w:gridCol w:w="466"/>
                    <w:gridCol w:w="466"/>
                  </w:tblGrid>
                  <w:tr w:rsidR="00C479F3" w:rsidRPr="00722265" w14:paraId="390119EF" w14:textId="77777777" w:rsidTr="00722265">
                    <w:trPr>
                      <w:trHeight w:val="345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D2F7942" w14:textId="0A06BA90" w:rsidR="0044567C" w:rsidRPr="00865CED" w:rsidRDefault="005F511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4BB849" w14:textId="693D6C7C" w:rsidR="0044567C" w:rsidRPr="00722265" w:rsidRDefault="005F511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0E9A428" w14:textId="544D8535" w:rsidR="0044567C" w:rsidRPr="00722265" w:rsidRDefault="005F511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E4B71FE" w14:textId="0B5C5CA3" w:rsidR="0044567C" w:rsidRPr="00722265" w:rsidRDefault="005F511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60E07B" w14:textId="7A5E8BE5" w:rsidR="0044567C" w:rsidRPr="00722265" w:rsidRDefault="005F511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90CC43" w14:textId="51A3268D" w:rsidR="0044567C" w:rsidRPr="00722265" w:rsidRDefault="005F511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F910AA" w14:textId="179E62E6" w:rsidR="0044567C" w:rsidRPr="00722265" w:rsidRDefault="005F511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5E2C73BA" w14:textId="77777777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A4CA6EF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AD191B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0A90B6F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0286702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048EB9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E3FE44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9E2CE0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0EC709C2" w14:textId="77777777" w:rsidTr="00722265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A60850D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DD45CD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ACB898A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D683239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15B8C4D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022266A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286C14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6D681716" w14:textId="77777777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4CE0214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E3263A3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E254669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70AF274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040A7C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812EF52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973E012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D8D66BB" w14:textId="77777777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D4A8D45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1A67A8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077ED5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A99934F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B5270D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A7E009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4A8999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374FF67" w14:textId="77777777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4AAFDF6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EDD91AB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2A3C05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04D38B4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84FD4C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1F63761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DB77E4D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2539CEDF" w14:textId="77777777" w:rsidTr="00722265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A76EB6F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32D312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D839E5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131F6A8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D07D98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6F2601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11E2E3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5C20187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6EC15A94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0ABCC4FF" w14:textId="12B45C75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5"/>
                    <w:gridCol w:w="465"/>
                    <w:gridCol w:w="466"/>
                    <w:gridCol w:w="466"/>
                    <w:gridCol w:w="466"/>
                    <w:gridCol w:w="467"/>
                  </w:tblGrid>
                  <w:tr w:rsidR="00865CED" w:rsidRPr="00722265" w14:paraId="797724D6" w14:textId="77777777" w:rsidTr="00722265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6DE2D67" w14:textId="2BB155D0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48075D4" w14:textId="3044FCB9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F34FC57" w14:textId="32BCA921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C16388" w14:textId="37C62BA4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142EA5" w14:textId="185776FE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4E72C4" w14:textId="667FEB9D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95A8BD" w14:textId="143ECA76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0672303E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ACD1F33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A32D24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ABAA7A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BF20D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5BAA2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9B700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25E94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6C125854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5B174E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3DE3BC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FA7F8D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01344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B3E82A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26D66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FBD47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7CB2599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6D387D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C0E867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44A454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505C6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F6C52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6F7015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FAACF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5C294BB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76E478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CBBFEC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32A239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2A3FEA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6DC36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EE4C1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E9E9F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741747BD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4D0B38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583597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B0B2E6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FEE92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4238B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86478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73D74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127DFFFE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C28024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5ECA89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30DD08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04983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F4F538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44906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E648CE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6D25BBD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F16186F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1DB42BB3" w14:textId="6ED6CA13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865CED" w:rsidRPr="00722265" w14:paraId="0E41FD94" w14:textId="77777777" w:rsidTr="00865CED">
                    <w:trPr>
                      <w:trHeight w:val="345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FD2F8C" w14:textId="25062F6C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315C635" w14:textId="525614C3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61A982" w14:textId="472A2F09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EB0BA49" w14:textId="3134CDD3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CE78F75" w14:textId="3E53348D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A776EF8" w14:textId="20C9E110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2E8F66A" w14:textId="6CAE4631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1070BC09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4A9CBAB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0F71BBD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2EFF97A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B4292AA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4015954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2CCAFA0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17A6B3C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74D2CA60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EA5393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B9511FB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0DFB362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0F19157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E618F2C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FBE5949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474183F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4EFCE3BE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AACC7F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473F549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F95C07F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F068CD8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95629F6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994A6FF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6D75C4D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2A3A9C55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B9CDD5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11A4E1B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9332099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9766FAA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FA69DAE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5FBFCA4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F181718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BC3F242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58C2D97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DBDC2FD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3EE222D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1A1F004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C8190DC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19F25BB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17760A9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3A2167A6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31B708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9475FD0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23360FD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81CAD1D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F2A1E42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DD792F4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22D97B2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E9218EF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14:paraId="79E889F9" w14:textId="77777777" w:rsidTr="00722265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04C59BC0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2BF4CC46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694D63C2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58F8EA82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60495FAE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14:paraId="78D14B50" w14:textId="77777777" w:rsidTr="00722265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690207A5" w14:textId="1922D451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865CED" w:rsidRPr="00722265" w14:paraId="6D861F83" w14:textId="77777777" w:rsidTr="00722265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DEC3E41" w14:textId="7699E0EB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1CFA03" w14:textId="5635E5BA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B019FB" w14:textId="2383107B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BE1AAAB" w14:textId="2102AD32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B5D3EF5" w14:textId="2AF0F405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4518DE" w14:textId="576F94F7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CD7CAA6" w14:textId="2D82B771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0BA99A92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D73E34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E3941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B4A95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D0718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A101F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D649F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8E0304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2CA2ACB2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49B870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866B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A983C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302D9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752200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A4418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C73AC3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735B231B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7C8061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9EDA5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2A9C1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B1D99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F5768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D02E5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A8ECCF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3A0E1873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A5EC62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E4D66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022083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AA5F51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B75ED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BE843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BE34D0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97EAFD2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9CCBBA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47171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4E5E2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7F7F0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38D62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7B9EB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F85579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67F34077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C2BF54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6ED8B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7D295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A6E8D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4010F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D8CEC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682188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9FCFE20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9AE1D37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27A3B01B" w14:textId="455F18DA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865CED" w:rsidRPr="00722265" w14:paraId="77BCE42C" w14:textId="77777777" w:rsidTr="00865CED">
                    <w:trPr>
                      <w:trHeight w:val="345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DA7CFA7" w14:textId="7AA04F90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9D61D53" w14:textId="5BC4F889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62FC2F4" w14:textId="2AB84E76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157079F" w14:textId="6979FCE7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2CC37B4" w14:textId="18ECC10E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F81BF2B" w14:textId="5820965D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F8FB919" w14:textId="23EF3036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00B06EB3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8A620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BDE50C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ACD8D4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AB2A70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2BD97A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E6F7D5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627673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2456EF41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B936CD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1C36D9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14F2383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41233E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95D851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3C86C1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AE6D3C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20342C4E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255D6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27D8C5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7CCCF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FD06C9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9E2813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18338A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722212B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D4F5E78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C9466B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434F45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E8E652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7CA6D5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BD09D7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D3573F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6AE71C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351EBB6F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8E7FB8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6A882D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9B153E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2ED2CF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FE314B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59D81A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684863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669C1DAE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709730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08ECE5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18F217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B02E89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9A171A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190C44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9C646F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E2B9AC5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39DD2307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73958481" w14:textId="5194A9FC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865CED" w:rsidRPr="00722265" w14:paraId="5066B6B3" w14:textId="77777777" w:rsidTr="00865CED">
                    <w:trPr>
                      <w:trHeight w:val="345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A093536" w14:textId="2B860887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E4B2544" w14:textId="6F2EFBE3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3E19AF1" w14:textId="4B759A87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101BEFC" w14:textId="6D2F60C3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B087C33" w14:textId="7D7007E1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F918246" w14:textId="17AD9AF0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C3FA341" w14:textId="29CB220A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642FED77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F7BD2D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C532A9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D96939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4A8D76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C5D6D0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72D809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7ABC84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3A92261E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B5D09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310DD7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90D148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5D9EB1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41BCB7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959310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DB9C39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22042A37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3CD1CB3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ED2C3A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6A912E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F47AA2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B563E8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6AA988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9A9CC0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305C3D53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4D4506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01C6F4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DE4FE8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505932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1EB20A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450663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B6DDA4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76C5D00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A956F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47A3C5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068A933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A2FBEB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4B4BE1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4EC332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472E94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74B8F91C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338ADC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06F90E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31686B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23B1F6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130951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FD4C26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0324CC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739A08D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14:paraId="7952FE7B" w14:textId="77777777" w:rsidTr="00722265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10433347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D12DDF7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57DA4F41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6D1F5AA2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66E4F9E0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14:paraId="375C4EAE" w14:textId="77777777" w:rsidTr="00722265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7FF9BB67" w14:textId="63AC7442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  <w:t>JUILLET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865CED" w:rsidRPr="00722265" w14:paraId="53692178" w14:textId="77777777" w:rsidTr="00722265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A974F09" w14:textId="74415EF2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BFE669" w14:textId="3569BFDA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F71154" w14:textId="5A7A3802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E608C6C" w14:textId="125AC7D5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F7DAF4" w14:textId="520FD05A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797CD08" w14:textId="5F885AFA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5A198A0" w14:textId="373439DB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7039F2DE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335CF7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63C32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32D6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319EA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EA095D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A1D1F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7FFED2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846096C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A27240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9F459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3C97B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95A26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D84D9A3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9DF1D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254BF9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4C6E7FB1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1E455B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9336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F511A3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AB28EB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1A60C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0022D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A4461F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74BC0658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625900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13378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453D5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4ECE2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7488E8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91C13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3AF3CC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0460111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C4C4C8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220E0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81C53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76B2A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B19AC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8C58E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33C6D9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7327CA8A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8A3CBA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C7D34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00307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94F31F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3DE06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6D67E1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DB0653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8920F23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65B870E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30592005" w14:textId="75288255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865CED" w:rsidRPr="00722265" w14:paraId="49E8F613" w14:textId="77777777" w:rsidTr="00865CED">
                    <w:trPr>
                      <w:trHeight w:val="345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62E2413" w14:textId="78F884EF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32AD8F4" w14:textId="3F3734C1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DD1B944" w14:textId="737328F6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1BD617D" w14:textId="0189A26A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951AE95" w14:textId="2AF49EF7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DA3707B" w14:textId="48DEC745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21EFD52" w14:textId="2B65262E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3EE166D4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9351517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476D33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D90F5B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D2F2B1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594375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21CE54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995476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8C915E0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832AB2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ADC023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54D705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6DB7F5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DB1F0C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E6DA0A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EBA367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3C64D92B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559229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791E4F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30A6C5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1EC1D4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A2CF40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999ACE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78AA19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0EEFF468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EC27E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5C2B3B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9761AB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2EB11F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F1D929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C8C8A2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69C22C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649F251A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67FFCC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710D3E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B9D2F0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82347D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C88B50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3960C9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E6E9D8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3311AF55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85F527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BEAF73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01AF95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DC117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697B98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5B671E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33D55C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8800E25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3AB791B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1451EE95" w14:textId="27653C35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865CED" w:rsidRPr="00722265" w14:paraId="7F4DC9F7" w14:textId="77777777" w:rsidTr="00865CED">
                    <w:trPr>
                      <w:trHeight w:val="345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63A81A7" w14:textId="2A245D92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2D8CAE00" w14:textId="596C68F0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8FBF0AC" w14:textId="62C73D64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44CB294" w14:textId="633FFE00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D6BA52B" w14:textId="141DD3BF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AC2E73" w14:textId="0DD8F637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97EC4BA" w14:textId="79738976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764ED53D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64A03FC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087D31B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BA969D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230DCC7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7928CAB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C2B55D0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7587D04B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8CFC9F3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9577913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BCCA7BE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4BF5B2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E1D870E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DD2F251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0A6B2D0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626C7E7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6B52FCE4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8351BC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6E366B2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CE7ACDB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EDF2082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0EED19F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4ECBC06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8F5DE03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4447F5E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9BCB4EE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7760347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5687516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360B2F9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FBEB619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25CCD66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D40A69C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606725FE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72B0A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39AFC11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BC5056C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06DD3C7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0626770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A270E21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755C4AE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2B78859E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2978DB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20E65DE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D66B64F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86CEB89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94DAD6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A9C0515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E7BB917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9AAC535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14:paraId="0E39CB5A" w14:textId="77777777" w:rsidTr="00722265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6B434D8A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1002894B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4C59B3EC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28584EFC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5EDAE2C0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14:paraId="76EBE8BF" w14:textId="77777777" w:rsidTr="00722265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5A3AE8E0" w14:textId="73B4117D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865CED" w:rsidRPr="00722265" w14:paraId="3F45BBDC" w14:textId="77777777" w:rsidTr="00722265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104C786" w14:textId="701FA619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67139B" w14:textId="113CB8A6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67F66D" w14:textId="41F2A932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659A9F" w14:textId="096E47A8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E9BC9A" w14:textId="57FBCB8D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F516B8" w14:textId="22FB9E40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1756237" w14:textId="5F084AF2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593B96B2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144C5B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6181F9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429C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8304D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5E891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7BF473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01D25A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3824558A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E11089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84B36C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E4132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BF554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A37285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1123C6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3A5511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1A71DDF6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4F270D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DFBC8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513BE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73B5C1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1086C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B105093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BEFD2AB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00D28648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D5CF92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CF8F1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B0F5C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D13194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67B84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C1580DE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FFDA5E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4FCF8C99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7763932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D001D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A52C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C696A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8E4FE6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9BEC1F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DBE1245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27CB3125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851B7E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07F49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3F84D3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D75410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C0D99A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68E973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8D0A808" w14:textId="77777777"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929240B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A589E66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34C1982E" w14:textId="212DF9E0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865CED" w:rsidRPr="00722265" w14:paraId="61D92667" w14:textId="77777777" w:rsidTr="00865CED">
                    <w:trPr>
                      <w:trHeight w:val="345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F7F08F" w14:textId="2B4ACE26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FD45B3E" w14:textId="33078839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0BD2355" w14:textId="7AC14D0F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3013B22" w14:textId="60FE3917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1467D97" w14:textId="72E9CA93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84CD575" w14:textId="5F69D61E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6A5CDE8" w14:textId="38370380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49754FC5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A3378D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2A96F8E9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CD7D091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E694747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7E071B2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87679BA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428BA06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6F23525F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821F5E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EFA3B14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0B9579D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1630ADC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FA4782F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3A369E2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F21CF88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49AC844D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1BE8AB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EB9C029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70DCF25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7D087CC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5F67049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A3E4575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1FB8866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45D39B24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5C503E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27F454C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792484E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1ECAE0E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FDE2121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7A9EB38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7CB1A353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1DD87B9C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1F394CF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8A0B625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8788754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2EC6BD8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2F21E81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D88F6F6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A76E267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34C29D3A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50AE29F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DA4A428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03A8DCB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15E5081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A4341B4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13C4BE4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13837D5" w14:textId="77777777"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916926A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61FBA5E7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0E186E01" w14:textId="1E101139" w:rsidR="0044567C" w:rsidRPr="00722265" w:rsidRDefault="005F511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865CED" w:rsidRPr="00722265" w14:paraId="76A12C47" w14:textId="77777777" w:rsidTr="00865CED">
                    <w:trPr>
                      <w:trHeight w:val="345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A40E318" w14:textId="41C49DBE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654FB8B" w14:textId="1A7E3251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542C596" w14:textId="341FCA6A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DA2C6E8" w14:textId="3D8891C3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8B5B40F" w14:textId="39A73075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DC96E02" w14:textId="2FAB1E52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38DEBF1" w14:textId="3EECF0AC" w:rsidR="00865CED" w:rsidRPr="00722265" w:rsidRDefault="005F511A" w:rsidP="00865CED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22265" w14:paraId="5339FEEF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02C94AF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950BED6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5610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9B5F999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3544F7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7A37E29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62BE135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C6B80D3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4C93D130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F60052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2774066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3EE7794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E6E192B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0C86D80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41D8A09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456080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50D54BC2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CCEB3D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96963F8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B2CEEA4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5CC09B6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F9D2F9B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C3838C1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3E6303D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1FDD18F7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1C822C7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5EAE2D8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F0D34EF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8B4A511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52D5AE8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8057F66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5F5557B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0BBCCF54" w14:textId="77777777" w:rsidTr="00865CED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1387F0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852AB40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6807E68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A7E4034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871EC27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57D3ECE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0DF25E1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14:paraId="77C4EF26" w14:textId="77777777" w:rsidTr="00865CED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6A91E5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46BF55D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65CE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CB0D9FB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7A77349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DFE9028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9ED4A2B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F42FBDB" w14:textId="77777777"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91788E7" w14:textId="77777777"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534CD7A1" w14:textId="77777777" w:rsidR="0044567C" w:rsidRPr="00722265" w:rsidRDefault="0044567C" w:rsidP="00722265">
            <w:pPr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00498277" w14:textId="77777777" w:rsidR="00F93E3B" w:rsidRPr="00722265" w:rsidRDefault="00F93E3B" w:rsidP="0072226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722265" w:rsidSect="00A768AE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819B1" w14:textId="77777777" w:rsidR="006E0868" w:rsidRDefault="006E0868">
      <w:pPr>
        <w:spacing w:after="0"/>
      </w:pPr>
      <w:r>
        <w:separator/>
      </w:r>
    </w:p>
  </w:endnote>
  <w:endnote w:type="continuationSeparator" w:id="0">
    <w:p w14:paraId="2B40B1C0" w14:textId="77777777" w:rsidR="006E0868" w:rsidRDefault="006E08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154BC" w14:textId="77777777" w:rsidR="006E0868" w:rsidRDefault="006E0868">
      <w:pPr>
        <w:spacing w:after="0"/>
      </w:pPr>
      <w:r>
        <w:separator/>
      </w:r>
    </w:p>
  </w:footnote>
  <w:footnote w:type="continuationSeparator" w:id="0">
    <w:p w14:paraId="32E6E49F" w14:textId="77777777" w:rsidR="006E0868" w:rsidRDefault="006E08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44567C"/>
    <w:rsid w:val="00071356"/>
    <w:rsid w:val="00094B13"/>
    <w:rsid w:val="00097A25"/>
    <w:rsid w:val="000A5A57"/>
    <w:rsid w:val="001274F3"/>
    <w:rsid w:val="00151CCE"/>
    <w:rsid w:val="001B01F9"/>
    <w:rsid w:val="001C41F9"/>
    <w:rsid w:val="001D5FFA"/>
    <w:rsid w:val="002D4028"/>
    <w:rsid w:val="003327F5"/>
    <w:rsid w:val="003C0D41"/>
    <w:rsid w:val="003E7B3A"/>
    <w:rsid w:val="00416364"/>
    <w:rsid w:val="00431B29"/>
    <w:rsid w:val="0044567C"/>
    <w:rsid w:val="00462EAD"/>
    <w:rsid w:val="0047566B"/>
    <w:rsid w:val="00512F2D"/>
    <w:rsid w:val="00570FBB"/>
    <w:rsid w:val="00583B82"/>
    <w:rsid w:val="005923AC"/>
    <w:rsid w:val="005D5149"/>
    <w:rsid w:val="005E656F"/>
    <w:rsid w:val="005F511A"/>
    <w:rsid w:val="006974E1"/>
    <w:rsid w:val="006C0896"/>
    <w:rsid w:val="006E0868"/>
    <w:rsid w:val="006F513E"/>
    <w:rsid w:val="00722265"/>
    <w:rsid w:val="00780C8D"/>
    <w:rsid w:val="007B1072"/>
    <w:rsid w:val="007B13E3"/>
    <w:rsid w:val="007C0139"/>
    <w:rsid w:val="007D45A1"/>
    <w:rsid w:val="007F564D"/>
    <w:rsid w:val="00865CED"/>
    <w:rsid w:val="008F16F7"/>
    <w:rsid w:val="009164BA"/>
    <w:rsid w:val="009166BD"/>
    <w:rsid w:val="009634B9"/>
    <w:rsid w:val="00977AAE"/>
    <w:rsid w:val="00983D5E"/>
    <w:rsid w:val="00A14581"/>
    <w:rsid w:val="00A20E4C"/>
    <w:rsid w:val="00A768AE"/>
    <w:rsid w:val="00AA23D3"/>
    <w:rsid w:val="00AA3C50"/>
    <w:rsid w:val="00AE36BB"/>
    <w:rsid w:val="00AE4BBE"/>
    <w:rsid w:val="00AE5610"/>
    <w:rsid w:val="00B37C7E"/>
    <w:rsid w:val="00B65B09"/>
    <w:rsid w:val="00B85583"/>
    <w:rsid w:val="00BB0DC8"/>
    <w:rsid w:val="00C479F3"/>
    <w:rsid w:val="00C7354B"/>
    <w:rsid w:val="00C91F9B"/>
    <w:rsid w:val="00DE26AA"/>
    <w:rsid w:val="00DE32AC"/>
    <w:rsid w:val="00E1407A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4E6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FB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D541F3ED-161D-420D-819C-6D217B8659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3417</Words>
  <Characters>19483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2023-11-17T20:50:00Z</dcterms:created>
  <dcterms:modified xsi:type="dcterms:W3CDTF">2023-11-17T20:51:00Z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