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447FC" w14:textId="3DF06E18" w:rsidR="00657188" w:rsidRDefault="00327018" w:rsidP="002D6BFC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7BA50B6" wp14:editId="36AC1DAF">
                <wp:simplePos x="0" y="0"/>
                <wp:positionH relativeFrom="column">
                  <wp:posOffset>1490980</wp:posOffset>
                </wp:positionH>
                <wp:positionV relativeFrom="paragraph">
                  <wp:posOffset>1026160</wp:posOffset>
                </wp:positionV>
                <wp:extent cx="391160" cy="391160"/>
                <wp:effectExtent l="5080" t="6985" r="3810" b="1905"/>
                <wp:wrapNone/>
                <wp:docPr id="1032579853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160" cy="39116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1F497D">
                                <a:gamma/>
                                <a:tint val="59216"/>
                                <a:invGamma/>
                              </a:srgbClr>
                            </a:gs>
                            <a:gs pos="100000">
                              <a:srgbClr val="1F497D"/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oval id="Oval 34" style="position:absolute;margin-left:117.4pt;margin-top:80.8pt;width:30.8pt;height:30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7a93b2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" w14:anchorId="1F330B59">
                <v:fill type="gradient" color2="#1f497d" angle="45" focus="100%" rotate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31B71881" wp14:editId="534D1B82">
                <wp:simplePos x="0" y="0"/>
                <wp:positionH relativeFrom="column">
                  <wp:posOffset>-297180</wp:posOffset>
                </wp:positionH>
                <wp:positionV relativeFrom="paragraph">
                  <wp:posOffset>843280</wp:posOffset>
                </wp:positionV>
                <wp:extent cx="378460" cy="378460"/>
                <wp:effectExtent l="7620" t="5080" r="4445" b="6985"/>
                <wp:wrapNone/>
                <wp:docPr id="161866793" name="Ova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460" cy="37846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1F497D">
                                <a:gamma/>
                                <a:tint val="59216"/>
                                <a:invGamma/>
                              </a:srgbClr>
                            </a:gs>
                            <a:gs pos="100000">
                              <a:srgbClr val="1F497D"/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oval id="Oval 33" style="position:absolute;margin-left:-23.4pt;margin-top:66.4pt;width:29.8pt;height:29.8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7a93b2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" w14:anchorId="01E38ED8">
                <v:fill type="gradient" color2="#1f497d" angle="45" focus="100%" rotate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5833E427" wp14:editId="36044E34">
                <wp:simplePos x="0" y="0"/>
                <wp:positionH relativeFrom="page">
                  <wp:posOffset>1317625</wp:posOffset>
                </wp:positionH>
                <wp:positionV relativeFrom="page">
                  <wp:posOffset>2824480</wp:posOffset>
                </wp:positionV>
                <wp:extent cx="5060315" cy="4937760"/>
                <wp:effectExtent l="3175" t="0" r="3810" b="635"/>
                <wp:wrapNone/>
                <wp:docPr id="39554010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0315" cy="4937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FBB267" w14:textId="77777777" w:rsidR="00434A90" w:rsidRPr="00AC3BD9" w:rsidRDefault="00400813" w:rsidP="002D6BFC">
                            <w:pPr>
                              <w:pStyle w:val="a4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  <w:lang w:val="fr-FR"/>
                              </w:rPr>
                            </w:pPr>
                            <w:r w:rsidRPr="00AC3BD9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  <w:lang w:val="fr-FR"/>
                              </w:rPr>
                              <w:t>Tout le monde est invité à la</w:t>
                            </w:r>
                          </w:p>
                          <w:p w14:paraId="3FF7F475" w14:textId="77777777" w:rsidR="00400813" w:rsidRPr="00AC3BD9" w:rsidRDefault="00400813" w:rsidP="0013458E">
                            <w:pPr>
                              <w:pStyle w:val="1"/>
                              <w:rPr>
                                <w:rFonts w:ascii="Arial" w:hAnsi="Arial" w:cs="Arial"/>
                                <w:sz w:val="72"/>
                                <w:szCs w:val="72"/>
                                <w:lang w:val="fr-FR"/>
                              </w:rPr>
                            </w:pPr>
                            <w:r w:rsidRPr="00AC3BD9">
                              <w:rPr>
                                <w:rFonts w:ascii="Arial" w:hAnsi="Arial" w:cs="Arial"/>
                                <w:sz w:val="72"/>
                                <w:szCs w:val="72"/>
                                <w:lang w:val="fr-FR"/>
                              </w:rPr>
                              <w:t>NOËL</w:t>
                            </w:r>
                          </w:p>
                          <w:p w14:paraId="2669FA95" w14:textId="77777777" w:rsidR="00434A90" w:rsidRPr="00AC3BD9" w:rsidRDefault="00434A90" w:rsidP="0013458E">
                            <w:pPr>
                              <w:pStyle w:val="1"/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  <w:r w:rsidRPr="00AC3BD9">
                              <w:rPr>
                                <w:rFonts w:ascii="Arial" w:hAnsi="Arial" w:cs="Arial"/>
                                <w:lang w:val="fr-FR"/>
                              </w:rPr>
                              <w:t>PARTI</w:t>
                            </w:r>
                          </w:p>
                          <w:p w14:paraId="4ABEE3F2" w14:textId="77777777" w:rsidR="00400813" w:rsidRPr="00AC3BD9" w:rsidRDefault="00400813" w:rsidP="00400813">
                            <w:pPr>
                              <w:rPr>
                                <w:rFonts w:ascii="Arial" w:hAnsi="Arial" w:cs="Arial"/>
                                <w:color w:val="auto"/>
                                <w:sz w:val="36"/>
                                <w:szCs w:val="36"/>
                                <w:lang w:val="fr-FR"/>
                              </w:rPr>
                            </w:pPr>
                            <w:r w:rsidRPr="00AC3BD9">
                              <w:rPr>
                                <w:rFonts w:ascii="Arial" w:hAnsi="Arial" w:cs="Arial"/>
                                <w:color w:val="auto"/>
                                <w:sz w:val="36"/>
                                <w:szCs w:val="36"/>
                                <w:lang w:val="fr-FR"/>
                              </w:rPr>
                              <w:t>POUR LES ENFANTS de 3 à 12 ans</w:t>
                            </w:r>
                          </w:p>
                          <w:p w14:paraId="183B8F23" w14:textId="77777777" w:rsidR="00400813" w:rsidRPr="00AC3BD9" w:rsidRDefault="00400813" w:rsidP="00400813">
                            <w:pPr>
                              <w:rPr>
                                <w:lang w:val="fr-FR"/>
                              </w:rPr>
                            </w:pPr>
                          </w:p>
                          <w:p w14:paraId="3FEEEB7C" w14:textId="77777777" w:rsidR="00400813" w:rsidRPr="00AC3BD9" w:rsidRDefault="00400813" w:rsidP="002D6BFC">
                            <w:pPr>
                              <w:pStyle w:val="a5"/>
                              <w:rPr>
                                <w:rFonts w:ascii="Arial" w:hAnsi="Arial" w:cs="Arial"/>
                                <w:i/>
                                <w:lang w:val="fr-FR"/>
                              </w:rPr>
                            </w:pPr>
                            <w:r w:rsidRPr="00AC3BD9">
                              <w:rPr>
                                <w:rFonts w:ascii="Arial" w:hAnsi="Arial" w:cs="Arial"/>
                                <w:i/>
                                <w:lang w:val="fr-FR"/>
                              </w:rPr>
                              <w:t>qui aura lieu</w:t>
                            </w:r>
                          </w:p>
                          <w:p w14:paraId="4BCCCF9C" w14:textId="77777777" w:rsidR="00400813" w:rsidRPr="00AC3BD9" w:rsidRDefault="00400813" w:rsidP="002D6BFC">
                            <w:pPr>
                              <w:pStyle w:val="a5"/>
                              <w:rPr>
                                <w:rFonts w:ascii="Arial" w:hAnsi="Arial" w:cs="Arial"/>
                                <w:i/>
                                <w:lang w:val="fr-FR"/>
                              </w:rPr>
                            </w:pPr>
                            <w:r w:rsidRPr="00AC3BD9">
                              <w:rPr>
                                <w:rFonts w:ascii="Arial" w:hAnsi="Arial" w:cs="Arial"/>
                                <w:i/>
                                <w:color w:val="1F497D"/>
                                <w:lang w:val="fr-FR"/>
                              </w:rPr>
                              <w:t>31 décembre, de 12h00 à 16h00,</w:t>
                            </w:r>
                          </w:p>
                          <w:p w14:paraId="0B456C2A" w14:textId="77777777" w:rsidR="00434A90" w:rsidRPr="00AC3BD9" w:rsidRDefault="00434A90" w:rsidP="002D6BFC">
                            <w:pPr>
                              <w:pStyle w:val="a5"/>
                              <w:rPr>
                                <w:rFonts w:ascii="Arial" w:hAnsi="Arial" w:cs="Arial"/>
                                <w:i/>
                                <w:lang w:val="fr-FR"/>
                              </w:rPr>
                            </w:pPr>
                            <w:proofErr w:type="gramStart"/>
                            <w:r w:rsidRPr="00AC3BD9">
                              <w:rPr>
                                <w:rFonts w:ascii="Arial" w:hAnsi="Arial" w:cs="Arial"/>
                                <w:i/>
                                <w:lang w:val="fr-FR"/>
                              </w:rPr>
                              <w:t>À:</w:t>
                            </w:r>
                            <w:proofErr w:type="gramEnd"/>
                          </w:p>
                          <w:p w14:paraId="01534E98" w14:textId="77777777" w:rsidR="00434A90" w:rsidRPr="00AC3BD9" w:rsidRDefault="00434A90" w:rsidP="002D6BFC">
                            <w:pPr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</w:p>
                          <w:p w14:paraId="73FACDB2" w14:textId="77777777" w:rsidR="00434A90" w:rsidRPr="00AC3BD9" w:rsidRDefault="00400813" w:rsidP="002D6BFC">
                            <w:pPr>
                              <w:rPr>
                                <w:rFonts w:ascii="Arial" w:hAnsi="Arial" w:cs="Arial"/>
                                <w:color w:val="1F497D"/>
                                <w:sz w:val="36"/>
                                <w:szCs w:val="36"/>
                                <w:lang w:val="fr-FR"/>
                              </w:rPr>
                            </w:pPr>
                            <w:r w:rsidRPr="00AC3BD9">
                              <w:rPr>
                                <w:rFonts w:ascii="Arial" w:hAnsi="Arial" w:cs="Arial"/>
                                <w:color w:val="1F497D"/>
                                <w:sz w:val="36"/>
                                <w:szCs w:val="36"/>
                                <w:lang w:val="fr-FR"/>
                              </w:rPr>
                              <w:t>DK « STROITELEY », rue Pouchkine, 32</w:t>
                            </w:r>
                          </w:p>
                          <w:p w14:paraId="77B21382" w14:textId="77777777" w:rsidR="00434A90" w:rsidRPr="00AC3BD9" w:rsidRDefault="00434A90" w:rsidP="002D6BFC">
                            <w:pPr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</w:p>
                          <w:p w14:paraId="05A3528C" w14:textId="77777777" w:rsidR="00400813" w:rsidRPr="00AC3BD9" w:rsidRDefault="00400813" w:rsidP="002D6BFC">
                            <w:pPr>
                              <w:rPr>
                                <w:rFonts w:ascii="Arial" w:hAnsi="Arial" w:cs="Arial"/>
                                <w:i/>
                                <w:color w:val="1F497D"/>
                                <w:lang w:val="fr-FR"/>
                              </w:rPr>
                            </w:pPr>
                            <w:r w:rsidRPr="00AC3BD9">
                              <w:rPr>
                                <w:rFonts w:ascii="Arial" w:hAnsi="Arial" w:cs="Arial"/>
                                <w:i/>
                                <w:color w:val="1F497D"/>
                                <w:lang w:val="fr-FR"/>
                              </w:rPr>
                              <w:t>Il y a un programme d'animation qui comprend le Père Noël et la Fille des neiges. Il y aura aussi des concours et des cadeaux.</w:t>
                            </w:r>
                          </w:p>
                          <w:p w14:paraId="65A2831F" w14:textId="77777777" w:rsidR="00400813" w:rsidRPr="00AC3BD9" w:rsidRDefault="00400813" w:rsidP="002D6BFC">
                            <w:pPr>
                              <w:rPr>
                                <w:rFonts w:ascii="Arial" w:hAnsi="Arial" w:cs="Arial"/>
                                <w:lang w:val="fr-FR"/>
                              </w:rPr>
                            </w:pPr>
                          </w:p>
                          <w:p w14:paraId="268D3A4B" w14:textId="77777777" w:rsidR="00400813" w:rsidRPr="00AC3BD9" w:rsidRDefault="00400813" w:rsidP="002D6BFC">
                            <w:pPr>
                              <w:rPr>
                                <w:rFonts w:ascii="Arial" w:hAnsi="Arial" w:cs="Arial"/>
                                <w:color w:val="auto"/>
                                <w:sz w:val="44"/>
                                <w:szCs w:val="44"/>
                                <w:lang w:val="fr-FR"/>
                              </w:rPr>
                            </w:pPr>
                            <w:r w:rsidRPr="00AC3BD9">
                              <w:rPr>
                                <w:rFonts w:ascii="Arial" w:hAnsi="Arial" w:cs="Arial"/>
                                <w:color w:val="auto"/>
                                <w:sz w:val="44"/>
                                <w:szCs w:val="44"/>
                                <w:lang w:val="fr-FR"/>
                              </w:rPr>
                              <w:t>L'ENTRÉE EST GRATUITE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33E427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103.75pt;margin-top:222.4pt;width:398.45pt;height:388.8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" o:allowincell="f" filled="f" stroked="f">
                <v:textbox>
                  <w:txbxContent>
                    <w:p w14:paraId="51FBB267" w14:textId="77777777" w:rsidR="00434A90" w:rsidRPr="00AC3BD9" w:rsidRDefault="00400813" w:rsidP="002D6BFC">
                      <w:pPr>
                        <w:pStyle w:val="a4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  <w:lang w:val="fr-FR"/>
                        </w:rPr>
                      </w:pPr>
                      <w:r w:rsidRPr="00AC3BD9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  <w:lang w:val="fr-FR"/>
                        </w:rPr>
                        <w:t>Tout le monde est invité à la</w:t>
                      </w:r>
                    </w:p>
                    <w:p w14:paraId="3FF7F475" w14:textId="77777777" w:rsidR="00400813" w:rsidRPr="00AC3BD9" w:rsidRDefault="00400813" w:rsidP="0013458E">
                      <w:pPr>
                        <w:pStyle w:val="1"/>
                        <w:rPr>
                          <w:rFonts w:ascii="Arial" w:hAnsi="Arial" w:cs="Arial"/>
                          <w:sz w:val="72"/>
                          <w:szCs w:val="72"/>
                          <w:lang w:val="fr-FR"/>
                        </w:rPr>
                      </w:pPr>
                      <w:r w:rsidRPr="00AC3BD9">
                        <w:rPr>
                          <w:rFonts w:ascii="Arial" w:hAnsi="Arial" w:cs="Arial"/>
                          <w:sz w:val="72"/>
                          <w:szCs w:val="72"/>
                          <w:lang w:val="fr-FR"/>
                        </w:rPr>
                        <w:t>NOËL</w:t>
                      </w:r>
                    </w:p>
                    <w:p w14:paraId="2669FA95" w14:textId="77777777" w:rsidR="00434A90" w:rsidRPr="00AC3BD9" w:rsidRDefault="00434A90" w:rsidP="0013458E">
                      <w:pPr>
                        <w:pStyle w:val="1"/>
                        <w:rPr>
                          <w:rFonts w:ascii="Arial" w:hAnsi="Arial" w:cs="Arial"/>
                          <w:lang w:val="fr-FR"/>
                        </w:rPr>
                      </w:pPr>
                      <w:r w:rsidRPr="00AC3BD9">
                        <w:rPr>
                          <w:rFonts w:ascii="Arial" w:hAnsi="Arial" w:cs="Arial"/>
                          <w:lang w:val="fr-FR"/>
                        </w:rPr>
                        <w:t>PARTI</w:t>
                      </w:r>
                    </w:p>
                    <w:p w14:paraId="4ABEE3F2" w14:textId="77777777" w:rsidR="00400813" w:rsidRPr="00AC3BD9" w:rsidRDefault="00400813" w:rsidP="00400813">
                      <w:pPr>
                        <w:rPr>
                          <w:rFonts w:ascii="Arial" w:hAnsi="Arial" w:cs="Arial"/>
                          <w:color w:val="auto"/>
                          <w:sz w:val="36"/>
                          <w:szCs w:val="36"/>
                          <w:lang w:val="fr-FR"/>
                        </w:rPr>
                      </w:pPr>
                      <w:r w:rsidRPr="00AC3BD9">
                        <w:rPr>
                          <w:rFonts w:ascii="Arial" w:hAnsi="Arial" w:cs="Arial"/>
                          <w:color w:val="auto"/>
                          <w:sz w:val="36"/>
                          <w:szCs w:val="36"/>
                          <w:lang w:val="fr-FR"/>
                        </w:rPr>
                        <w:t>POUR LES ENFANTS de 3 à 12 ans</w:t>
                      </w:r>
                    </w:p>
                    <w:p w14:paraId="183B8F23" w14:textId="77777777" w:rsidR="00400813" w:rsidRPr="00AC3BD9" w:rsidRDefault="00400813" w:rsidP="00400813">
                      <w:pPr>
                        <w:rPr>
                          <w:lang w:val="fr-FR"/>
                        </w:rPr>
                      </w:pPr>
                    </w:p>
                    <w:p w14:paraId="3FEEEB7C" w14:textId="77777777" w:rsidR="00400813" w:rsidRPr="00AC3BD9" w:rsidRDefault="00400813" w:rsidP="002D6BFC">
                      <w:pPr>
                        <w:pStyle w:val="a5"/>
                        <w:rPr>
                          <w:rFonts w:ascii="Arial" w:hAnsi="Arial" w:cs="Arial"/>
                          <w:i/>
                          <w:lang w:val="fr-FR"/>
                        </w:rPr>
                      </w:pPr>
                      <w:r w:rsidRPr="00AC3BD9">
                        <w:rPr>
                          <w:rFonts w:ascii="Arial" w:hAnsi="Arial" w:cs="Arial"/>
                          <w:i/>
                          <w:lang w:val="fr-FR"/>
                        </w:rPr>
                        <w:t>qui aura lieu</w:t>
                      </w:r>
                    </w:p>
                    <w:p w14:paraId="4BCCCF9C" w14:textId="77777777" w:rsidR="00400813" w:rsidRPr="00AC3BD9" w:rsidRDefault="00400813" w:rsidP="002D6BFC">
                      <w:pPr>
                        <w:pStyle w:val="a5"/>
                        <w:rPr>
                          <w:rFonts w:ascii="Arial" w:hAnsi="Arial" w:cs="Arial"/>
                          <w:i/>
                          <w:lang w:val="fr-FR"/>
                        </w:rPr>
                      </w:pPr>
                      <w:r w:rsidRPr="00AC3BD9">
                        <w:rPr>
                          <w:rFonts w:ascii="Arial" w:hAnsi="Arial" w:cs="Arial"/>
                          <w:i/>
                          <w:color w:val="1F497D"/>
                          <w:lang w:val="fr-FR"/>
                        </w:rPr>
                        <w:t>31 décembre, de 12h00 à 16h00,</w:t>
                      </w:r>
                    </w:p>
                    <w:p w14:paraId="0B456C2A" w14:textId="77777777" w:rsidR="00434A90" w:rsidRPr="00AC3BD9" w:rsidRDefault="00434A90" w:rsidP="002D6BFC">
                      <w:pPr>
                        <w:pStyle w:val="a5"/>
                        <w:rPr>
                          <w:rFonts w:ascii="Arial" w:hAnsi="Arial" w:cs="Arial"/>
                          <w:i/>
                          <w:lang w:val="fr-FR"/>
                        </w:rPr>
                      </w:pPr>
                      <w:proofErr w:type="gramStart"/>
                      <w:r w:rsidRPr="00AC3BD9">
                        <w:rPr>
                          <w:rFonts w:ascii="Arial" w:hAnsi="Arial" w:cs="Arial"/>
                          <w:i/>
                          <w:lang w:val="fr-FR"/>
                        </w:rPr>
                        <w:t>À:</w:t>
                      </w:r>
                      <w:proofErr w:type="gramEnd"/>
                    </w:p>
                    <w:p w14:paraId="01534E98" w14:textId="77777777" w:rsidR="00434A90" w:rsidRPr="00AC3BD9" w:rsidRDefault="00434A90" w:rsidP="002D6BFC">
                      <w:pPr>
                        <w:rPr>
                          <w:rFonts w:ascii="Arial" w:hAnsi="Arial" w:cs="Arial"/>
                          <w:lang w:val="fr-FR"/>
                        </w:rPr>
                      </w:pPr>
                    </w:p>
                    <w:p w14:paraId="73FACDB2" w14:textId="77777777" w:rsidR="00434A90" w:rsidRPr="00AC3BD9" w:rsidRDefault="00400813" w:rsidP="002D6BFC">
                      <w:pPr>
                        <w:rPr>
                          <w:rFonts w:ascii="Arial" w:hAnsi="Arial" w:cs="Arial"/>
                          <w:color w:val="1F497D"/>
                          <w:sz w:val="36"/>
                          <w:szCs w:val="36"/>
                          <w:lang w:val="fr-FR"/>
                        </w:rPr>
                      </w:pPr>
                      <w:r w:rsidRPr="00AC3BD9">
                        <w:rPr>
                          <w:rFonts w:ascii="Arial" w:hAnsi="Arial" w:cs="Arial"/>
                          <w:color w:val="1F497D"/>
                          <w:sz w:val="36"/>
                          <w:szCs w:val="36"/>
                          <w:lang w:val="fr-FR"/>
                        </w:rPr>
                        <w:t>DK « STROITELEY », rue Pouchkine, 32</w:t>
                      </w:r>
                    </w:p>
                    <w:p w14:paraId="77B21382" w14:textId="77777777" w:rsidR="00434A90" w:rsidRPr="00AC3BD9" w:rsidRDefault="00434A90" w:rsidP="002D6BFC">
                      <w:pPr>
                        <w:rPr>
                          <w:rFonts w:ascii="Arial" w:hAnsi="Arial" w:cs="Arial"/>
                          <w:lang w:val="fr-FR"/>
                        </w:rPr>
                      </w:pPr>
                    </w:p>
                    <w:p w14:paraId="05A3528C" w14:textId="77777777" w:rsidR="00400813" w:rsidRPr="00AC3BD9" w:rsidRDefault="00400813" w:rsidP="002D6BFC">
                      <w:pPr>
                        <w:rPr>
                          <w:rFonts w:ascii="Arial" w:hAnsi="Arial" w:cs="Arial"/>
                          <w:i/>
                          <w:color w:val="1F497D"/>
                          <w:lang w:val="fr-FR"/>
                        </w:rPr>
                      </w:pPr>
                      <w:r w:rsidRPr="00AC3BD9">
                        <w:rPr>
                          <w:rFonts w:ascii="Arial" w:hAnsi="Arial" w:cs="Arial"/>
                          <w:i/>
                          <w:color w:val="1F497D"/>
                          <w:lang w:val="fr-FR"/>
                        </w:rPr>
                        <w:t>Il y a un programme d'animation qui comprend le Père Noël et la Fille des neiges. Il y aura aussi des concours et des cadeaux.</w:t>
                      </w:r>
                    </w:p>
                    <w:p w14:paraId="65A2831F" w14:textId="77777777" w:rsidR="00400813" w:rsidRPr="00AC3BD9" w:rsidRDefault="00400813" w:rsidP="002D6BFC">
                      <w:pPr>
                        <w:rPr>
                          <w:rFonts w:ascii="Arial" w:hAnsi="Arial" w:cs="Arial"/>
                          <w:lang w:val="fr-FR"/>
                        </w:rPr>
                      </w:pPr>
                    </w:p>
                    <w:p w14:paraId="268D3A4B" w14:textId="77777777" w:rsidR="00400813" w:rsidRPr="00AC3BD9" w:rsidRDefault="00400813" w:rsidP="002D6BFC">
                      <w:pPr>
                        <w:rPr>
                          <w:rFonts w:ascii="Arial" w:hAnsi="Arial" w:cs="Arial"/>
                          <w:color w:val="auto"/>
                          <w:sz w:val="44"/>
                          <w:szCs w:val="44"/>
                          <w:lang w:val="fr-FR"/>
                        </w:rPr>
                      </w:pPr>
                      <w:r w:rsidRPr="00AC3BD9">
                        <w:rPr>
                          <w:rFonts w:ascii="Arial" w:hAnsi="Arial" w:cs="Arial"/>
                          <w:color w:val="auto"/>
                          <w:sz w:val="44"/>
                          <w:szCs w:val="44"/>
                          <w:lang w:val="fr-FR"/>
                        </w:rPr>
                        <w:t>L'ENTRÉE EST GRATUITE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 wp14:anchorId="59C49D75" wp14:editId="56859FC6">
                <wp:simplePos x="0" y="0"/>
                <wp:positionH relativeFrom="page">
                  <wp:posOffset>504825</wp:posOffset>
                </wp:positionH>
                <wp:positionV relativeFrom="page">
                  <wp:posOffset>876935</wp:posOffset>
                </wp:positionV>
                <wp:extent cx="6840855" cy="1699895"/>
                <wp:effectExtent l="0" t="635" r="0" b="4445"/>
                <wp:wrapNone/>
                <wp:docPr id="5946565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0855" cy="169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BE27A" w14:textId="5E7E4FA9" w:rsidR="00A66978" w:rsidRDefault="00327018" w:rsidP="002D6BFC">
                            <w:r w:rsidRPr="00D519E9">
                              <w:rPr>
                                <w:noProof/>
                                <w:lang w:eastAsia="zh-CN"/>
                              </w:rPr>
                              <w:drawing>
                                <wp:inline distT="0" distB="0" distL="0" distR="0" wp14:anchorId="4BB6E79A" wp14:editId="40B0ECEE">
                                  <wp:extent cx="6599555" cy="1423035"/>
                                  <wp:effectExtent l="0" t="0" r="0" b="0"/>
                                  <wp:docPr id="1" name="Picture 0" descr="top_border_black_thin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0" descr="top_border_black_thin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99555" cy="1423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 id="Text Box 31" style="position:absolute;left:0;text-align:left;margin-left:39.75pt;margin-top:69.05pt;width:538.65pt;height:133.8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" w14:anchorId="59C49D75">
                <v:textbox>
                  <w:txbxContent>
                    <w:p w:rsidR="00A66978" w:rsidP="002D6BFC" w:rsidRDefault="00327018" w14:paraId="522BE27A" w14:textId="5E7E4FA9">
                      <w:r w:rsidRPr="00D519E9">
                        <w:rPr>
                          <w:noProof/>
                          <w:lang w:val="French" w:eastAsia="zh-CN"/>
                        </w:rPr>
                        <w:drawing>
                          <wp:inline distT="0" distB="0" distL="0" distR="0" wp14:anchorId="4BB6E79A" wp14:editId="40B0ECEE">
                            <wp:extent cx="6599555" cy="1423035"/>
                            <wp:effectExtent l="0" t="0" r="0" b="0"/>
                            <wp:docPr id="1" name="Picture 0" descr="top_border_black_thin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0" descr="top_border_black_thin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99555" cy="1423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66D983EB" wp14:editId="3CA248A7">
                <wp:simplePos x="0" y="0"/>
                <wp:positionH relativeFrom="page">
                  <wp:posOffset>563880</wp:posOffset>
                </wp:positionH>
                <wp:positionV relativeFrom="page">
                  <wp:posOffset>711200</wp:posOffset>
                </wp:positionV>
                <wp:extent cx="6678295" cy="1445895"/>
                <wp:effectExtent l="1905" t="0" r="0" b="0"/>
                <wp:wrapNone/>
                <wp:docPr id="12851420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78295" cy="144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1E2727" w14:textId="63535A40" w:rsidR="008F4F61" w:rsidRDefault="00327018" w:rsidP="002D6BFC">
                            <w:r w:rsidRPr="00D519E9">
                              <w:rPr>
                                <w:noProof/>
                                <w:lang w:eastAsia="zh-CN"/>
                              </w:rPr>
                              <w:drawing>
                                <wp:inline distT="0" distB="0" distL="0" distR="0" wp14:anchorId="42DFE72C" wp14:editId="681AB309">
                                  <wp:extent cx="6297295" cy="1375410"/>
                                  <wp:effectExtent l="0" t="0" r="0" b="0"/>
                                  <wp:docPr id="2" name="Picture 0" descr="top_border_black_thin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0" descr="top_border_black_thin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97295" cy="1375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 id="Text Box 3" style="position:absolute;left:0;text-align:left;margin-left:44.4pt;margin-top:56pt;width:525.85pt;height:113.8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" w14:anchorId="66D983EB">
                <v:textbox>
                  <w:txbxContent>
                    <w:p w:rsidR="008F4F61" w:rsidP="002D6BFC" w:rsidRDefault="00327018" w14:paraId="1F1E2727" w14:textId="63535A40">
                      <w:r w:rsidRPr="00D519E9">
                        <w:rPr>
                          <w:noProof/>
                          <w:lang w:val="French" w:eastAsia="zh-CN"/>
                        </w:rPr>
                        <w:drawing>
                          <wp:inline distT="0" distB="0" distL="0" distR="0" wp14:anchorId="42DFE72C" wp14:editId="681AB309">
                            <wp:extent cx="6297295" cy="1375410"/>
                            <wp:effectExtent l="0" t="0" r="0" b="0"/>
                            <wp:docPr id="2" name="Picture 0" descr="top_border_black_thin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0" descr="top_border_black_thin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97295" cy="13754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41A6B639" wp14:editId="3BBE4622">
                <wp:simplePos x="0" y="0"/>
                <wp:positionH relativeFrom="page">
                  <wp:posOffset>627380</wp:posOffset>
                </wp:positionH>
                <wp:positionV relativeFrom="page">
                  <wp:posOffset>7945120</wp:posOffset>
                </wp:positionV>
                <wp:extent cx="6611620" cy="1460500"/>
                <wp:effectExtent l="0" t="1270" r="0" b="0"/>
                <wp:wrapNone/>
                <wp:docPr id="1914392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1620" cy="146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3D9B20" w14:textId="7B9D82F5" w:rsidR="00A510C0" w:rsidRDefault="00327018" w:rsidP="002D6BFC">
                            <w:r w:rsidRPr="00D519E9">
                              <w:rPr>
                                <w:noProof/>
                                <w:lang w:eastAsia="zh-CN"/>
                              </w:rPr>
                              <w:drawing>
                                <wp:inline distT="0" distB="0" distL="0" distR="0" wp14:anchorId="22B44FDD" wp14:editId="414E8051">
                                  <wp:extent cx="6233795" cy="1216660"/>
                                  <wp:effectExtent l="0" t="0" r="0" b="0"/>
                                  <wp:docPr id="3" name="Picture 1" descr="top_border_black_thick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op_border_black_thick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33795" cy="1216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shape id="Text Box 2" style="position:absolute;left:0;text-align:left;margin-left:49.4pt;margin-top:625.6pt;width:520.6pt;height:11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" w14:anchorId="41A6B639">
                <v:textbox>
                  <w:txbxContent>
                    <w:p w:rsidR="00A510C0" w:rsidP="002D6BFC" w:rsidRDefault="00327018" w14:paraId="7D3D9B20" w14:textId="7B9D82F5">
                      <w:r w:rsidRPr="00D519E9">
                        <w:rPr>
                          <w:noProof/>
                          <w:lang w:val="French" w:eastAsia="zh-CN"/>
                        </w:rPr>
                        <w:drawing>
                          <wp:inline distT="0" distB="0" distL="0" distR="0" wp14:anchorId="22B44FDD" wp14:editId="414E8051">
                            <wp:extent cx="6233795" cy="1216660"/>
                            <wp:effectExtent l="0" t="0" r="0" b="0"/>
                            <wp:docPr id="3" name="Picture 1" descr="top_border_black_thick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op_border_black_thick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33795" cy="12166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33A9791B" wp14:editId="337D4B5F">
                <wp:simplePos x="0" y="0"/>
                <wp:positionH relativeFrom="column">
                  <wp:posOffset>4267200</wp:posOffset>
                </wp:positionH>
                <wp:positionV relativeFrom="paragraph">
                  <wp:posOffset>980440</wp:posOffset>
                </wp:positionV>
                <wp:extent cx="467360" cy="467360"/>
                <wp:effectExtent l="0" t="8890" r="8890" b="0"/>
                <wp:wrapNone/>
                <wp:docPr id="2096859298" name="Oval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360" cy="46736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9BBB59"/>
                            </a:gs>
                            <a:gs pos="100000">
                              <a:srgbClr val="EAF1DD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oval id="Oval 39" style="position:absolute;margin-left:336pt;margin-top:77.2pt;width:36.8pt;height:36.8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9bbb59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" w14:anchorId="53F0008F">
                <v:fill type="gradient" color2="#eaf1dd" angle="135" focus="100%" rotate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0797D6D4" wp14:editId="6C4D9B7C">
                <wp:simplePos x="0" y="0"/>
                <wp:positionH relativeFrom="column">
                  <wp:posOffset>2108200</wp:posOffset>
                </wp:positionH>
                <wp:positionV relativeFrom="paragraph">
                  <wp:posOffset>238760</wp:posOffset>
                </wp:positionV>
                <wp:extent cx="635000" cy="635000"/>
                <wp:effectExtent l="3175" t="635" r="0" b="2540"/>
                <wp:wrapNone/>
                <wp:docPr id="1341392063" name="Oval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9BBB59"/>
                            </a:gs>
                            <a:gs pos="100000">
                              <a:srgbClr val="EAF1DD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oval id="Oval 38" style="position:absolute;margin-left:166pt;margin-top:18.8pt;width:50pt;height:50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9bbb59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" w14:anchorId="0939FCBA">
                <v:fill type="gradient" color2="#eaf1dd" angle="135" focus="100%" rotate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67194A92" wp14:editId="66E108AC">
                <wp:simplePos x="0" y="0"/>
                <wp:positionH relativeFrom="column">
                  <wp:posOffset>619760</wp:posOffset>
                </wp:positionH>
                <wp:positionV relativeFrom="paragraph">
                  <wp:posOffset>1041400</wp:posOffset>
                </wp:positionV>
                <wp:extent cx="391160" cy="391160"/>
                <wp:effectExtent l="635" t="3175" r="8255" b="5715"/>
                <wp:wrapNone/>
                <wp:docPr id="280531809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160" cy="39116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9BBB59"/>
                            </a:gs>
                            <a:gs pos="100000">
                              <a:srgbClr val="EAF1DD"/>
                            </a:gs>
                          </a:gsLst>
                          <a:lin ang="189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oval id="Oval 37" style="position:absolute;margin-left:48.8pt;margin-top:82pt;width:30.8pt;height:30.8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9bbb59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" w14:anchorId="5A6BFA17">
                <v:fill type="gradient" color2="#eaf1dd" angle="135" focus="100%" rotate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504EAEC9" wp14:editId="63726385">
                <wp:simplePos x="0" y="0"/>
                <wp:positionH relativeFrom="column">
                  <wp:posOffset>5836920</wp:posOffset>
                </wp:positionH>
                <wp:positionV relativeFrom="paragraph">
                  <wp:posOffset>924560</wp:posOffset>
                </wp:positionV>
                <wp:extent cx="467360" cy="467360"/>
                <wp:effectExtent l="7620" t="635" r="1270" b="8255"/>
                <wp:wrapNone/>
                <wp:docPr id="1541679393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7360" cy="46736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1F497D">
                                <a:gamma/>
                                <a:tint val="59216"/>
                                <a:invGamma/>
                              </a:srgbClr>
                            </a:gs>
                            <a:gs pos="100000">
                              <a:srgbClr val="1F497D"/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oval id="Oval 36" style="position:absolute;margin-left:459.6pt;margin-top:72.8pt;width:36.8pt;height:36.8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7a93b2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" w14:anchorId="6A51A1F9">
                <v:fill type="gradient" color2="#1f497d" angle="45" focus="100%" rotate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5943680" wp14:editId="48323F34">
                <wp:simplePos x="0" y="0"/>
                <wp:positionH relativeFrom="column">
                  <wp:posOffset>2870200</wp:posOffset>
                </wp:positionH>
                <wp:positionV relativeFrom="paragraph">
                  <wp:posOffset>431800</wp:posOffset>
                </wp:positionV>
                <wp:extent cx="1021080" cy="1021080"/>
                <wp:effectExtent l="3175" t="3175" r="4445" b="4445"/>
                <wp:wrapNone/>
                <wp:docPr id="2136137325" name="Oval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1080" cy="1021080"/>
                        </a:xfrm>
                        <a:prstGeom prst="ellipse">
                          <a:avLst/>
                        </a:prstGeom>
                        <a:gradFill rotWithShape="1">
                          <a:gsLst>
                            <a:gs pos="0">
                              <a:srgbClr val="1F497D">
                                <a:gamma/>
                                <a:tint val="59216"/>
                                <a:invGamma/>
                              </a:srgbClr>
                            </a:gs>
                            <a:gs pos="100000">
                              <a:srgbClr val="1F497D"/>
                            </a:gs>
                          </a:gsLst>
                          <a:lin ang="27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oval id="Oval 35" style="position:absolute;margin-left:226pt;margin-top:34pt;width:80.4pt;height:80.4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7a93b2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" w14:anchorId="788107AC">
                <v:fill type="gradient" color2="#1f497d" angle="45" focus="100%" rotate="t"/>
              </v:oval>
            </w:pict>
          </mc:Fallback>
        </mc:AlternateContent>
      </w:r>
    </w:p>
    <w:sectPr w:rsidR="00657188" w:rsidSect="00EF40D2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813"/>
    <w:rsid w:val="00044BB6"/>
    <w:rsid w:val="0007606B"/>
    <w:rsid w:val="00080CE3"/>
    <w:rsid w:val="0013458E"/>
    <w:rsid w:val="001D013D"/>
    <w:rsid w:val="002D6BFC"/>
    <w:rsid w:val="00327018"/>
    <w:rsid w:val="00400813"/>
    <w:rsid w:val="0041075F"/>
    <w:rsid w:val="00434A90"/>
    <w:rsid w:val="004C468A"/>
    <w:rsid w:val="00554927"/>
    <w:rsid w:val="0057725B"/>
    <w:rsid w:val="00581368"/>
    <w:rsid w:val="005B306C"/>
    <w:rsid w:val="00657188"/>
    <w:rsid w:val="006D5E14"/>
    <w:rsid w:val="006F2DB7"/>
    <w:rsid w:val="007365C0"/>
    <w:rsid w:val="008A5DA4"/>
    <w:rsid w:val="008D7C7A"/>
    <w:rsid w:val="008F4F61"/>
    <w:rsid w:val="00972061"/>
    <w:rsid w:val="009D5CA8"/>
    <w:rsid w:val="009E126D"/>
    <w:rsid w:val="00A510C0"/>
    <w:rsid w:val="00A66978"/>
    <w:rsid w:val="00A7442E"/>
    <w:rsid w:val="00AC3BD9"/>
    <w:rsid w:val="00B85920"/>
    <w:rsid w:val="00BB6BD8"/>
    <w:rsid w:val="00DE52E5"/>
    <w:rsid w:val="00DF3A7F"/>
    <w:rsid w:val="00E63428"/>
    <w:rsid w:val="00EF309E"/>
    <w:rsid w:val="00EF3D40"/>
    <w:rsid w:val="00EF40D2"/>
    <w:rsid w:val="00F06832"/>
    <w:rsid w:val="00F840AF"/>
    <w:rsid w:val="00FA1499"/>
    <w:rsid w:val="00FE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0A676"/>
  <w15:docId w15:val="{E2605557-F871-400C-BC0A-D4A443CA5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Georgia" w:hAnsi="Georg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BFC"/>
    <w:pPr>
      <w:jc w:val="center"/>
    </w:pPr>
    <w:rPr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link w:val="10"/>
    <w:uiPriority w:val="9"/>
    <w:qFormat/>
    <w:rsid w:val="0013458E"/>
    <w:pPr>
      <w:spacing w:before="240" w:after="240" w:line="216" w:lineRule="auto"/>
      <w:outlineLvl w:val="0"/>
    </w:pPr>
    <w:rPr>
      <w:color w:val="204868"/>
      <w:sz w:val="96"/>
      <w:szCs w:val="96"/>
    </w:rPr>
  </w:style>
  <w:style w:type="paragraph" w:customStyle="1" w:styleId="11">
    <w:name w:val="Текст выноски1"/>
    <w:basedOn w:val="a"/>
    <w:link w:val="a3"/>
    <w:uiPriority w:val="99"/>
    <w:semiHidden/>
    <w:unhideWhenUsed/>
    <w:rsid w:val="00A510C0"/>
    <w:rPr>
      <w:rFonts w:ascii="Tahoma" w:hAnsi="Tahoma" w:cs="Tahoma"/>
      <w:sz w:val="16"/>
      <w:szCs w:val="16"/>
    </w:rPr>
  </w:style>
  <w:style w:type="character" w:customStyle="1" w:styleId="a3">
    <w:name w:val="Символ текста выноски"/>
    <w:link w:val="11"/>
    <w:uiPriority w:val="99"/>
    <w:semiHidden/>
    <w:rsid w:val="00A510C0"/>
    <w:rPr>
      <w:rFonts w:ascii="Tahoma" w:hAnsi="Tahoma" w:cs="Tahoma"/>
      <w:sz w:val="16"/>
      <w:szCs w:val="16"/>
    </w:rPr>
  </w:style>
  <w:style w:type="character" w:customStyle="1" w:styleId="10">
    <w:name w:val="Символ заголовка 1"/>
    <w:link w:val="1"/>
    <w:uiPriority w:val="9"/>
    <w:rsid w:val="0013458E"/>
    <w:rPr>
      <w:rFonts w:ascii="Georgia" w:hAnsi="Georgia"/>
      <w:color w:val="204868"/>
      <w:sz w:val="96"/>
      <w:szCs w:val="96"/>
    </w:rPr>
  </w:style>
  <w:style w:type="paragraph" w:customStyle="1" w:styleId="a4">
    <w:name w:val="Название организации"/>
    <w:basedOn w:val="a"/>
    <w:qFormat/>
    <w:rsid w:val="002D6BFC"/>
  </w:style>
  <w:style w:type="paragraph" w:customStyle="1" w:styleId="a5">
    <w:name w:val="Дата и время"/>
    <w:basedOn w:val="a"/>
    <w:qFormat/>
    <w:rsid w:val="002D6BFC"/>
    <w:rPr>
      <w:color w:val="76923C"/>
      <w:sz w:val="44"/>
      <w:szCs w:val="44"/>
    </w:rPr>
  </w:style>
  <w:style w:type="paragraph" w:customStyle="1" w:styleId="a6">
    <w:name w:val="Курсив"/>
    <w:basedOn w:val="a"/>
    <w:qFormat/>
    <w:rsid w:val="002D6BFC"/>
    <w:rPr>
      <w:i/>
    </w:rPr>
  </w:style>
  <w:style w:type="paragraph" w:styleId="a7">
    <w:name w:val="Balloon Text"/>
    <w:basedOn w:val="a"/>
    <w:link w:val="a8"/>
    <w:uiPriority w:val="99"/>
    <w:semiHidden/>
    <w:unhideWhenUsed/>
    <w:rsid w:val="00EF40D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EF40D2"/>
    <w:rPr>
      <w:rFonts w:ascii="Tahoma" w:hAnsi="Tahoma" w:cs="Tahoma"/>
      <w:color w:val="4F81BD"/>
      <w:sz w:val="16"/>
      <w:szCs w:val="16"/>
    </w:rPr>
  </w:style>
  <w:style w:type="character" w:styleId="a9">
    <w:name w:val="Placeholder Text"/>
    <w:basedOn w:val="a0"/>
    <w:uiPriority w:val="99"/>
    <w:semiHidden/>
    <w:rsid w:val="00AC3BD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0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AppData\Roaming\Microsoft\Templates\&#1055;&#1088;&#1080;&#1075;&#1083;&#1072;&#1096;&#1077;&#1085;&#1080;&#1077;%20&#1085;&#1072;%20&#1087;&#1088;&#1072;&#1079;&#1076;&#1085;&#1080;&#1095;&#1085;&#1091;&#1102;%20&#1074;&#1077;&#1095;&#1077;&#1088;&#1080;&#1085;&#1082;&#1091;%20&#1089;%20&#1089;&#1080;&#1085;&#1080;&#1084;&#1080;%20&#1080;%20&#1079;&#1077;&#1083;&#1077;&#1085;&#1099;&#1084;&#1080;%20&#1091;&#1079;&#1086;&#1088;&#1072;&#1084;&#1080;%20(&#1086;&#1092;&#1080;&#1094;&#1080;&#1072;&#1083;&#1100;&#1085;&#1086;&#1077;%20&#1086;&#1092;&#1086;&#1088;&#1084;&#1083;&#1077;&#1085;&#1080;&#1077;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583286E-8E9C-462B-917F-3CF35AE409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Приглашение на праздничную вечеринку с синими и зелеными узорами (официальное оформление)</Template>
  <TotalTime>2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Holiday party invitation with blue and green ornaments (Formal design)</vt:lpstr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de fête de Noël avec des ornements bleus et verts (conception formelle)</dc:title>
  <dc:subject/>
  <dc:creator>Алексей Рубан</dc:creator>
  <cp:keywords/>
  <cp:lastModifiedBy>Алексей Рубан</cp:lastModifiedBy>
  <cp:revision>1</cp:revision>
  <cp:lastPrinted>2007-11-09T17:24:00Z</cp:lastPrinted>
  <dcterms:created xsi:type="dcterms:W3CDTF">2023-11-23T09:57:00Z</dcterms:created>
  <dcterms:modified xsi:type="dcterms:W3CDTF">2023-11-23T09:58:00Z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TC102480639990</vt:lpwstr>
  </property>
</Properties>
</file>